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BC97E8" w14:textId="744D201E" w:rsidR="003B1DE1" w:rsidRDefault="00310A10">
      <w:r>
        <w:rPr>
          <w:noProof/>
        </w:rPr>
        <w:drawing>
          <wp:anchor distT="0" distB="0" distL="114300" distR="114300" simplePos="0" relativeHeight="251731981" behindDoc="0" locked="0" layoutInCell="1" allowOverlap="1" wp14:anchorId="7891BE4A" wp14:editId="1D15D0FA">
            <wp:simplePos x="0" y="0"/>
            <wp:positionH relativeFrom="page">
              <wp:posOffset>799465</wp:posOffset>
            </wp:positionH>
            <wp:positionV relativeFrom="page">
              <wp:posOffset>4791710</wp:posOffset>
            </wp:positionV>
            <wp:extent cx="2269490" cy="2055495"/>
            <wp:effectExtent l="0" t="0" r="0" b="1905"/>
            <wp:wrapThrough wrapText="bothSides">
              <wp:wrapPolygon edited="0">
                <wp:start x="3868" y="534"/>
                <wp:lineTo x="2659" y="1601"/>
                <wp:lineTo x="483" y="4538"/>
                <wp:lineTo x="483" y="6139"/>
                <wp:lineTo x="1209" y="9609"/>
                <wp:lineTo x="3868" y="13880"/>
                <wp:lineTo x="4593" y="18684"/>
                <wp:lineTo x="7252" y="21086"/>
                <wp:lineTo x="7736" y="21353"/>
                <wp:lineTo x="11120" y="21353"/>
                <wp:lineTo x="11846" y="21086"/>
                <wp:lineTo x="14747" y="18150"/>
                <wp:lineTo x="14988" y="13079"/>
                <wp:lineTo x="12087" y="10410"/>
                <wp:lineTo x="10153" y="9609"/>
                <wp:lineTo x="11120" y="4804"/>
                <wp:lineTo x="9186" y="2135"/>
                <wp:lineTo x="7736" y="534"/>
                <wp:lineTo x="3868" y="534"/>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9490"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488">
        <w:rPr>
          <w:noProof/>
        </w:rPr>
        <mc:AlternateContent>
          <mc:Choice Requires="wps">
            <w:drawing>
              <wp:anchor distT="0" distB="0" distL="114300" distR="114300" simplePos="0" relativeHeight="251714573" behindDoc="0" locked="0" layoutInCell="1" allowOverlap="1" wp14:anchorId="56154338" wp14:editId="1AB909F2">
                <wp:simplePos x="0" y="0"/>
                <wp:positionH relativeFrom="page">
                  <wp:posOffset>457200</wp:posOffset>
                </wp:positionH>
                <wp:positionV relativeFrom="page">
                  <wp:posOffset>6950710</wp:posOffset>
                </wp:positionV>
                <wp:extent cx="2277110" cy="2692823"/>
                <wp:effectExtent l="0" t="0" r="0" b="0"/>
                <wp:wrapThrough wrapText="bothSides">
                  <wp:wrapPolygon edited="0">
                    <wp:start x="241" y="0"/>
                    <wp:lineTo x="241" y="21396"/>
                    <wp:lineTo x="21202" y="21396"/>
                    <wp:lineTo x="21202" y="0"/>
                    <wp:lineTo x="241" y="0"/>
                  </wp:wrapPolygon>
                </wp:wrapThrough>
                <wp:docPr id="5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692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CF3C77A" w14:textId="77777777" w:rsidR="00310A10" w:rsidRPr="00BB2DA9" w:rsidRDefault="00310A10" w:rsidP="007B53BB">
                            <w:pPr>
                              <w:pStyle w:val="BoxHeading"/>
                              <w:rPr>
                                <w:rFonts w:ascii="AdLibFont" w:hAnsi="AdLibFont"/>
                                <w:color w:val="0F4B73" w:themeColor="accent3" w:themeShade="80"/>
                                <w:sz w:val="28"/>
                                <w:szCs w:val="28"/>
                              </w:rPr>
                            </w:pPr>
                            <w:r w:rsidRPr="00BB2DA9">
                              <w:rPr>
                                <w:rFonts w:ascii="AdLibFont" w:hAnsi="AdLibFont"/>
                                <w:color w:val="0F4B73" w:themeColor="accent3" w:themeShade="80"/>
                                <w:sz w:val="28"/>
                                <w:szCs w:val="28"/>
                              </w:rPr>
                              <w:t>Bible Verse</w:t>
                            </w:r>
                          </w:p>
                          <w:p w14:paraId="45228E96" w14:textId="65646CBF" w:rsidR="00310A10" w:rsidRPr="00310A10" w:rsidRDefault="00310A10" w:rsidP="003B35EB">
                            <w:pPr>
                              <w:pStyle w:val="BodyText2"/>
                              <w:spacing w:line="240" w:lineRule="auto"/>
                              <w:rPr>
                                <w:rStyle w:val="bodybold"/>
                                <w:rFonts w:ascii="Folder-Regular" w:hAnsi="Folder-Regular" w:cstheme="minorBidi"/>
                                <w:color w:val="000000" w:themeColor="text1"/>
                                <w:sz w:val="22"/>
                                <w:szCs w:val="22"/>
                              </w:rPr>
                            </w:pPr>
                            <w:r>
                              <w:rPr>
                                <w:rStyle w:val="bodybold"/>
                                <w:rFonts w:ascii="Folder-Regular" w:hAnsi="Folder-Regular"/>
                                <w:b/>
                                <w:bCs/>
                                <w:color w:val="000000" w:themeColor="text1"/>
                                <w:sz w:val="22"/>
                                <w:szCs w:val="22"/>
                              </w:rPr>
                              <w:t>Preschool</w:t>
                            </w:r>
                            <w:r w:rsidR="00412E29" w:rsidRPr="006721E5">
                              <w:rPr>
                                <w:rStyle w:val="bodybold"/>
                                <w:rFonts w:ascii="Folder-Bold" w:hAnsi="Folder-Bold"/>
                                <w:bCs/>
                                <w:color w:val="000000" w:themeColor="text1"/>
                                <w:sz w:val="22"/>
                                <w:szCs w:val="22"/>
                              </w:rPr>
                              <w:t>:</w:t>
                            </w:r>
                            <w:r w:rsidRPr="00260537">
                              <w:rPr>
                                <w:rStyle w:val="bodybold"/>
                                <w:rFonts w:ascii="Folder-Regular" w:hAnsi="Folder-Regular"/>
                                <w:color w:val="000000" w:themeColor="text1"/>
                                <w:sz w:val="22"/>
                                <w:szCs w:val="22"/>
                              </w:rPr>
                              <w:t xml:space="preserve"> </w:t>
                            </w:r>
                            <w:r w:rsidRPr="00310A10">
                              <w:rPr>
                                <w:rFonts w:ascii="Folder-Regular" w:hAnsi="Folder-Regular"/>
                                <w:color w:val="000000" w:themeColor="text1"/>
                                <w:sz w:val="22"/>
                                <w:szCs w:val="22"/>
                              </w:rPr>
                              <w:t xml:space="preserve">Everyone has sinned. </w:t>
                            </w:r>
                            <w:r w:rsidR="00F34FF9">
                              <w:rPr>
                                <w:rFonts w:ascii="Folder-Regular" w:hAnsi="Folder-Regular"/>
                                <w:color w:val="000000" w:themeColor="text1"/>
                                <w:sz w:val="22"/>
                                <w:szCs w:val="22"/>
                              </w:rPr>
                              <w:br/>
                            </w:r>
                            <w:r w:rsidRPr="00310A10">
                              <w:rPr>
                                <w:rFonts w:ascii="Folder-Regular" w:hAnsi="Folder-Regular"/>
                                <w:color w:val="000000" w:themeColor="text1"/>
                                <w:sz w:val="22"/>
                                <w:szCs w:val="22"/>
                              </w:rPr>
                              <w:t>No one is as good as God is.</w:t>
                            </w:r>
                            <w:r w:rsidR="00F34FF9">
                              <w:rPr>
                                <w:rFonts w:ascii="Folder-Regular" w:hAnsi="Folder-Regular"/>
                                <w:color w:val="000000" w:themeColor="text1"/>
                                <w:sz w:val="22"/>
                                <w:szCs w:val="22"/>
                              </w:rPr>
                              <w:br/>
                            </w:r>
                            <w:r w:rsidRPr="00310A10">
                              <w:rPr>
                                <w:rFonts w:ascii="Folder-Regular" w:hAnsi="Folder-Regular"/>
                                <w:color w:val="000000" w:themeColor="text1"/>
                                <w:sz w:val="22"/>
                                <w:szCs w:val="22"/>
                              </w:rPr>
                              <w:t>(See Romans 3:23.)</w:t>
                            </w:r>
                          </w:p>
                          <w:p w14:paraId="358D44AA" w14:textId="2DD54427" w:rsidR="00310A10" w:rsidRPr="00260537" w:rsidRDefault="00310A10" w:rsidP="003B35EB">
                            <w:pPr>
                              <w:pStyle w:val="BodyText2"/>
                              <w:spacing w:line="240" w:lineRule="auto"/>
                              <w:rPr>
                                <w:rFonts w:ascii="Folder-Regular" w:hAnsi="Folder-Regular"/>
                                <w:color w:val="000000" w:themeColor="text1"/>
                                <w:sz w:val="22"/>
                                <w:szCs w:val="22"/>
                              </w:rPr>
                            </w:pPr>
                            <w:r w:rsidRPr="00260537">
                              <w:rPr>
                                <w:rStyle w:val="bodybold"/>
                                <w:rFonts w:ascii="Folder-Regular" w:hAnsi="Folder-Regular"/>
                                <w:b/>
                                <w:bCs/>
                                <w:color w:val="000000" w:themeColor="text1"/>
                                <w:sz w:val="22"/>
                                <w:szCs w:val="22"/>
                              </w:rPr>
                              <w:t>Elementary</w:t>
                            </w:r>
                            <w:r w:rsidR="00412E29" w:rsidRPr="006721E5">
                              <w:rPr>
                                <w:rStyle w:val="bodybold"/>
                                <w:rFonts w:ascii="Folder-Bold" w:hAnsi="Folder-Bold"/>
                                <w:bCs/>
                                <w:color w:val="000000" w:themeColor="text1"/>
                                <w:sz w:val="22"/>
                                <w:szCs w:val="22"/>
                              </w:rPr>
                              <w:t>:</w:t>
                            </w:r>
                            <w:r w:rsidRPr="00260537">
                              <w:rPr>
                                <w:rStyle w:val="bodybold"/>
                                <w:rFonts w:ascii="Folder-Regular" w:hAnsi="Folder-Regular"/>
                                <w:color w:val="000000" w:themeColor="text1"/>
                                <w:sz w:val="22"/>
                                <w:szCs w:val="22"/>
                              </w:rPr>
                              <w:t xml:space="preserve"> </w:t>
                            </w:r>
                            <w:r w:rsidR="00412E29">
                              <w:rPr>
                                <w:rFonts w:ascii="Folder-Regular" w:hAnsi="Folder-Regular"/>
                                <w:color w:val="000000" w:themeColor="text1"/>
                                <w:sz w:val="22"/>
                                <w:szCs w:val="22"/>
                              </w:rPr>
                              <w:t xml:space="preserve">“Everyone has sinned. No </w:t>
                            </w:r>
                            <w:r w:rsidRPr="00260537">
                              <w:rPr>
                                <w:rFonts w:ascii="Folder-Regular" w:hAnsi="Folder-Regular"/>
                                <w:color w:val="000000" w:themeColor="text1"/>
                                <w:sz w:val="22"/>
                                <w:szCs w:val="22"/>
                              </w:rPr>
                              <w:t>one measures up to God’s glory.” Romans 3:23</w:t>
                            </w:r>
                          </w:p>
                          <w:p w14:paraId="7D28DC6D" w14:textId="2A58DFF5" w:rsidR="00310A10" w:rsidRPr="00BB2DA9" w:rsidRDefault="00310A10" w:rsidP="00CE3736">
                            <w:pPr>
                              <w:pStyle w:val="BodyTextflushleft"/>
                              <w:spacing w:before="240"/>
                              <w:rPr>
                                <w:rFonts w:ascii="AdLibFont" w:eastAsiaTheme="majorEastAsia" w:hAnsi="AdLibFont" w:cstheme="majorBidi"/>
                                <w:color w:val="0F4B73" w:themeColor="accent3" w:themeShade="80"/>
                                <w:w w:val="100"/>
                                <w:sz w:val="28"/>
                                <w:szCs w:val="28"/>
                              </w:rPr>
                            </w:pPr>
                            <w:r w:rsidRPr="00BB2DA9">
                              <w:rPr>
                                <w:rFonts w:ascii="AdLibFont" w:eastAsiaTheme="majorEastAsia" w:hAnsi="AdLibFont" w:cstheme="majorBidi"/>
                                <w:color w:val="0F4B73" w:themeColor="accent3" w:themeShade="80"/>
                                <w:w w:val="100"/>
                                <w:sz w:val="28"/>
                                <w:szCs w:val="28"/>
                              </w:rPr>
                              <w:t>Spark Principle—Cause &amp; Effect</w:t>
                            </w:r>
                          </w:p>
                          <w:p w14:paraId="55C4529A" w14:textId="74FDD640" w:rsidR="00310A10" w:rsidRPr="00260537" w:rsidRDefault="00310A10" w:rsidP="003B35EB">
                            <w:pPr>
                              <w:pStyle w:val="BodyText2"/>
                              <w:spacing w:line="240" w:lineRule="auto"/>
                              <w:rPr>
                                <w:rFonts w:ascii="Folder-Regular" w:hAnsi="Folder-Regular"/>
                                <w:color w:val="000000" w:themeColor="text1"/>
                                <w:sz w:val="22"/>
                                <w:szCs w:val="22"/>
                              </w:rPr>
                            </w:pPr>
                            <w:r w:rsidRPr="00CE3736">
                              <w:rPr>
                                <w:rFonts w:ascii="Folder-Regular" w:hAnsi="Folder-Regular"/>
                                <w:color w:val="000000" w:themeColor="text1"/>
                                <w:sz w:val="22"/>
                                <w:szCs w:val="22"/>
                              </w:rPr>
                              <w:t>Whatever we do (a cause) has a result (an effect). Whenever we sin, the effect is separation from God.</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7" o:spid="_x0000_s1026" type="#_x0000_t202" style="position:absolute;margin-left:36pt;margin-top:547.3pt;width:179.3pt;height:212.05pt;z-index:25171457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" mv:complextextbox="1" filled="f" stroked="f">
                <v:textbox inset=",0,,0">
                  <w:txbxContent>
                    <w:p w14:paraId="2CF3C77A" w14:textId="77777777" w:rsidR="00310A10" w:rsidRPr="00BB2DA9" w:rsidRDefault="00310A10" w:rsidP="007B53BB">
                      <w:pPr>
                        <w:pStyle w:val="BoxHeading"/>
                        <w:rPr>
                          <w:rFonts w:ascii="AdLibFont" w:hAnsi="AdLibFont"/>
                          <w:color w:val="0F4B73" w:themeColor="accent3" w:themeShade="80"/>
                          <w:sz w:val="28"/>
                          <w:szCs w:val="28"/>
                        </w:rPr>
                      </w:pPr>
                      <w:r w:rsidRPr="00BB2DA9">
                        <w:rPr>
                          <w:rFonts w:ascii="AdLibFont" w:hAnsi="AdLibFont"/>
                          <w:color w:val="0F4B73" w:themeColor="accent3" w:themeShade="80"/>
                          <w:sz w:val="28"/>
                          <w:szCs w:val="28"/>
                        </w:rPr>
                        <w:t>Bible Verse</w:t>
                      </w:r>
                    </w:p>
                    <w:p w14:paraId="45228E96" w14:textId="65646CBF" w:rsidR="00310A10" w:rsidRPr="00310A10" w:rsidRDefault="00310A10" w:rsidP="003B35EB">
                      <w:pPr>
                        <w:pStyle w:val="BodyText2"/>
                        <w:spacing w:line="240" w:lineRule="auto"/>
                        <w:rPr>
                          <w:rStyle w:val="bodybold"/>
                          <w:rFonts w:ascii="Folder-Regular" w:hAnsi="Folder-Regular" w:cstheme="minorBidi"/>
                          <w:color w:val="000000" w:themeColor="text1"/>
                          <w:sz w:val="22"/>
                          <w:szCs w:val="22"/>
                        </w:rPr>
                      </w:pPr>
                      <w:r>
                        <w:rPr>
                          <w:rStyle w:val="bodybold"/>
                          <w:rFonts w:ascii="Folder-Regular" w:hAnsi="Folder-Regular"/>
                          <w:b/>
                          <w:bCs/>
                          <w:color w:val="000000" w:themeColor="text1"/>
                          <w:sz w:val="22"/>
                          <w:szCs w:val="22"/>
                        </w:rPr>
                        <w:t>Preschool</w:t>
                      </w:r>
                      <w:r w:rsidR="00412E29" w:rsidRPr="006721E5">
                        <w:rPr>
                          <w:rStyle w:val="bodybold"/>
                          <w:rFonts w:ascii="Folder-Bold" w:hAnsi="Folder-Bold"/>
                          <w:bCs/>
                          <w:color w:val="000000" w:themeColor="text1"/>
                          <w:sz w:val="22"/>
                          <w:szCs w:val="22"/>
                        </w:rPr>
                        <w:t>:</w:t>
                      </w:r>
                      <w:r w:rsidRPr="00260537">
                        <w:rPr>
                          <w:rStyle w:val="bodybold"/>
                          <w:rFonts w:ascii="Folder-Regular" w:hAnsi="Folder-Regular"/>
                          <w:color w:val="000000" w:themeColor="text1"/>
                          <w:sz w:val="22"/>
                          <w:szCs w:val="22"/>
                        </w:rPr>
                        <w:t xml:space="preserve"> </w:t>
                      </w:r>
                      <w:r w:rsidRPr="00310A10">
                        <w:rPr>
                          <w:rFonts w:ascii="Folder-Regular" w:hAnsi="Folder-Regular"/>
                          <w:color w:val="000000" w:themeColor="text1"/>
                          <w:sz w:val="22"/>
                          <w:szCs w:val="22"/>
                        </w:rPr>
                        <w:t xml:space="preserve">Everyone has sinned. </w:t>
                      </w:r>
                      <w:r w:rsidR="00F34FF9">
                        <w:rPr>
                          <w:rFonts w:ascii="Folder-Regular" w:hAnsi="Folder-Regular"/>
                          <w:color w:val="000000" w:themeColor="text1"/>
                          <w:sz w:val="22"/>
                          <w:szCs w:val="22"/>
                        </w:rPr>
                        <w:br/>
                      </w:r>
                      <w:r w:rsidRPr="00310A10">
                        <w:rPr>
                          <w:rFonts w:ascii="Folder-Regular" w:hAnsi="Folder-Regular"/>
                          <w:color w:val="000000" w:themeColor="text1"/>
                          <w:sz w:val="22"/>
                          <w:szCs w:val="22"/>
                        </w:rPr>
                        <w:t>No one is as good as God is.</w:t>
                      </w:r>
                      <w:r w:rsidR="00F34FF9">
                        <w:rPr>
                          <w:rFonts w:ascii="Folder-Regular" w:hAnsi="Folder-Regular"/>
                          <w:color w:val="000000" w:themeColor="text1"/>
                          <w:sz w:val="22"/>
                          <w:szCs w:val="22"/>
                        </w:rPr>
                        <w:br/>
                      </w:r>
                      <w:r w:rsidRPr="00310A10">
                        <w:rPr>
                          <w:rFonts w:ascii="Folder-Regular" w:hAnsi="Folder-Regular"/>
                          <w:color w:val="000000" w:themeColor="text1"/>
                          <w:sz w:val="22"/>
                          <w:szCs w:val="22"/>
                        </w:rPr>
                        <w:t>(See Romans 3:23.)</w:t>
                      </w:r>
                    </w:p>
                    <w:p w14:paraId="358D44AA" w14:textId="2DD54427" w:rsidR="00310A10" w:rsidRPr="00260537" w:rsidRDefault="00310A10" w:rsidP="003B35EB">
                      <w:pPr>
                        <w:pStyle w:val="BodyText2"/>
                        <w:spacing w:line="240" w:lineRule="auto"/>
                        <w:rPr>
                          <w:rFonts w:ascii="Folder-Regular" w:hAnsi="Folder-Regular"/>
                          <w:color w:val="000000" w:themeColor="text1"/>
                          <w:sz w:val="22"/>
                          <w:szCs w:val="22"/>
                        </w:rPr>
                      </w:pPr>
                      <w:r w:rsidRPr="00260537">
                        <w:rPr>
                          <w:rStyle w:val="bodybold"/>
                          <w:rFonts w:ascii="Folder-Regular" w:hAnsi="Folder-Regular"/>
                          <w:b/>
                          <w:bCs/>
                          <w:color w:val="000000" w:themeColor="text1"/>
                          <w:sz w:val="22"/>
                          <w:szCs w:val="22"/>
                        </w:rPr>
                        <w:t>Elementary</w:t>
                      </w:r>
                      <w:r w:rsidR="00412E29" w:rsidRPr="006721E5">
                        <w:rPr>
                          <w:rStyle w:val="bodybold"/>
                          <w:rFonts w:ascii="Folder-Bold" w:hAnsi="Folder-Bold"/>
                          <w:bCs/>
                          <w:color w:val="000000" w:themeColor="text1"/>
                          <w:sz w:val="22"/>
                          <w:szCs w:val="22"/>
                        </w:rPr>
                        <w:t>:</w:t>
                      </w:r>
                      <w:r w:rsidRPr="00260537">
                        <w:rPr>
                          <w:rStyle w:val="bodybold"/>
                          <w:rFonts w:ascii="Folder-Regular" w:hAnsi="Folder-Regular"/>
                          <w:color w:val="000000" w:themeColor="text1"/>
                          <w:sz w:val="22"/>
                          <w:szCs w:val="22"/>
                        </w:rPr>
                        <w:t xml:space="preserve"> </w:t>
                      </w:r>
                      <w:r w:rsidR="00412E29">
                        <w:rPr>
                          <w:rFonts w:ascii="Folder-Regular" w:hAnsi="Folder-Regular"/>
                          <w:color w:val="000000" w:themeColor="text1"/>
                          <w:sz w:val="22"/>
                          <w:szCs w:val="22"/>
                        </w:rPr>
                        <w:t xml:space="preserve">“Everyone has sinned. No </w:t>
                      </w:r>
                      <w:r w:rsidRPr="00260537">
                        <w:rPr>
                          <w:rFonts w:ascii="Folder-Regular" w:hAnsi="Folder-Regular"/>
                          <w:color w:val="000000" w:themeColor="text1"/>
                          <w:sz w:val="22"/>
                          <w:szCs w:val="22"/>
                        </w:rPr>
                        <w:t>one measures up to God’s glory.” Romans 3:23</w:t>
                      </w:r>
                    </w:p>
                    <w:p w14:paraId="7D28DC6D" w14:textId="2A58DFF5" w:rsidR="00310A10" w:rsidRPr="00BB2DA9" w:rsidRDefault="00310A10" w:rsidP="00CE3736">
                      <w:pPr>
                        <w:pStyle w:val="BodyTextflushleft"/>
                        <w:spacing w:before="240"/>
                        <w:rPr>
                          <w:rFonts w:ascii="AdLibFont" w:eastAsiaTheme="majorEastAsia" w:hAnsi="AdLibFont" w:cstheme="majorBidi"/>
                          <w:color w:val="0F4B73" w:themeColor="accent3" w:themeShade="80"/>
                          <w:w w:val="100"/>
                          <w:sz w:val="28"/>
                          <w:szCs w:val="28"/>
                        </w:rPr>
                      </w:pPr>
                      <w:r w:rsidRPr="00BB2DA9">
                        <w:rPr>
                          <w:rFonts w:ascii="AdLibFont" w:eastAsiaTheme="majorEastAsia" w:hAnsi="AdLibFont" w:cstheme="majorBidi"/>
                          <w:color w:val="0F4B73" w:themeColor="accent3" w:themeShade="80"/>
                          <w:w w:val="100"/>
                          <w:sz w:val="28"/>
                          <w:szCs w:val="28"/>
                        </w:rPr>
                        <w:t>Spark Principle—Cause &amp; Effect</w:t>
                      </w:r>
                    </w:p>
                    <w:p w14:paraId="55C4529A" w14:textId="74FDD640" w:rsidR="00310A10" w:rsidRPr="00260537" w:rsidRDefault="00310A10" w:rsidP="003B35EB">
                      <w:pPr>
                        <w:pStyle w:val="BodyText2"/>
                        <w:spacing w:line="240" w:lineRule="auto"/>
                        <w:rPr>
                          <w:rFonts w:ascii="Folder-Regular" w:hAnsi="Folder-Regular"/>
                          <w:color w:val="000000" w:themeColor="text1"/>
                          <w:sz w:val="22"/>
                          <w:szCs w:val="22"/>
                        </w:rPr>
                      </w:pPr>
                      <w:r w:rsidRPr="00CE3736">
                        <w:rPr>
                          <w:rFonts w:ascii="Folder-Regular" w:hAnsi="Folder-Regular"/>
                          <w:color w:val="000000" w:themeColor="text1"/>
                          <w:sz w:val="22"/>
                          <w:szCs w:val="22"/>
                        </w:rPr>
                        <w:t>Whatever we do (a cause) has a result (an effect). Whenever we sin, the effect is separation from God.</w:t>
                      </w:r>
                    </w:p>
                  </w:txbxContent>
                </v:textbox>
                <w10:wrap type="through" anchorx="page" anchory="page"/>
              </v:shape>
            </w:pict>
          </mc:Fallback>
        </mc:AlternateContent>
      </w:r>
      <w:r w:rsidR="00E76000">
        <w:rPr>
          <w:noProof/>
        </w:rPr>
        <mc:AlternateContent>
          <mc:Choice Requires="wpg">
            <w:drawing>
              <wp:anchor distT="0" distB="0" distL="114300" distR="114300" simplePos="0" relativeHeight="251656192" behindDoc="0" locked="0" layoutInCell="1" allowOverlap="1" wp14:anchorId="4DD613B6" wp14:editId="4DFAE5D0">
                <wp:simplePos x="0" y="0"/>
                <wp:positionH relativeFrom="page">
                  <wp:posOffset>2782570</wp:posOffset>
                </wp:positionH>
                <wp:positionV relativeFrom="page">
                  <wp:posOffset>4884420</wp:posOffset>
                </wp:positionV>
                <wp:extent cx="4634230" cy="5504180"/>
                <wp:effectExtent l="0" t="0" r="0" b="7620"/>
                <wp:wrapThrough wrapText="bothSides">
                  <wp:wrapPolygon edited="0">
                    <wp:start x="118" y="0"/>
                    <wp:lineTo x="118" y="21530"/>
                    <wp:lineTo x="21310" y="21530"/>
                    <wp:lineTo x="21310" y="0"/>
                    <wp:lineTo x="118" y="0"/>
                  </wp:wrapPolygon>
                </wp:wrapThrough>
                <wp:docPr id="21" name="Group 21"/>
                <wp:cNvGraphicFramePr/>
                <a:graphic xmlns:a="http://schemas.openxmlformats.org/drawingml/2006/main">
                  <a:graphicData uri="http://schemas.microsoft.com/office/word/2010/wordprocessingGroup">
                    <wpg:wgp>
                      <wpg:cNvGrpSpPr/>
                      <wpg:grpSpPr>
                        <a:xfrm>
                          <a:off x="0" y="0"/>
                          <a:ext cx="4634230" cy="5504180"/>
                          <a:chOff x="0" y="0"/>
                          <a:chExt cx="4634230" cy="5504180"/>
                        </a:xfrm>
                        <a:extLst>
                          <a:ext uri="{0CCBE362-F206-4b92-989A-16890622DB6E}">
                            <ma14:wrappingTextBoxFlag xmlns:ma14="http://schemas.microsoft.com/office/mac/drawingml/2011/main" val="1"/>
                          </a:ext>
                        </a:extLst>
                      </wpg:grpSpPr>
                      <wps:wsp>
                        <wps:cNvPr id="582" name="Text Box 851"/>
                        <wps:cNvSpPr txBox="1">
                          <a:spLocks noChangeArrowheads="1"/>
                        </wps:cNvSpPr>
                        <wps:spPr bwMode="auto">
                          <a:xfrm>
                            <a:off x="0" y="0"/>
                            <a:ext cx="4634230" cy="550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4451350" cy="382270"/>
                          </a:xfrm>
                          <a:prstGeom prst="rect">
                            <a:avLst/>
                          </a:prstGeom>
                          <a:noFill/>
                          <a:ln>
                            <a:noFill/>
                          </a:ln>
                          <a:effectLst/>
                          <a:extLst>
                            <a:ext uri="{C572A759-6A51-4108-AA02-DFA0A04FC94B}">
                              <ma14:wrappingTextBoxFlag xmlns:ma14="http://schemas.microsoft.com/office/mac/drawingml/2011/main"/>
                            </a:ext>
                          </a:extLst>
                        </wps:spPr>
                        <wps:txbx id="2">
                          <w:txbxContent>
                            <w:p w14:paraId="657FEBF9" w14:textId="77777777" w:rsidR="00310A10" w:rsidRPr="00BB2DA9" w:rsidRDefault="00310A10" w:rsidP="00310A10">
                              <w:pPr>
                                <w:pStyle w:val="Heading2"/>
                                <w:spacing w:after="120"/>
                                <w:rPr>
                                  <w:rFonts w:ascii="AdLibFont" w:hAnsi="AdLibFont"/>
                                  <w:bCs w:val="0"/>
                                  <w:color w:val="0F4B73" w:themeColor="accent3" w:themeShade="80"/>
                                  <w:szCs w:val="48"/>
                                </w:rPr>
                              </w:pPr>
                              <w:r w:rsidRPr="00BB2DA9">
                                <w:rPr>
                                  <w:rFonts w:ascii="AdLibFont" w:hAnsi="AdLibFont"/>
                                  <w:bCs w:val="0"/>
                                  <w:color w:val="0F4B73" w:themeColor="accent3" w:themeShade="80"/>
                                  <w:szCs w:val="48"/>
                                </w:rPr>
                                <w:t>Parent Devotional</w:t>
                              </w:r>
                            </w:p>
                            <w:p w14:paraId="127A86F7" w14:textId="77777777" w:rsidR="00412E29" w:rsidRPr="00412E29" w:rsidRDefault="00412E29" w:rsidP="00412E29">
                              <w:r w:rsidRPr="00412E29">
                                <w:t>Although Adam and Eve were created without sin, God gave them the power to choose between right and wrong. They each had a free will. God placed them in a perfect place, the Garden of Eden, and told them they had the freedom and use of the whole garden, except for one thing. God said, “But you must not eat the fruit of the tree of the knowledge of good and evil. If you do, you can be sure that you will die” (Genesis 2:17).</w:t>
                              </w:r>
                            </w:p>
                            <w:p w14:paraId="01987D43" w14:textId="68FED3FF" w:rsidR="00412E29" w:rsidRPr="00412E29" w:rsidRDefault="00412E29" w:rsidP="00412E29">
                              <w:r>
                                <w:tab/>
                              </w:r>
                              <w:r w:rsidRPr="00412E29">
                                <w:t>The temptation of Eve began when the serpent put in Eve’s heart the wicked, terrible thought that something other than God’s plan was best. He wanted to make Eve question God’s goodness and to shake her simple faith in God’s love.</w:t>
                              </w:r>
                            </w:p>
                            <w:p w14:paraId="520A2A69" w14:textId="1317C66D" w:rsidR="00412E29" w:rsidRPr="00412E29" w:rsidRDefault="00412E29" w:rsidP="00412E29">
                              <w:r>
                                <w:tab/>
                              </w:r>
                              <w:r w:rsidRPr="00412E29">
                                <w:t>All people since the fall, without respect to position or class, have been sinners before God. “Sin entered the world because one man sinned. And death came because of sin. Everyone sinned, so death came to all people” (Romans 5:12). The entire nature of people has been brought under the condemnation and curse of sin. We must have a Savior.</w:t>
                              </w:r>
                            </w:p>
                            <w:p w14:paraId="52C27491" w14:textId="0BCFA2CA" w:rsidR="00310A10" w:rsidRPr="00412E29" w:rsidRDefault="00412E29" w:rsidP="00412E29">
                              <w:r>
                                <w:tab/>
                              </w:r>
                              <w:r w:rsidRPr="00412E29">
                                <w:t>In the same chapter that records this story of sin is the promise of victory over it. Read Genesis 3:15, for here a Redeemer is promised! The Chief Engineer of heaven was working out all of this plan before the world’s foundation and long before people sinned or realized their need. The cross of Calvary stands so related to all the ages that the sacrifice of Jesus Christ “once and for all” (1 Peter 3:18) fulfilled the promise of a Redeemer and provided salvation to all who believe since the very fall of Adam and Eve.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381000"/>
                            <a:ext cx="4451350" cy="18415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563880"/>
                            <a:ext cx="4451350" cy="184150"/>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746760"/>
                            <a:ext cx="4451350" cy="184150"/>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929640"/>
                            <a:ext cx="4451350" cy="18415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112520"/>
                            <a:ext cx="4451350" cy="184150"/>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1295400"/>
                            <a:ext cx="4451350" cy="184150"/>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478280"/>
                            <a:ext cx="4451350" cy="184150"/>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661160"/>
                            <a:ext cx="4451350" cy="184150"/>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844040"/>
                            <a:ext cx="4451350" cy="184150"/>
                          </a:xfrm>
                          <a:prstGeom prst="rect">
                            <a:avLst/>
                          </a:prstGeom>
                          <a:noFill/>
                          <a:ln>
                            <a:noFill/>
                          </a:ln>
                          <a:effectLst/>
                          <a:extLst>
                            <a:ext uri="{C572A759-6A51-4108-AA02-DFA0A04FC94B}">
                              <ma14:wrappingTextBoxFlag xmlns:ma14="http://schemas.microsoft.com/office/mac/drawingml/2011/main"/>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2026920"/>
                            <a:ext cx="4451350" cy="367030"/>
                          </a:xfrm>
                          <a:prstGeom prst="rect">
                            <a:avLst/>
                          </a:prstGeom>
                          <a:noFill/>
                          <a:ln>
                            <a:noFill/>
                          </a:ln>
                          <a:effectLst/>
                          <a:extLst>
                            <a:ext uri="{C572A759-6A51-4108-AA02-DFA0A04FC94B}">
                              <ma14:wrappingTextBoxFlag xmlns:ma14="http://schemas.microsoft.com/office/mac/drawingml/2011/main"/>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392680"/>
                            <a:ext cx="4451350" cy="1098550"/>
                          </a:xfrm>
                          <a:prstGeom prst="rect">
                            <a:avLst/>
                          </a:prstGeom>
                          <a:noFill/>
                          <a:ln>
                            <a:noFill/>
                          </a:ln>
                          <a:effectLst/>
                          <a:extLst>
                            <a:ext uri="{C572A759-6A51-4108-AA02-DFA0A04FC94B}">
                              <ma14:wrappingTextBoxFlag xmlns:ma14="http://schemas.microsoft.com/office/mac/drawingml/2011/main"/>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3489960"/>
                            <a:ext cx="4451350" cy="1464310"/>
                          </a:xfrm>
                          <a:prstGeom prst="rect">
                            <a:avLst/>
                          </a:prstGeom>
                          <a:noFill/>
                          <a:ln>
                            <a:noFill/>
                          </a:ln>
                          <a:effectLst/>
                          <a:extLst>
                            <a:ext uri="{C572A759-6A51-4108-AA02-DFA0A04FC94B}">
                              <ma14:wrappingTextBoxFlag xmlns:ma14="http://schemas.microsoft.com/office/mac/drawingml/2011/main"/>
                            </a:ext>
                          </a:extLst>
                        </wps:spPr>
                        <wps:linkedTxbx id="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 o:spid="_x0000_s1027" style="position:absolute;margin-left:219.1pt;margin-top:384.6pt;width:364.9pt;height:433.4pt;z-index:251656192;mso-position-horizontal-relative:page;mso-position-vertical-relative:page" coordsize="4634230,5504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" mv:complextextbox="1">
                <v:shape id="Text Box 851" o:spid="_x0000_s1028" type="#_x0000_t202" style="position:absolute;width:4634230;height:5504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QmGxQAA&#10;ANwAAAAPAAAAZHJzL2Rvd25yZXYueG1sRI/dasJAFITvhb7Dcgre6UZBK9FVQiFQQcGf0utj9pgE&#10;s2eT7KqxT98VCl4OM/MNs1h1phI3al1pWcFoGIEgzqwuOVfwfUwHMxDOI2usLJOCBzlYLd96C4y1&#10;vfOebgefiwBhF6OCwvs6ltJlBRl0Q1sTB+9sW4M+yDaXusV7gJtKjqNoKg2WHBYKrOmzoOxyuBoF&#10;292p+V1HzlSJT9OPZNdszj+NUv33LpmD8NT5V/i//aUVTGZjeJ4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1CYbFAAAA3AAAAA8AAAAAAAAAAAAAAAAAlwIAAGRycy9k&#10;b3ducmV2LnhtbFBLBQYAAAAABAAEAPUAAACJAwAAAAA=&#10;" mv:complextextbox="1" filled="f" stroked="f">
                  <v:textbox inset=",0,,0"/>
                </v:shape>
                <v:shape id="Text Box 1" o:spid="_x0000_s1029" type="#_x0000_t202" style="position:absolute;left:91440;width:4451350;height:382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inset="0,0,0,0">
                    <w:txbxContent>
                      <w:p w14:paraId="657FEBF9" w14:textId="77777777" w:rsidR="00310A10" w:rsidRPr="00BB2DA9" w:rsidRDefault="00310A10" w:rsidP="00310A10">
                        <w:pPr>
                          <w:pStyle w:val="Heading2"/>
                          <w:spacing w:after="120"/>
                          <w:rPr>
                            <w:rFonts w:ascii="AdLibFont" w:hAnsi="AdLibFont"/>
                            <w:bCs w:val="0"/>
                            <w:color w:val="0F4B73" w:themeColor="accent3" w:themeShade="80"/>
                            <w:szCs w:val="48"/>
                          </w:rPr>
                        </w:pPr>
                        <w:r w:rsidRPr="00BB2DA9">
                          <w:rPr>
                            <w:rFonts w:ascii="AdLibFont" w:hAnsi="AdLibFont"/>
                            <w:bCs w:val="0"/>
                            <w:color w:val="0F4B73" w:themeColor="accent3" w:themeShade="80"/>
                            <w:szCs w:val="48"/>
                          </w:rPr>
                          <w:t>Parent Devotional</w:t>
                        </w:r>
                      </w:p>
                      <w:p w14:paraId="127A86F7" w14:textId="77777777" w:rsidR="00412E29" w:rsidRPr="00412E29" w:rsidRDefault="00412E29" w:rsidP="00412E29">
                        <w:r w:rsidRPr="00412E29">
                          <w:t>Although Adam and Eve were created without sin, God gave them the power to choose between right and wrong. They each had a free will. God placed them in a perfect place, the Garden of Eden, and told them they had the freedom and use of the whole garden, except for one thing. God said, “But you must not eat the fruit of the tree of the knowledge of good and evil. If you do, you can be sure that you will die” (Genesis 2:17).</w:t>
                        </w:r>
                      </w:p>
                      <w:p w14:paraId="01987D43" w14:textId="68FED3FF" w:rsidR="00412E29" w:rsidRPr="00412E29" w:rsidRDefault="00412E29" w:rsidP="00412E29">
                        <w:r>
                          <w:tab/>
                        </w:r>
                        <w:r w:rsidRPr="00412E29">
                          <w:t>The temptation of Eve began when the serpent put in Eve’s heart the wicked, terrible thought that something other than God’s plan was best. He wanted to make Eve question God’s goodness and to shake her simple faith in God’s love.</w:t>
                        </w:r>
                      </w:p>
                      <w:p w14:paraId="520A2A69" w14:textId="1317C66D" w:rsidR="00412E29" w:rsidRPr="00412E29" w:rsidRDefault="00412E29" w:rsidP="00412E29">
                        <w:r>
                          <w:tab/>
                        </w:r>
                        <w:r w:rsidRPr="00412E29">
                          <w:t>All people since the fall, without respect to position or class, have been sinners before God. “Sin entered the world because one man sinned. And death came because of sin. Everyone sinned, so death came to all people” (Romans 5:12). The entire nature of people has been brought under the condemnation and curse of sin. We must have a Savior.</w:t>
                        </w:r>
                      </w:p>
                      <w:p w14:paraId="52C27491" w14:textId="0BCFA2CA" w:rsidR="00310A10" w:rsidRPr="00412E29" w:rsidRDefault="00412E29" w:rsidP="00412E29">
                        <w:r>
                          <w:tab/>
                        </w:r>
                        <w:r w:rsidRPr="00412E29">
                          <w:t>In the same chapter that records this story of sin is the promise of victory over it. Read Genesis 3:15, for here a Redeemer is promised! The Chief Engineer of heaven was working out all of this plan before the world’s foundation and long before people sinned or realized their need. The cross of Calvary stands so related to all the ages that the sacrifice of Jesus Christ “once and for all” (1 Peter 3:18) fulfilled the promise of a Redeemer and provided salvation to all who believe since the very fall of Adam and Eve.</w:t>
                        </w:r>
                      </w:p>
                    </w:txbxContent>
                  </v:textbox>
                </v:shape>
                <v:shape id="Text Box 2" o:spid="_x0000_s1030" type="#_x0000_t202" style="position:absolute;left:91440;top:381000;width:445135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4" inset="0,0,0,0">
                    <w:txbxContent/>
                  </v:textbox>
                </v:shape>
                <v:shape id="Text Box 4" o:spid="_x0000_s1031" type="#_x0000_t202" style="position:absolute;left:91440;top:563880;width:445135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32" type="#_x0000_t202" style="position:absolute;left:91440;top:746760;width:445135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33" type="#_x0000_t202" style="position:absolute;left:91440;top:929640;width:445135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34" type="#_x0000_t202" style="position:absolute;left:91440;top:1112520;width:445135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0" inset="0,0,0,0">
                    <w:txbxContent/>
                  </v:textbox>
                </v:shape>
                <v:shape id="Text Box 10" o:spid="_x0000_s1035" type="#_x0000_t202" style="position:absolute;left:91440;top:1295400;width:445135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5" inset="0,0,0,0">
                    <w:txbxContent/>
                  </v:textbox>
                </v:shape>
                <v:shape id="Text Box 15" o:spid="_x0000_s1036" type="#_x0000_t202" style="position:absolute;left:91440;top:1478280;width:445135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37" type="#_x0000_t202" style="position:absolute;left:91440;top:1661160;width:445135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8" type="#_x0000_t202" style="position:absolute;left:91440;top:1844040;width:445135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39" type="#_x0000_t202" style="position:absolute;left:91440;top:2026920;width:4451350;height:367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40" type="#_x0000_t202" style="position:absolute;left:91440;top:2392680;width:4451350;height:1098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1" type="#_x0000_t202" style="position:absolute;left:91440;top:3489960;width:4451350;height:146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v:textbox>
                </v:shape>
                <w10:wrap type="through" anchorx="page" anchory="page"/>
              </v:group>
            </w:pict>
          </mc:Fallback>
        </mc:AlternateContent>
      </w:r>
      <w:r w:rsidR="001A5E68">
        <w:rPr>
          <w:noProof/>
        </w:rPr>
        <mc:AlternateContent>
          <mc:Choice Requires="wps">
            <w:drawing>
              <wp:anchor distT="0" distB="0" distL="114300" distR="114300" simplePos="0" relativeHeight="251680769" behindDoc="0" locked="0" layoutInCell="1" allowOverlap="1" wp14:anchorId="4FC557AD" wp14:editId="770CF22D">
                <wp:simplePos x="0" y="0"/>
                <wp:positionH relativeFrom="page">
                  <wp:posOffset>457200</wp:posOffset>
                </wp:positionH>
                <wp:positionV relativeFrom="page">
                  <wp:posOffset>4114165</wp:posOffset>
                </wp:positionV>
                <wp:extent cx="2277110" cy="626745"/>
                <wp:effectExtent l="0" t="0" r="0" b="8255"/>
                <wp:wrapTight wrapText="bothSides">
                  <wp:wrapPolygon edited="0">
                    <wp:start x="241" y="0"/>
                    <wp:lineTo x="241" y="21009"/>
                    <wp:lineTo x="21202" y="21009"/>
                    <wp:lineTo x="21202" y="0"/>
                    <wp:lineTo x="241"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9844CE" w14:textId="1E341604" w:rsidR="00310A10" w:rsidRPr="001A5E68" w:rsidRDefault="00310A10" w:rsidP="00310A10">
                            <w:pPr>
                              <w:pStyle w:val="Title"/>
                              <w:rPr>
                                <w:rFonts w:ascii="Myriad Pro Black" w:hAnsi="Myriad Pro Black"/>
                                <w:sz w:val="56"/>
                                <w:szCs w:val="56"/>
                              </w:rPr>
                            </w:pPr>
                            <w:r>
                              <w:rPr>
                                <w:rFonts w:ascii="Myriad Pro Black" w:hAnsi="Myriad Pro Black"/>
                                <w:sz w:val="56"/>
                                <w:szCs w:val="56"/>
                              </w:rPr>
                              <w:t>Session 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2" type="#_x0000_t202" style="position:absolute;margin-left:36pt;margin-top:323.95pt;width:179.3pt;height:49.3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" filled="f" stroked="f">
                <v:textbox inset=",0,,0">
                  <w:txbxContent>
                    <w:p w14:paraId="749844CE" w14:textId="1E341604" w:rsidR="00310A10" w:rsidRPr="001A5E68" w:rsidRDefault="00310A10" w:rsidP="00310A10">
                      <w:pPr>
                        <w:pStyle w:val="Title"/>
                        <w:rPr>
                          <w:rFonts w:ascii="Myriad Pro Black" w:hAnsi="Myriad Pro Black"/>
                          <w:sz w:val="56"/>
                          <w:szCs w:val="56"/>
                        </w:rPr>
                      </w:pPr>
                      <w:r>
                        <w:rPr>
                          <w:rFonts w:ascii="Myriad Pro Black" w:hAnsi="Myriad Pro Black"/>
                          <w:sz w:val="56"/>
                          <w:szCs w:val="56"/>
                        </w:rPr>
                        <w:t>Session 2</w:t>
                      </w:r>
                    </w:p>
                  </w:txbxContent>
                </v:textbox>
                <w10:wrap type="tight" anchorx="page" anchory="page"/>
              </v:shape>
            </w:pict>
          </mc:Fallback>
        </mc:AlternateContent>
      </w:r>
      <w:r w:rsidRPr="00310A10">
        <w:rPr>
          <w:noProof/>
        </w:rPr>
        <w:t xml:space="preserve"> </w:t>
      </w:r>
      <w:r w:rsidR="001A5E68">
        <w:rPr>
          <w:noProof/>
        </w:rPr>
        <w:drawing>
          <wp:anchor distT="0" distB="0" distL="114300" distR="114300" simplePos="0" relativeHeight="251729933" behindDoc="0" locked="0" layoutInCell="1" allowOverlap="1" wp14:anchorId="1BC04978" wp14:editId="46B3990A">
            <wp:simplePos x="0" y="0"/>
            <wp:positionH relativeFrom="page">
              <wp:posOffset>688975</wp:posOffset>
            </wp:positionH>
            <wp:positionV relativeFrom="page">
              <wp:posOffset>558165</wp:posOffset>
            </wp:positionV>
            <wp:extent cx="1828800" cy="1828800"/>
            <wp:effectExtent l="0" t="0" r="0" b="0"/>
            <wp:wrapThrough wrapText="bothSides">
              <wp:wrapPolygon edited="0">
                <wp:start x="0" y="0"/>
                <wp:lineTo x="0" y="21300"/>
                <wp:lineTo x="21300" y="21300"/>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L_broken_icon.ai"/>
                    <pic:cNvPicPr/>
                  </pic:nvPicPr>
                  <pic:blipFill>
                    <a:blip r:embed="rId9">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r w:rsidR="009909E9">
        <w:rPr>
          <w:noProof/>
        </w:rPr>
        <mc:AlternateContent>
          <mc:Choice Requires="wps">
            <w:drawing>
              <wp:anchor distT="0" distB="0" distL="114300" distR="114300" simplePos="0" relativeHeight="251679745" behindDoc="0" locked="0" layoutInCell="1" allowOverlap="1" wp14:anchorId="72EC7726" wp14:editId="7302F5AA">
                <wp:simplePos x="0" y="0"/>
                <wp:positionH relativeFrom="page">
                  <wp:posOffset>2743200</wp:posOffset>
                </wp:positionH>
                <wp:positionV relativeFrom="page">
                  <wp:posOffset>4114800</wp:posOffset>
                </wp:positionV>
                <wp:extent cx="4513580" cy="431800"/>
                <wp:effectExtent l="0" t="0" r="0" b="0"/>
                <wp:wrapTight wrapText="bothSides">
                  <wp:wrapPolygon edited="0">
                    <wp:start x="122" y="0"/>
                    <wp:lineTo x="122" y="20329"/>
                    <wp:lineTo x="21393" y="20329"/>
                    <wp:lineTo x="21393" y="0"/>
                    <wp:lineTo x="122"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58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9FD8BF" w14:textId="700DA498" w:rsidR="00310A10" w:rsidRPr="00294F32" w:rsidRDefault="00310A10" w:rsidP="00310A10">
                            <w:pPr>
                              <w:pStyle w:val="Title"/>
                              <w:jc w:val="left"/>
                              <w:rPr>
                                <w:rFonts w:ascii="Myriad Pro Black" w:hAnsi="Myriad Pro Black"/>
                                <w:sz w:val="56"/>
                                <w:szCs w:val="56"/>
                              </w:rPr>
                            </w:pPr>
                            <w:r w:rsidRPr="00294F32">
                              <w:rPr>
                                <w:rFonts w:ascii="Myriad Pro Black" w:hAnsi="Myriad Pro Black"/>
                                <w:sz w:val="56"/>
                                <w:szCs w:val="56"/>
                              </w:rPr>
                              <w:t xml:space="preserve">God’s Plan: 2 </w:t>
                            </w:r>
                            <w:r>
                              <w:rPr>
                                <w:rFonts w:ascii="Myriad Pro Black" w:hAnsi="Myriad Pro Black"/>
                                <w:sz w:val="56"/>
                                <w:szCs w:val="56"/>
                              </w:rPr>
                              <w:t>BE WITH</w:t>
                            </w:r>
                            <w:r w:rsidRPr="00294F32">
                              <w:rPr>
                                <w:rFonts w:ascii="Myriad Pro Black" w:hAnsi="Myriad Pro Black"/>
                                <w:sz w:val="56"/>
                                <w:szCs w:val="56"/>
                              </w:rPr>
                              <w:t xml:space="preserve"> 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margin-left:3in;margin-top:324pt;width:355.4pt;height:34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" filled="f" stroked="f">
                <v:textbox inset=",0,,0">
                  <w:txbxContent>
                    <w:p w14:paraId="7D9FD8BF" w14:textId="700DA498" w:rsidR="00310A10" w:rsidRPr="00294F32" w:rsidRDefault="00310A10" w:rsidP="00310A10">
                      <w:pPr>
                        <w:pStyle w:val="Title"/>
                        <w:jc w:val="left"/>
                        <w:rPr>
                          <w:rFonts w:ascii="Myriad Pro Black" w:hAnsi="Myriad Pro Black"/>
                          <w:sz w:val="56"/>
                          <w:szCs w:val="56"/>
                        </w:rPr>
                      </w:pPr>
                      <w:r w:rsidRPr="00294F32">
                        <w:rPr>
                          <w:rFonts w:ascii="Myriad Pro Black" w:hAnsi="Myriad Pro Black"/>
                          <w:sz w:val="56"/>
                          <w:szCs w:val="56"/>
                        </w:rPr>
                        <w:t xml:space="preserve">God’s Plan: 2 </w:t>
                      </w:r>
                      <w:r>
                        <w:rPr>
                          <w:rFonts w:ascii="Myriad Pro Black" w:hAnsi="Myriad Pro Black"/>
                          <w:sz w:val="56"/>
                          <w:szCs w:val="56"/>
                        </w:rPr>
                        <w:t>BE WITH</w:t>
                      </w:r>
                      <w:r w:rsidRPr="00294F32">
                        <w:rPr>
                          <w:rFonts w:ascii="Myriad Pro Black" w:hAnsi="Myriad Pro Black"/>
                          <w:sz w:val="56"/>
                          <w:szCs w:val="56"/>
                        </w:rPr>
                        <w:t xml:space="preserve"> Us!</w:t>
                      </w:r>
                    </w:p>
                  </w:txbxContent>
                </v:textbox>
                <w10:wrap type="tight" anchorx="page" anchory="page"/>
              </v:shape>
            </w:pict>
          </mc:Fallback>
        </mc:AlternateContent>
      </w:r>
      <w:r w:rsidR="001A5E68" w:rsidRPr="001A5E68">
        <w:rPr>
          <w:noProof/>
        </w:rPr>
        <w:t xml:space="preserve"> </w:t>
      </w:r>
      <w:r w:rsidR="007B53BB">
        <w:rPr>
          <w:noProof/>
        </w:rPr>
        <w:drawing>
          <wp:anchor distT="0" distB="0" distL="114300" distR="114300" simplePos="0" relativeHeight="251728909" behindDoc="0" locked="0" layoutInCell="1" allowOverlap="1" wp14:anchorId="017B8C7A" wp14:editId="53975D36">
            <wp:simplePos x="0" y="0"/>
            <wp:positionH relativeFrom="page">
              <wp:posOffset>2416175</wp:posOffset>
            </wp:positionH>
            <wp:positionV relativeFrom="page">
              <wp:posOffset>457200</wp:posOffset>
            </wp:positionV>
            <wp:extent cx="5176520" cy="2667000"/>
            <wp:effectExtent l="0" t="0" r="5080" b="0"/>
            <wp:wrapThrough wrapText="bothSides">
              <wp:wrapPolygon edited="0">
                <wp:start x="11341" y="0"/>
                <wp:lineTo x="8161" y="1029"/>
                <wp:lineTo x="3180" y="3086"/>
                <wp:lineTo x="2650" y="6583"/>
                <wp:lineTo x="1166" y="7611"/>
                <wp:lineTo x="2544" y="9874"/>
                <wp:lineTo x="0" y="10080"/>
                <wp:lineTo x="0" y="10491"/>
                <wp:lineTo x="2014" y="13166"/>
                <wp:lineTo x="636" y="14606"/>
                <wp:lineTo x="636" y="15017"/>
                <wp:lineTo x="1908" y="16457"/>
                <wp:lineTo x="1060" y="17280"/>
                <wp:lineTo x="3286" y="19749"/>
                <wp:lineTo x="2968" y="20983"/>
                <wp:lineTo x="4875" y="21394"/>
                <wp:lineTo x="5299" y="21394"/>
                <wp:lineTo x="12930" y="21394"/>
                <wp:lineTo x="19607" y="20571"/>
                <wp:lineTo x="19607" y="19749"/>
                <wp:lineTo x="20349" y="16457"/>
                <wp:lineTo x="21515" y="15840"/>
                <wp:lineTo x="21515" y="15634"/>
                <wp:lineTo x="19925" y="13166"/>
                <wp:lineTo x="19819" y="9874"/>
                <wp:lineTo x="21409" y="9463"/>
                <wp:lineTo x="21303" y="7406"/>
                <wp:lineTo x="18972" y="6583"/>
                <wp:lineTo x="19819" y="1646"/>
                <wp:lineTo x="18548" y="1234"/>
                <wp:lineTo x="11764" y="0"/>
                <wp:lineTo x="11341"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SparkLogo_Final_last.eps"/>
                    <pic:cNvPicPr/>
                  </pic:nvPicPr>
                  <pic:blipFill>
                    <a:blip r:embed="rId10">
                      <a:extLst>
                        <a:ext uri="{28A0092B-C50C-407E-A947-70E740481C1C}">
                          <a14:useLocalDpi xmlns:a14="http://schemas.microsoft.com/office/drawing/2010/main" val="0"/>
                        </a:ext>
                      </a:extLst>
                    </a:blip>
                    <a:stretch>
                      <a:fillRect/>
                    </a:stretch>
                  </pic:blipFill>
                  <pic:spPr>
                    <a:xfrm>
                      <a:off x="0" y="0"/>
                      <a:ext cx="5176520" cy="2667000"/>
                    </a:xfrm>
                    <a:prstGeom prst="rect">
                      <a:avLst/>
                    </a:prstGeom>
                  </pic:spPr>
                </pic:pic>
              </a:graphicData>
            </a:graphic>
            <wp14:sizeRelH relativeFrom="margin">
              <wp14:pctWidth>0</wp14:pctWidth>
            </wp14:sizeRelH>
            <wp14:sizeRelV relativeFrom="margin">
              <wp14:pctHeight>0</wp14:pctHeight>
            </wp14:sizeRelV>
          </wp:anchor>
        </w:drawing>
      </w:r>
      <w:r w:rsidR="007B53BB" w:rsidRPr="007B53BB">
        <w:rPr>
          <w:noProof/>
        </w:rPr>
        <w:t xml:space="preserve"> </w:t>
      </w:r>
      <w:r w:rsidR="00F35BAC">
        <w:rPr>
          <w:noProof/>
        </w:rPr>
        <mc:AlternateContent>
          <mc:Choice Requires="wps">
            <w:drawing>
              <wp:anchor distT="0" distB="0" distL="114300" distR="114300" simplePos="0" relativeHeight="251676673" behindDoc="0" locked="0" layoutInCell="0" allowOverlap="1" wp14:anchorId="2E28A95B" wp14:editId="70DFD487">
                <wp:simplePos x="0" y="0"/>
                <wp:positionH relativeFrom="page">
                  <wp:posOffset>533400</wp:posOffset>
                </wp:positionH>
                <wp:positionV relativeFrom="page">
                  <wp:posOffset>2493011</wp:posOffset>
                </wp:positionV>
                <wp:extent cx="2133600" cy="1024890"/>
                <wp:effectExtent l="0" t="0" r="0" b="16510"/>
                <wp:wrapTight wrapText="bothSides">
                  <wp:wrapPolygon edited="0">
                    <wp:start x="257" y="0"/>
                    <wp:lineTo x="257" y="21413"/>
                    <wp:lineTo x="21086" y="21413"/>
                    <wp:lineTo x="21086" y="0"/>
                    <wp:lineTo x="257" y="0"/>
                  </wp:wrapPolygon>
                </wp:wrapTight>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2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9838125" w14:textId="77777777" w:rsidR="00310A10" w:rsidRPr="00294F32" w:rsidRDefault="00310A10" w:rsidP="003B1DE1">
                            <w:pPr>
                              <w:pStyle w:val="BoxHeading-Small"/>
                              <w:rPr>
                                <w:rFonts w:ascii="AdLibFont" w:hAnsi="AdLibFont"/>
                              </w:rPr>
                            </w:pPr>
                            <w:r w:rsidRPr="00294F32">
                              <w:rPr>
                                <w:rFonts w:ascii="AdLibFont" w:hAnsi="AdLibFont"/>
                              </w:rPr>
                              <w:t>Parent 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4" type="#_x0000_t202" style="position:absolute;margin-left:42pt;margin-top:196.3pt;width:168pt;height:80.7pt;z-index:251676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" o:allowincell="f" filled="f" stroked="f">
                <v:textbox inset=",0,,0">
                  <w:txbxContent>
                    <w:p w14:paraId="39838125" w14:textId="77777777" w:rsidR="00310A10" w:rsidRPr="00294F32" w:rsidRDefault="00310A10" w:rsidP="003B1DE1">
                      <w:pPr>
                        <w:pStyle w:val="BoxHeading-Small"/>
                        <w:rPr>
                          <w:rFonts w:ascii="AdLibFont" w:hAnsi="AdLibFont"/>
                        </w:rPr>
                      </w:pPr>
                      <w:r w:rsidRPr="00294F32">
                        <w:rPr>
                          <w:rFonts w:ascii="AdLibFont" w:hAnsi="AdLibFont"/>
                        </w:rPr>
                        <w:t>Parent Newsletter</w:t>
                      </w:r>
                    </w:p>
                  </w:txbxContent>
                </v:textbox>
                <w10:wrap type="tight" anchorx="page" anchory="page"/>
              </v:shape>
            </w:pict>
          </mc:Fallback>
        </mc:AlternateContent>
      </w:r>
      <w:r w:rsidR="00085735">
        <w:rPr>
          <w:noProof/>
        </w:rPr>
        <mc:AlternateContent>
          <mc:Choice Requires="wps">
            <w:drawing>
              <wp:anchor distT="0" distB="0" distL="114300" distR="114300" simplePos="0" relativeHeight="251722765" behindDoc="0" locked="0" layoutInCell="1" allowOverlap="1" wp14:anchorId="6E3C4E84" wp14:editId="55E93F2B">
                <wp:simplePos x="0" y="0"/>
                <wp:positionH relativeFrom="page">
                  <wp:posOffset>2910205</wp:posOffset>
                </wp:positionH>
                <wp:positionV relativeFrom="page">
                  <wp:posOffset>3351530</wp:posOffset>
                </wp:positionV>
                <wp:extent cx="4267200" cy="394970"/>
                <wp:effectExtent l="0" t="0" r="0" b="11430"/>
                <wp:wrapThrough wrapText="bothSides">
                  <wp:wrapPolygon edited="0">
                    <wp:start x="129" y="0"/>
                    <wp:lineTo x="129" y="20836"/>
                    <wp:lineTo x="21343" y="20836"/>
                    <wp:lineTo x="21343" y="0"/>
                    <wp:lineTo x="129" y="0"/>
                  </wp:wrapPolygon>
                </wp:wrapThrough>
                <wp:docPr id="595" name="Text Box 595"/>
                <wp:cNvGraphicFramePr/>
                <a:graphic xmlns:a="http://schemas.openxmlformats.org/drawingml/2006/main">
                  <a:graphicData uri="http://schemas.microsoft.com/office/word/2010/wordprocessingShape">
                    <wps:wsp>
                      <wps:cNvSpPr txBox="1"/>
                      <wps:spPr>
                        <a:xfrm>
                          <a:off x="0" y="0"/>
                          <a:ext cx="4267200" cy="3949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4475B3" w14:textId="63010051" w:rsidR="00310A10" w:rsidRPr="00C65FC4" w:rsidRDefault="00310A10" w:rsidP="00310A10">
                            <w:pPr>
                              <w:jc w:val="center"/>
                              <w:rPr>
                                <w:color w:val="80B606" w:themeColor="accent1"/>
                                <w:sz w:val="28"/>
                                <w:szCs w:val="28"/>
                              </w:rPr>
                            </w:pPr>
                            <w:r>
                              <w:rPr>
                                <w:color w:val="80B606" w:themeColor="accent1"/>
                                <w:sz w:val="28"/>
                                <w:szCs w:val="28"/>
                              </w:rPr>
                              <w:t>Add</w:t>
                            </w:r>
                            <w:r w:rsidRPr="00C65FC4">
                              <w:rPr>
                                <w:color w:val="80B606" w:themeColor="accent1"/>
                                <w:sz w:val="28"/>
                                <w:szCs w:val="28"/>
                              </w:rPr>
                              <w:t xml:space="preserve"> your church name </w:t>
                            </w:r>
                            <w:r>
                              <w:rPr>
                                <w:color w:val="80B606" w:themeColor="accent1"/>
                                <w:sz w:val="28"/>
                                <w:szCs w:val="28"/>
                              </w:rPr>
                              <w:t xml:space="preserve">and contact info </w:t>
                            </w:r>
                            <w:r w:rsidRPr="00C65FC4">
                              <w:rPr>
                                <w:color w:val="80B606" w:themeColor="accent1"/>
                                <w:sz w:val="28"/>
                                <w:szCs w:val="28"/>
                              </w:rPr>
                              <w:t>here</w:t>
                            </w:r>
                            <w:r>
                              <w:rPr>
                                <w:color w:val="80B606" w:themeColor="accen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5" o:spid="_x0000_s1045" type="#_x0000_t202" style="position:absolute;margin-left:229.15pt;margin-top:263.9pt;width:336pt;height:31.1pt;z-index:2517227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90C9YCAAAh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" mv:complextextbox="1" filled="f" stroked="f">
                <v:textbox>
                  <w:txbxContent>
                    <w:p w14:paraId="294475B3" w14:textId="63010051" w:rsidR="00310A10" w:rsidRPr="00C65FC4" w:rsidRDefault="00310A10" w:rsidP="00310A10">
                      <w:pPr>
                        <w:jc w:val="center"/>
                        <w:rPr>
                          <w:color w:val="80B606" w:themeColor="accent1"/>
                          <w:sz w:val="28"/>
                          <w:szCs w:val="28"/>
                        </w:rPr>
                      </w:pPr>
                      <w:r>
                        <w:rPr>
                          <w:color w:val="80B606" w:themeColor="accent1"/>
                          <w:sz w:val="28"/>
                          <w:szCs w:val="28"/>
                        </w:rPr>
                        <w:t>Add</w:t>
                      </w:r>
                      <w:r w:rsidRPr="00C65FC4">
                        <w:rPr>
                          <w:color w:val="80B606" w:themeColor="accent1"/>
                          <w:sz w:val="28"/>
                          <w:szCs w:val="28"/>
                        </w:rPr>
                        <w:t xml:space="preserve"> your church name </w:t>
                      </w:r>
                      <w:r>
                        <w:rPr>
                          <w:color w:val="80B606" w:themeColor="accent1"/>
                          <w:sz w:val="28"/>
                          <w:szCs w:val="28"/>
                        </w:rPr>
                        <w:t xml:space="preserve">and contact info </w:t>
                      </w:r>
                      <w:r w:rsidRPr="00C65FC4">
                        <w:rPr>
                          <w:color w:val="80B606" w:themeColor="accent1"/>
                          <w:sz w:val="28"/>
                          <w:szCs w:val="28"/>
                        </w:rPr>
                        <w:t>here</w:t>
                      </w:r>
                      <w:r>
                        <w:rPr>
                          <w:color w:val="80B606" w:themeColor="accent1"/>
                          <w:sz w:val="28"/>
                          <w:szCs w:val="28"/>
                        </w:rPr>
                        <w:t>.</w:t>
                      </w:r>
                    </w:p>
                  </w:txbxContent>
                </v:textbox>
                <w10:wrap type="through" anchorx="page" anchory="page"/>
              </v:shape>
            </w:pict>
          </mc:Fallback>
        </mc:AlternateContent>
      </w:r>
      <w:r w:rsidR="004D4313">
        <w:rPr>
          <w:noProof/>
        </w:rPr>
        <mc:AlternateContent>
          <mc:Choice Requires="wps">
            <w:drawing>
              <wp:anchor distT="0" distB="0" distL="114300" distR="114300" simplePos="0" relativeHeight="251678721" behindDoc="0" locked="0" layoutInCell="0" allowOverlap="1" wp14:anchorId="1CAF93F8" wp14:editId="702945D6">
                <wp:simplePos x="0" y="0"/>
                <wp:positionH relativeFrom="page">
                  <wp:posOffset>528320</wp:posOffset>
                </wp:positionH>
                <wp:positionV relativeFrom="page">
                  <wp:posOffset>3351530</wp:posOffset>
                </wp:positionV>
                <wp:extent cx="2133600" cy="394970"/>
                <wp:effectExtent l="0" t="0" r="0" b="11430"/>
                <wp:wrapTight wrapText="bothSides">
                  <wp:wrapPolygon edited="0">
                    <wp:start x="257" y="0"/>
                    <wp:lineTo x="257" y="20836"/>
                    <wp:lineTo x="21086" y="20836"/>
                    <wp:lineTo x="21086" y="0"/>
                    <wp:lineTo x="257"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3306E5" w14:textId="14BBF83D" w:rsidR="00310A10" w:rsidRPr="00294F32" w:rsidRDefault="00310A10" w:rsidP="003B1DE1">
                            <w:pPr>
                              <w:pStyle w:val="Subtitle"/>
                              <w:rPr>
                                <w:rFonts w:ascii="Myriad Pro" w:hAnsi="Myriad Pro"/>
                              </w:rPr>
                            </w:pPr>
                            <w:r w:rsidRPr="00294F32">
                              <w:rPr>
                                <w:rFonts w:ascii="Myriad Pro" w:hAnsi="Myriad Pro"/>
                              </w:rPr>
                              <w:t>Add date here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6" type="#_x0000_t202" style="position:absolute;margin-left:41.6pt;margin-top:263.9pt;width:168pt;height:31.1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dFc/cCAABW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" o:allowincell="f" filled="f" stroked="f">
                <v:textbox inset=",0,,0">
                  <w:txbxContent>
                    <w:p w14:paraId="733306E5" w14:textId="14BBF83D" w:rsidR="00310A10" w:rsidRPr="00294F32" w:rsidRDefault="00310A10" w:rsidP="003B1DE1">
                      <w:pPr>
                        <w:pStyle w:val="Subtitle"/>
                        <w:rPr>
                          <w:rFonts w:ascii="Myriad Pro" w:hAnsi="Myriad Pro"/>
                        </w:rPr>
                      </w:pPr>
                      <w:r w:rsidRPr="00294F32">
                        <w:rPr>
                          <w:rFonts w:ascii="Myriad Pro" w:hAnsi="Myriad Pro"/>
                        </w:rPr>
                        <w:t>Add date here</w:t>
                      </w:r>
                    </w:p>
                  </w:txbxContent>
                </v:textbox>
                <w10:wrap type="tight" anchorx="page" anchory="page"/>
              </v:shape>
            </w:pict>
          </mc:Fallback>
        </mc:AlternateContent>
      </w:r>
      <w:r w:rsidR="00F35BAC" w:rsidRPr="00F35BAC">
        <w:rPr>
          <w:noProof/>
        </w:rPr>
        <w:t xml:space="preserve"> </w:t>
      </w:r>
      <w:r w:rsidR="00EC4BD5">
        <w:br w:type="page"/>
      </w:r>
      <w:r w:rsidR="00B60B95">
        <w:rPr>
          <w:noProof/>
        </w:rPr>
        <w:lastRenderedPageBreak/>
        <mc:AlternateContent>
          <mc:Choice Requires="wps">
            <w:drawing>
              <wp:anchor distT="0" distB="0" distL="114300" distR="114300" simplePos="0" relativeHeight="251720717" behindDoc="0" locked="0" layoutInCell="1" allowOverlap="1" wp14:anchorId="3806C211" wp14:editId="7A690E30">
                <wp:simplePos x="0" y="0"/>
                <wp:positionH relativeFrom="page">
                  <wp:posOffset>456565</wp:posOffset>
                </wp:positionH>
                <wp:positionV relativeFrom="page">
                  <wp:posOffset>457200</wp:posOffset>
                </wp:positionV>
                <wp:extent cx="4585335" cy="457200"/>
                <wp:effectExtent l="0" t="0" r="12065" b="0"/>
                <wp:wrapThrough wrapText="bothSides">
                  <wp:wrapPolygon edited="0">
                    <wp:start x="0" y="0"/>
                    <wp:lineTo x="0" y="20400"/>
                    <wp:lineTo x="21537" y="20400"/>
                    <wp:lineTo x="21537" y="0"/>
                    <wp:lineTo x="0" y="0"/>
                  </wp:wrapPolygon>
                </wp:wrapThrough>
                <wp:docPr id="592" name="Rectangle 592"/>
                <wp:cNvGraphicFramePr/>
                <a:graphic xmlns:a="http://schemas.openxmlformats.org/drawingml/2006/main">
                  <a:graphicData uri="http://schemas.microsoft.com/office/word/2010/wordprocessingShape">
                    <wps:wsp>
                      <wps:cNvSpPr/>
                      <wps:spPr>
                        <a:xfrm>
                          <a:off x="0" y="0"/>
                          <a:ext cx="4585335" cy="457200"/>
                        </a:xfrm>
                        <a:prstGeom prst="rect">
                          <a:avLst/>
                        </a:prstGeom>
                        <a:solidFill>
                          <a:schemeClr val="bg2">
                            <a:lumMod val="2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2" o:spid="_x0000_s1026" style="position:absolute;margin-left:35.95pt;margin-top:36pt;width:361.05pt;height:36pt;z-index:25172071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" fillcolor="#0a3261 [814]" stroked="f">
                <w10:wrap type="through" anchorx="page" anchory="page"/>
              </v:rect>
            </w:pict>
          </mc:Fallback>
        </mc:AlternateContent>
      </w:r>
      <w:r w:rsidR="009909E9">
        <w:rPr>
          <w:noProof/>
        </w:rPr>
        <mc:AlternateContent>
          <mc:Choice Requires="wps">
            <w:drawing>
              <wp:anchor distT="0" distB="0" distL="114300" distR="114300" simplePos="0" relativeHeight="251721741" behindDoc="0" locked="0" layoutInCell="1" allowOverlap="1" wp14:anchorId="364CBCC1" wp14:editId="7CF27482">
                <wp:simplePos x="0" y="0"/>
                <wp:positionH relativeFrom="page">
                  <wp:posOffset>457200</wp:posOffset>
                </wp:positionH>
                <wp:positionV relativeFrom="page">
                  <wp:posOffset>566420</wp:posOffset>
                </wp:positionV>
                <wp:extent cx="4533900" cy="347980"/>
                <wp:effectExtent l="0" t="0" r="0" b="7620"/>
                <wp:wrapThrough wrapText="bothSides">
                  <wp:wrapPolygon edited="0">
                    <wp:start x="121" y="0"/>
                    <wp:lineTo x="121" y="20496"/>
                    <wp:lineTo x="21297" y="20496"/>
                    <wp:lineTo x="21297" y="0"/>
                    <wp:lineTo x="121" y="0"/>
                  </wp:wrapPolygon>
                </wp:wrapThrough>
                <wp:docPr id="594" name="Text Box 594"/>
                <wp:cNvGraphicFramePr/>
                <a:graphic xmlns:a="http://schemas.openxmlformats.org/drawingml/2006/main">
                  <a:graphicData uri="http://schemas.microsoft.com/office/word/2010/wordprocessingShape">
                    <wps:wsp>
                      <wps:cNvSpPr txBox="1"/>
                      <wps:spPr>
                        <a:xfrm>
                          <a:off x="0" y="0"/>
                          <a:ext cx="4533900" cy="3479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1CF18D" w14:textId="49C12D84" w:rsidR="00310A10" w:rsidRPr="00D93473" w:rsidRDefault="00310A10" w:rsidP="00D93473">
                            <w:pPr>
                              <w:tabs>
                                <w:tab w:val="right" w:pos="6840"/>
                              </w:tabs>
                              <w:rPr>
                                <w:rFonts w:ascii="AdLibFont" w:hAnsi="AdLibFont"/>
                                <w:color w:val="FFFFFF" w:themeColor="background1"/>
                                <w:sz w:val="32"/>
                                <w:szCs w:val="32"/>
                              </w:rPr>
                            </w:pPr>
                            <w:r w:rsidRPr="00294F32">
                              <w:rPr>
                                <w:rFonts w:ascii="AdLibFont" w:hAnsi="AdLibFont"/>
                                <w:color w:val="FFFFFF" w:themeColor="background1"/>
                                <w:sz w:val="32"/>
                                <w:szCs w:val="32"/>
                              </w:rPr>
                              <w:t xml:space="preserve">Session </w:t>
                            </w:r>
                            <w:r w:rsidR="00412E29">
                              <w:rPr>
                                <w:rFonts w:ascii="AdLibFont" w:hAnsi="AdLibFont"/>
                                <w:color w:val="FFFFFF" w:themeColor="background1"/>
                                <w:sz w:val="32"/>
                                <w:szCs w:val="32"/>
                              </w:rPr>
                              <w:t>2</w:t>
                            </w:r>
                            <w:r w:rsidRPr="00294F32">
                              <w:rPr>
                                <w:rFonts w:ascii="AdLibFont" w:hAnsi="AdLibFont"/>
                                <w:color w:val="FFFFFF" w:themeColor="background1"/>
                                <w:sz w:val="32"/>
                                <w:szCs w:val="32"/>
                              </w:rPr>
                              <w:tab/>
                              <w:t xml:space="preserve">God’s Plan: 2 </w:t>
                            </w:r>
                            <w:r>
                              <w:rPr>
                                <w:rFonts w:ascii="AdLibFont" w:hAnsi="AdLibFont"/>
                                <w:color w:val="FFFFFF" w:themeColor="background1"/>
                                <w:sz w:val="32"/>
                                <w:szCs w:val="32"/>
                              </w:rPr>
                              <w:t>BE WITH</w:t>
                            </w:r>
                            <w:r w:rsidRPr="00294F32">
                              <w:rPr>
                                <w:rFonts w:ascii="AdLibFont" w:hAnsi="AdLibFont"/>
                                <w:color w:val="FFFFFF" w:themeColor="background1"/>
                                <w:sz w:val="32"/>
                                <w:szCs w:val="32"/>
                              </w:rPr>
                              <w:t xml:space="preserv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4" o:spid="_x0000_s1047" type="#_x0000_t202" style="position:absolute;margin-left:36pt;margin-top:44.6pt;width:357pt;height:27.4pt;z-index:2517217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OsWdcCAAAh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" mv:complextextbox="1" filled="f" stroked="f">
                <v:textbox>
                  <w:txbxContent>
                    <w:p w14:paraId="041CF18D" w14:textId="49C12D84" w:rsidR="00310A10" w:rsidRPr="00D93473" w:rsidRDefault="00310A10" w:rsidP="00D93473">
                      <w:pPr>
                        <w:tabs>
                          <w:tab w:val="right" w:pos="6840"/>
                        </w:tabs>
                        <w:rPr>
                          <w:rFonts w:ascii="AdLibFont" w:hAnsi="AdLibFont"/>
                          <w:color w:val="FFFFFF" w:themeColor="background1"/>
                          <w:sz w:val="32"/>
                          <w:szCs w:val="32"/>
                        </w:rPr>
                      </w:pPr>
                      <w:r w:rsidRPr="00294F32">
                        <w:rPr>
                          <w:rFonts w:ascii="AdLibFont" w:hAnsi="AdLibFont"/>
                          <w:color w:val="FFFFFF" w:themeColor="background1"/>
                          <w:sz w:val="32"/>
                          <w:szCs w:val="32"/>
                        </w:rPr>
                        <w:t xml:space="preserve">Session </w:t>
                      </w:r>
                      <w:r w:rsidR="00412E29">
                        <w:rPr>
                          <w:rFonts w:ascii="AdLibFont" w:hAnsi="AdLibFont"/>
                          <w:color w:val="FFFFFF" w:themeColor="background1"/>
                          <w:sz w:val="32"/>
                          <w:szCs w:val="32"/>
                        </w:rPr>
                        <w:t>2</w:t>
                      </w:r>
                      <w:r w:rsidRPr="00294F32">
                        <w:rPr>
                          <w:rFonts w:ascii="AdLibFont" w:hAnsi="AdLibFont"/>
                          <w:color w:val="FFFFFF" w:themeColor="background1"/>
                          <w:sz w:val="32"/>
                          <w:szCs w:val="32"/>
                        </w:rPr>
                        <w:tab/>
                        <w:t xml:space="preserve">God’s Plan: 2 </w:t>
                      </w:r>
                      <w:r>
                        <w:rPr>
                          <w:rFonts w:ascii="AdLibFont" w:hAnsi="AdLibFont"/>
                          <w:color w:val="FFFFFF" w:themeColor="background1"/>
                          <w:sz w:val="32"/>
                          <w:szCs w:val="32"/>
                        </w:rPr>
                        <w:t>BE WITH</w:t>
                      </w:r>
                      <w:r w:rsidRPr="00294F32">
                        <w:rPr>
                          <w:rFonts w:ascii="AdLibFont" w:hAnsi="AdLibFont"/>
                          <w:color w:val="FFFFFF" w:themeColor="background1"/>
                          <w:sz w:val="32"/>
                          <w:szCs w:val="32"/>
                        </w:rPr>
                        <w:t xml:space="preserve"> Us!</w:t>
                      </w:r>
                    </w:p>
                  </w:txbxContent>
                </v:textbox>
                <w10:wrap type="through" anchorx="page" anchory="page"/>
              </v:shape>
            </w:pict>
          </mc:Fallback>
        </mc:AlternateContent>
      </w:r>
      <w:r w:rsidR="000E04EE" w:rsidRPr="000E04EE">
        <w:rPr>
          <w:noProof/>
        </w:rPr>
        <w:t xml:space="preserve"> </w:t>
      </w:r>
      <w:r w:rsidR="000E04EE">
        <w:rPr>
          <w:noProof/>
        </w:rPr>
        <mc:AlternateContent>
          <mc:Choice Requires="wps">
            <w:drawing>
              <wp:anchor distT="0" distB="0" distL="114300" distR="114300" simplePos="0" relativeHeight="251734029" behindDoc="0" locked="0" layoutInCell="1" allowOverlap="1" wp14:anchorId="3EE137BE" wp14:editId="61244ADD">
                <wp:simplePos x="0" y="0"/>
                <wp:positionH relativeFrom="page">
                  <wp:posOffset>5029200</wp:posOffset>
                </wp:positionH>
                <wp:positionV relativeFrom="page">
                  <wp:posOffset>457200</wp:posOffset>
                </wp:positionV>
                <wp:extent cx="2286000" cy="3886200"/>
                <wp:effectExtent l="0" t="0" r="0" b="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886200"/>
                        </a:xfrm>
                        <a:prstGeom prst="rect">
                          <a:avLst/>
                        </a:prstGeom>
                        <a:solidFill>
                          <a:schemeClr val="bg2">
                            <a:lumMod val="50000"/>
                          </a:schemeClr>
                        </a:solidFill>
                        <a:ln>
                          <a:noFill/>
                        </a:ln>
                        <a:effectLst/>
                        <a:extLst/>
                      </wps:spPr>
                      <wps:txbx>
                        <w:txbxContent>
                          <w:p w14:paraId="24CFB72F" w14:textId="77777777" w:rsidR="000E04EE" w:rsidRPr="008D2524" w:rsidRDefault="000E04EE" w:rsidP="000E04EE">
                            <w:pPr>
                              <w:pStyle w:val="Heading3"/>
                              <w:spacing w:before="120"/>
                            </w:pPr>
                            <w:r>
                              <w:t>Announcements</w:t>
                            </w:r>
                          </w:p>
                          <w:p w14:paraId="4FB33AC0" w14:textId="5DA71564" w:rsidR="000E04EE" w:rsidRPr="009203ED" w:rsidRDefault="000E04EE" w:rsidP="000E04EE">
                            <w:pPr>
                              <w:pStyle w:val="Bulleted"/>
                              <w:rPr>
                                <w:rFonts w:ascii="Folder-Regular" w:hAnsi="Folder-Regular"/>
                              </w:rPr>
                            </w:pPr>
                            <w:r w:rsidRPr="009203ED">
                              <w:rPr>
                                <w:rFonts w:ascii="Folder-Regular" w:hAnsi="Folder-Regular"/>
                              </w:rPr>
                              <w:t>Use this space to make any announcements you may have for families. Some examples are below.</w:t>
                            </w:r>
                          </w:p>
                          <w:p w14:paraId="29E1A5D4" w14:textId="5C0E5594" w:rsidR="000E04EE" w:rsidRPr="009203ED" w:rsidRDefault="000E04EE" w:rsidP="000E04EE">
                            <w:pPr>
                              <w:pStyle w:val="Bulleted"/>
                              <w:rPr>
                                <w:rFonts w:ascii="Folder-Regular" w:hAnsi="Folder-Regular"/>
                              </w:rPr>
                            </w:pPr>
                            <w:r w:rsidRPr="009203ED">
                              <w:rPr>
                                <w:rFonts w:ascii="Folder-Regular" w:hAnsi="Folder-Regular"/>
                              </w:rPr>
                              <w:t xml:space="preserve">Reminders for children to bring offering money and </w:t>
                            </w:r>
                            <w:r>
                              <w:rPr>
                                <w:rFonts w:ascii="Folder-Regular" w:hAnsi="Folder-Regular"/>
                              </w:rPr>
                              <w:t>info</w:t>
                            </w:r>
                            <w:r w:rsidR="00E32AD8">
                              <w:rPr>
                                <w:rFonts w:ascii="Folder-Regular" w:hAnsi="Folder-Regular"/>
                              </w:rPr>
                              <w:t>rmation</w:t>
                            </w:r>
                            <w:bookmarkStart w:id="0" w:name="_GoBack"/>
                            <w:bookmarkEnd w:id="0"/>
                            <w:r>
                              <w:rPr>
                                <w:rFonts w:ascii="Folder-Regular" w:hAnsi="Folder-Regular"/>
                              </w:rPr>
                              <w:t xml:space="preserve"> about how the money will be </w:t>
                            </w:r>
                            <w:r w:rsidRPr="009203ED">
                              <w:rPr>
                                <w:rFonts w:ascii="Folder-Regular" w:hAnsi="Folder-Regular"/>
                              </w:rPr>
                              <w:t>used.</w:t>
                            </w:r>
                          </w:p>
                          <w:p w14:paraId="50A373D5" w14:textId="77777777" w:rsidR="000E04EE" w:rsidRPr="009203ED" w:rsidRDefault="000E04EE" w:rsidP="000E04EE">
                            <w:pPr>
                              <w:pStyle w:val="Bulleted"/>
                              <w:rPr>
                                <w:rFonts w:ascii="Folder-Regular" w:hAnsi="Folder-Regular"/>
                              </w:rPr>
                            </w:pPr>
                            <w:r w:rsidRPr="009203ED">
                              <w:rPr>
                                <w:rFonts w:ascii="Folder-Regular" w:hAnsi="Folder-Regular"/>
                              </w:rPr>
                              <w:t>Reminders about any special days coming up, like Water Day, Crazy Hair Day, etc.</w:t>
                            </w:r>
                          </w:p>
                          <w:p w14:paraId="299F869A" w14:textId="77777777" w:rsidR="000E04EE" w:rsidRPr="009203ED" w:rsidRDefault="000E04EE" w:rsidP="000E04EE">
                            <w:pPr>
                              <w:pStyle w:val="Bulleted"/>
                              <w:rPr>
                                <w:rFonts w:ascii="Folder-Regular" w:hAnsi="Folder-Regular"/>
                              </w:rPr>
                            </w:pPr>
                            <w:r w:rsidRPr="009203ED">
                              <w:rPr>
                                <w:rFonts w:ascii="Folder-Regular" w:hAnsi="Folder-Regular"/>
                              </w:rPr>
                              <w:t>Reminders about the Closing Program.</w:t>
                            </w:r>
                          </w:p>
                          <w:p w14:paraId="67FB7BB7" w14:textId="77777777" w:rsidR="000E04EE" w:rsidRPr="009203ED" w:rsidRDefault="000E04EE" w:rsidP="000E04EE">
                            <w:pPr>
                              <w:pStyle w:val="Bulleted"/>
                              <w:rPr>
                                <w:rFonts w:ascii="Folder-Regular" w:hAnsi="Folder-Regular"/>
                              </w:rPr>
                            </w:pPr>
                            <w:r w:rsidRPr="009203ED">
                              <w:rPr>
                                <w:rFonts w:ascii="Folder-Regular" w:hAnsi="Folder-Regular"/>
                              </w:rPr>
                              <w:t>Invitation to come to the next Sunday worship service.</w:t>
                            </w:r>
                          </w:p>
                          <w:p w14:paraId="35C5F70B" w14:textId="77777777" w:rsidR="000E04EE" w:rsidRPr="009203ED" w:rsidRDefault="000E04EE" w:rsidP="000E04EE">
                            <w:pPr>
                              <w:pStyle w:val="Bulleted"/>
                              <w:rPr>
                                <w:rFonts w:ascii="Folder-Regular" w:hAnsi="Folder-Regular"/>
                              </w:rPr>
                            </w:pPr>
                            <w:r w:rsidRPr="009203ED">
                              <w:rPr>
                                <w:rFonts w:ascii="Folder-Regular" w:hAnsi="Folder-Regular"/>
                              </w:rPr>
                              <w:t>Contact info for VBS and/or the church staff.</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8" style="position:absolute;margin-left:396pt;margin-top:36pt;width:180pt;height:306pt;z-index:2517340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" fillcolor="#1464c4 [1614]" stroked="f">
                <v:textbox inset=",7.2pt,,7.2pt">
                  <w:txbxContent>
                    <w:p w14:paraId="24CFB72F" w14:textId="77777777" w:rsidR="000E04EE" w:rsidRPr="008D2524" w:rsidRDefault="000E04EE" w:rsidP="000E04EE">
                      <w:pPr>
                        <w:pStyle w:val="Heading3"/>
                        <w:spacing w:before="120"/>
                      </w:pPr>
                      <w:r>
                        <w:t>Announcements</w:t>
                      </w:r>
                    </w:p>
                    <w:p w14:paraId="4FB33AC0" w14:textId="5DA71564" w:rsidR="000E04EE" w:rsidRPr="009203ED" w:rsidRDefault="000E04EE" w:rsidP="000E04EE">
                      <w:pPr>
                        <w:pStyle w:val="Bulleted"/>
                        <w:rPr>
                          <w:rFonts w:ascii="Folder-Regular" w:hAnsi="Folder-Regular"/>
                        </w:rPr>
                      </w:pPr>
                      <w:r w:rsidRPr="009203ED">
                        <w:rPr>
                          <w:rFonts w:ascii="Folder-Regular" w:hAnsi="Folder-Regular"/>
                        </w:rPr>
                        <w:t>Use this space to make any announcements you may have for families. Some examples are below.</w:t>
                      </w:r>
                    </w:p>
                    <w:p w14:paraId="29E1A5D4" w14:textId="5C0E5594" w:rsidR="000E04EE" w:rsidRPr="009203ED" w:rsidRDefault="000E04EE" w:rsidP="000E04EE">
                      <w:pPr>
                        <w:pStyle w:val="Bulleted"/>
                        <w:rPr>
                          <w:rFonts w:ascii="Folder-Regular" w:hAnsi="Folder-Regular"/>
                        </w:rPr>
                      </w:pPr>
                      <w:r w:rsidRPr="009203ED">
                        <w:rPr>
                          <w:rFonts w:ascii="Folder-Regular" w:hAnsi="Folder-Regular"/>
                        </w:rPr>
                        <w:t xml:space="preserve">Reminders for children to bring offering money and </w:t>
                      </w:r>
                      <w:r>
                        <w:rPr>
                          <w:rFonts w:ascii="Folder-Regular" w:hAnsi="Folder-Regular"/>
                        </w:rPr>
                        <w:t>info</w:t>
                      </w:r>
                      <w:r w:rsidR="00E32AD8">
                        <w:rPr>
                          <w:rFonts w:ascii="Folder-Regular" w:hAnsi="Folder-Regular"/>
                        </w:rPr>
                        <w:t>rmation</w:t>
                      </w:r>
                      <w:bookmarkStart w:id="1" w:name="_GoBack"/>
                      <w:bookmarkEnd w:id="1"/>
                      <w:r>
                        <w:rPr>
                          <w:rFonts w:ascii="Folder-Regular" w:hAnsi="Folder-Regular"/>
                        </w:rPr>
                        <w:t xml:space="preserve"> about how the money will be </w:t>
                      </w:r>
                      <w:r w:rsidRPr="009203ED">
                        <w:rPr>
                          <w:rFonts w:ascii="Folder-Regular" w:hAnsi="Folder-Regular"/>
                        </w:rPr>
                        <w:t>used.</w:t>
                      </w:r>
                    </w:p>
                    <w:p w14:paraId="50A373D5" w14:textId="77777777" w:rsidR="000E04EE" w:rsidRPr="009203ED" w:rsidRDefault="000E04EE" w:rsidP="000E04EE">
                      <w:pPr>
                        <w:pStyle w:val="Bulleted"/>
                        <w:rPr>
                          <w:rFonts w:ascii="Folder-Regular" w:hAnsi="Folder-Regular"/>
                        </w:rPr>
                      </w:pPr>
                      <w:r w:rsidRPr="009203ED">
                        <w:rPr>
                          <w:rFonts w:ascii="Folder-Regular" w:hAnsi="Folder-Regular"/>
                        </w:rPr>
                        <w:t>Reminders about any special days coming up, like Water Day, Crazy Hair Day, etc.</w:t>
                      </w:r>
                    </w:p>
                    <w:p w14:paraId="299F869A" w14:textId="77777777" w:rsidR="000E04EE" w:rsidRPr="009203ED" w:rsidRDefault="000E04EE" w:rsidP="000E04EE">
                      <w:pPr>
                        <w:pStyle w:val="Bulleted"/>
                        <w:rPr>
                          <w:rFonts w:ascii="Folder-Regular" w:hAnsi="Folder-Regular"/>
                        </w:rPr>
                      </w:pPr>
                      <w:r w:rsidRPr="009203ED">
                        <w:rPr>
                          <w:rFonts w:ascii="Folder-Regular" w:hAnsi="Folder-Regular"/>
                        </w:rPr>
                        <w:t>Reminders about the Closing Program.</w:t>
                      </w:r>
                    </w:p>
                    <w:p w14:paraId="67FB7BB7" w14:textId="77777777" w:rsidR="000E04EE" w:rsidRPr="009203ED" w:rsidRDefault="000E04EE" w:rsidP="000E04EE">
                      <w:pPr>
                        <w:pStyle w:val="Bulleted"/>
                        <w:rPr>
                          <w:rFonts w:ascii="Folder-Regular" w:hAnsi="Folder-Regular"/>
                        </w:rPr>
                      </w:pPr>
                      <w:r w:rsidRPr="009203ED">
                        <w:rPr>
                          <w:rFonts w:ascii="Folder-Regular" w:hAnsi="Folder-Regular"/>
                        </w:rPr>
                        <w:t>Invitation to come to the next Sunday worship service.</w:t>
                      </w:r>
                    </w:p>
                    <w:p w14:paraId="35C5F70B" w14:textId="77777777" w:rsidR="000E04EE" w:rsidRPr="009203ED" w:rsidRDefault="000E04EE" w:rsidP="000E04EE">
                      <w:pPr>
                        <w:pStyle w:val="Bulleted"/>
                        <w:rPr>
                          <w:rFonts w:ascii="Folder-Regular" w:hAnsi="Folder-Regular"/>
                        </w:rPr>
                      </w:pPr>
                      <w:r w:rsidRPr="009203ED">
                        <w:rPr>
                          <w:rFonts w:ascii="Folder-Regular" w:hAnsi="Folder-Regular"/>
                        </w:rPr>
                        <w:t>Contact info for VBS and/or the church staff.</w:t>
                      </w:r>
                    </w:p>
                  </w:txbxContent>
                </v:textbox>
                <w10:wrap anchorx="page" anchory="page"/>
              </v:rect>
            </w:pict>
          </mc:Fallback>
        </mc:AlternateContent>
      </w:r>
    </w:p>
    <w:p w14:paraId="2502677B" w14:textId="0DC2C352" w:rsidR="003B1DE1" w:rsidRDefault="000348B8">
      <w:pPr>
        <w:sectPr w:rsidR="003B1DE1">
          <w:footerReference w:type="even" r:id="rId11"/>
          <w:footerReference w:type="default" r:id="rId12"/>
          <w:headerReference w:type="first" r:id="rId13"/>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86913" behindDoc="0" locked="0" layoutInCell="1" allowOverlap="1" wp14:anchorId="3507BAAB" wp14:editId="6D32FBE2">
                <wp:simplePos x="0" y="0"/>
                <wp:positionH relativeFrom="page">
                  <wp:posOffset>457199</wp:posOffset>
                </wp:positionH>
                <wp:positionV relativeFrom="page">
                  <wp:posOffset>1092200</wp:posOffset>
                </wp:positionV>
                <wp:extent cx="4453467" cy="8509000"/>
                <wp:effectExtent l="0" t="0" r="0" b="0"/>
                <wp:wrapThrough wrapText="bothSides">
                  <wp:wrapPolygon edited="0">
                    <wp:start x="123" y="0"/>
                    <wp:lineTo x="123" y="21536"/>
                    <wp:lineTo x="21314" y="21536"/>
                    <wp:lineTo x="21314" y="0"/>
                    <wp:lineTo x="123" y="0"/>
                  </wp:wrapPolygon>
                </wp:wrapThrough>
                <wp:docPr id="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467" cy="850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02C6CF5" w14:textId="318340FF" w:rsidR="00310A10" w:rsidRPr="00BB2DA9" w:rsidRDefault="00310A10" w:rsidP="00017DB3">
                            <w:pPr>
                              <w:pStyle w:val="Heading2"/>
                              <w:spacing w:after="120"/>
                              <w:rPr>
                                <w:rFonts w:ascii="AdLibFont" w:hAnsi="AdLibFont"/>
                                <w:bCs w:val="0"/>
                                <w:color w:val="0F4B73" w:themeColor="accent3" w:themeShade="80"/>
                                <w:sz w:val="40"/>
                                <w:szCs w:val="40"/>
                              </w:rPr>
                            </w:pPr>
                            <w:r w:rsidRPr="00BB2DA9">
                              <w:rPr>
                                <w:rFonts w:ascii="AdLibFont" w:hAnsi="AdLibFont"/>
                                <w:bCs w:val="0"/>
                                <w:color w:val="0F4B73" w:themeColor="accent3" w:themeShade="80"/>
                                <w:sz w:val="40"/>
                                <w:szCs w:val="40"/>
                              </w:rPr>
                              <w:t>Bible Story Recap</w:t>
                            </w:r>
                          </w:p>
                          <w:p w14:paraId="68B01029" w14:textId="38A66A83" w:rsidR="00412E29" w:rsidRPr="00412E29" w:rsidRDefault="00412E29" w:rsidP="000E04EE">
                            <w:pPr>
                              <w:pStyle w:val="Heading3"/>
                              <w:spacing w:before="0" w:after="0"/>
                              <w:jc w:val="left"/>
                              <w:rPr>
                                <w:rFonts w:ascii="Myriad Pro" w:eastAsiaTheme="minorEastAsia" w:hAnsi="Myriad Pro" w:cstheme="minorBidi"/>
                                <w:b w:val="0"/>
                                <w:bCs w:val="0"/>
                                <w:color w:val="465466" w:themeColor="text2"/>
                                <w:sz w:val="24"/>
                                <w:szCs w:val="24"/>
                              </w:rPr>
                            </w:pPr>
                            <w:r w:rsidRPr="00412E29">
                              <w:rPr>
                                <w:rFonts w:ascii="Myriad Pro" w:eastAsiaTheme="minorEastAsia" w:hAnsi="Myriad Pro" w:cstheme="minorBidi"/>
                                <w:b w:val="0"/>
                                <w:bCs w:val="0"/>
                                <w:color w:val="465466" w:themeColor="text2"/>
                                <w:sz w:val="24"/>
                                <w:szCs w:val="24"/>
                              </w:rPr>
                              <w:t xml:space="preserve">God placed Adam and Eve in the Garden of Eden to take care of it and enjoy it. They talked with God face-to-face every evening. </w:t>
                            </w:r>
                          </w:p>
                          <w:p w14:paraId="4568DA59" w14:textId="2B3F5B83" w:rsidR="00412E29" w:rsidRPr="00412E29" w:rsidRDefault="000E04EE" w:rsidP="00412E29">
                            <w:pPr>
                              <w:pStyle w:val="Heading3"/>
                              <w:spacing w:before="0" w:after="0"/>
                              <w:jc w:val="left"/>
                              <w:rPr>
                                <w:rFonts w:ascii="Myriad Pro" w:eastAsiaTheme="minorEastAsia" w:hAnsi="Myriad Pro" w:cstheme="minorBidi"/>
                                <w:b w:val="0"/>
                                <w:bCs w:val="0"/>
                                <w:color w:val="465466" w:themeColor="text2"/>
                                <w:sz w:val="24"/>
                                <w:szCs w:val="24"/>
                              </w:rPr>
                            </w:pPr>
                            <w:r>
                              <w:rPr>
                                <w:rFonts w:ascii="Myriad Pro" w:eastAsiaTheme="minorEastAsia" w:hAnsi="Myriad Pro" w:cstheme="minorBidi"/>
                                <w:b w:val="0"/>
                                <w:bCs w:val="0"/>
                                <w:color w:val="465466" w:themeColor="text2"/>
                                <w:sz w:val="24"/>
                                <w:szCs w:val="24"/>
                              </w:rPr>
                              <w:tab/>
                            </w:r>
                            <w:r w:rsidR="00412E29" w:rsidRPr="00412E29">
                              <w:rPr>
                                <w:rFonts w:ascii="Myriad Pro" w:eastAsiaTheme="minorEastAsia" w:hAnsi="Myriad Pro" w:cstheme="minorBidi"/>
                                <w:b w:val="0"/>
                                <w:bCs w:val="0"/>
                                <w:color w:val="465466" w:themeColor="text2"/>
                                <w:sz w:val="24"/>
                                <w:szCs w:val="24"/>
                              </w:rPr>
                              <w:t xml:space="preserve">Adam and Eve were free to eat from every tree that was in the garden—except for the tree of the knowledge of good and evil. If they did eat the fruit, they would die. </w:t>
                            </w:r>
                          </w:p>
                          <w:p w14:paraId="628D5FEC" w14:textId="7B9EF05E" w:rsidR="00412E29" w:rsidRPr="00412E29" w:rsidRDefault="00412E29" w:rsidP="00412E29">
                            <w:pPr>
                              <w:pStyle w:val="Heading3"/>
                              <w:spacing w:before="0" w:after="0"/>
                              <w:jc w:val="left"/>
                              <w:rPr>
                                <w:rFonts w:ascii="Myriad Pro" w:eastAsiaTheme="minorEastAsia" w:hAnsi="Myriad Pro" w:cstheme="minorBidi"/>
                                <w:b w:val="0"/>
                                <w:bCs w:val="0"/>
                                <w:color w:val="465466" w:themeColor="text2"/>
                                <w:sz w:val="24"/>
                                <w:szCs w:val="24"/>
                              </w:rPr>
                            </w:pPr>
                            <w:r>
                              <w:rPr>
                                <w:rFonts w:ascii="Myriad Pro" w:eastAsiaTheme="minorEastAsia" w:hAnsi="Myriad Pro" w:cstheme="minorBidi"/>
                                <w:b w:val="0"/>
                                <w:bCs w:val="0"/>
                                <w:color w:val="465466" w:themeColor="text2"/>
                                <w:sz w:val="24"/>
                                <w:szCs w:val="24"/>
                              </w:rPr>
                              <w:tab/>
                            </w:r>
                            <w:r w:rsidRPr="00412E29">
                              <w:rPr>
                                <w:rFonts w:ascii="Myriad Pro" w:eastAsiaTheme="minorEastAsia" w:hAnsi="Myriad Pro" w:cstheme="minorBidi"/>
                                <w:b w:val="0"/>
                                <w:bCs w:val="0"/>
                                <w:color w:val="465466" w:themeColor="text2"/>
                                <w:sz w:val="24"/>
                                <w:szCs w:val="24"/>
                              </w:rPr>
                              <w:t xml:space="preserve">Then one day, a serpent, the cleverest wild animal God created, spoke to Eve. This serpent was really God’s enemy, Satan. “Did God REALLY say that you couldn’t eat from EVERY tree in the garden?” the serpent slyly asked. When Eve told him about God's one rule, he replied, “This fruit won’t make you die! It will make you WISE. You will be like God!” </w:t>
                            </w:r>
                          </w:p>
                          <w:p w14:paraId="64A5C789" w14:textId="31B03DD2" w:rsidR="00412E29" w:rsidRPr="00412E29" w:rsidRDefault="00412E29" w:rsidP="00412E29">
                            <w:pPr>
                              <w:pStyle w:val="Heading3"/>
                              <w:spacing w:before="0" w:after="0"/>
                              <w:jc w:val="left"/>
                              <w:rPr>
                                <w:rFonts w:ascii="Myriad Pro" w:eastAsiaTheme="minorEastAsia" w:hAnsi="Myriad Pro" w:cstheme="minorBidi"/>
                                <w:b w:val="0"/>
                                <w:bCs w:val="0"/>
                                <w:color w:val="465466" w:themeColor="text2"/>
                                <w:sz w:val="24"/>
                                <w:szCs w:val="24"/>
                              </w:rPr>
                            </w:pPr>
                            <w:r>
                              <w:rPr>
                                <w:rFonts w:ascii="Myriad Pro" w:eastAsiaTheme="minorEastAsia" w:hAnsi="Myriad Pro" w:cstheme="minorBidi"/>
                                <w:b w:val="0"/>
                                <w:bCs w:val="0"/>
                                <w:color w:val="465466" w:themeColor="text2"/>
                                <w:sz w:val="24"/>
                                <w:szCs w:val="24"/>
                              </w:rPr>
                              <w:tab/>
                            </w:r>
                            <w:r w:rsidRPr="00412E29">
                              <w:rPr>
                                <w:rFonts w:ascii="Myriad Pro" w:eastAsiaTheme="minorEastAsia" w:hAnsi="Myriad Pro" w:cstheme="minorBidi"/>
                                <w:b w:val="0"/>
                                <w:bCs w:val="0"/>
                                <w:color w:val="465466" w:themeColor="text2"/>
                                <w:sz w:val="24"/>
                                <w:szCs w:val="24"/>
                              </w:rPr>
                              <w:t>Eve looked at the fruit. It WAS beautiful. And it WOULD be wonderful to be wise like God. She reached out her hand, took the fruit and bit into it.  She handed it to Ad</w:t>
                            </w:r>
                            <w:r w:rsidR="000E04EE">
                              <w:rPr>
                                <w:rFonts w:ascii="Myriad Pro" w:eastAsiaTheme="minorEastAsia" w:hAnsi="Myriad Pro" w:cstheme="minorBidi"/>
                                <w:b w:val="0"/>
                                <w:bCs w:val="0"/>
                                <w:color w:val="465466" w:themeColor="text2"/>
                                <w:sz w:val="24"/>
                                <w:szCs w:val="24"/>
                              </w:rPr>
                              <w:t>am, and he bit into it as well.</w:t>
                            </w:r>
                            <w:r w:rsidRPr="00412E29">
                              <w:rPr>
                                <w:rFonts w:ascii="Myriad Pro" w:eastAsiaTheme="minorEastAsia" w:hAnsi="Myriad Pro" w:cstheme="minorBidi"/>
                                <w:b w:val="0"/>
                                <w:bCs w:val="0"/>
                                <w:color w:val="465466" w:themeColor="text2"/>
                                <w:sz w:val="24"/>
                                <w:szCs w:val="24"/>
                              </w:rPr>
                              <w:t xml:space="preserve"> Suddenly, they both knew that they had chosen to do something terribly, terribly wrong.</w:t>
                            </w:r>
                          </w:p>
                          <w:p w14:paraId="46E4B4B3" w14:textId="6EB72D4E" w:rsidR="00412E29" w:rsidRPr="00412E29" w:rsidRDefault="00412E29" w:rsidP="00412E29">
                            <w:pPr>
                              <w:pStyle w:val="Heading3"/>
                              <w:spacing w:before="0" w:after="0"/>
                              <w:jc w:val="left"/>
                              <w:rPr>
                                <w:rFonts w:ascii="Myriad Pro" w:eastAsiaTheme="minorEastAsia" w:hAnsi="Myriad Pro" w:cstheme="minorBidi"/>
                                <w:b w:val="0"/>
                                <w:bCs w:val="0"/>
                                <w:color w:val="465466" w:themeColor="text2"/>
                                <w:sz w:val="24"/>
                                <w:szCs w:val="24"/>
                              </w:rPr>
                            </w:pPr>
                            <w:r>
                              <w:rPr>
                                <w:rFonts w:ascii="Myriad Pro" w:eastAsiaTheme="minorEastAsia" w:hAnsi="Myriad Pro" w:cstheme="minorBidi"/>
                                <w:b w:val="0"/>
                                <w:bCs w:val="0"/>
                                <w:color w:val="465466" w:themeColor="text2"/>
                                <w:sz w:val="24"/>
                                <w:szCs w:val="24"/>
                              </w:rPr>
                              <w:tab/>
                            </w:r>
                            <w:r w:rsidRPr="00412E29">
                              <w:rPr>
                                <w:rFonts w:ascii="Myriad Pro" w:eastAsiaTheme="minorEastAsia" w:hAnsi="Myriad Pro" w:cstheme="minorBidi"/>
                                <w:b w:val="0"/>
                                <w:bCs w:val="0"/>
                                <w:color w:val="465466" w:themeColor="text2"/>
                                <w:sz w:val="24"/>
                                <w:szCs w:val="24"/>
                              </w:rPr>
                              <w:t xml:space="preserve">Soon, Adam and Eve heard God walking in the garden. So they hid! For the first time in their lives, Adam and Eve didn’t want to talk with God. Something had come between them. </w:t>
                            </w:r>
                          </w:p>
                          <w:p w14:paraId="4EF52060" w14:textId="04520BDD" w:rsidR="00412E29" w:rsidRPr="00412E29" w:rsidRDefault="00412E29" w:rsidP="00412E29">
                            <w:pPr>
                              <w:pStyle w:val="Heading3"/>
                              <w:spacing w:before="0" w:after="0"/>
                              <w:jc w:val="left"/>
                              <w:rPr>
                                <w:rFonts w:ascii="Myriad Pro" w:eastAsiaTheme="minorEastAsia" w:hAnsi="Myriad Pro" w:cstheme="minorBidi"/>
                                <w:b w:val="0"/>
                                <w:bCs w:val="0"/>
                                <w:color w:val="465466" w:themeColor="text2"/>
                                <w:sz w:val="24"/>
                                <w:szCs w:val="24"/>
                              </w:rPr>
                            </w:pPr>
                            <w:r>
                              <w:rPr>
                                <w:rFonts w:ascii="Myriad Pro" w:eastAsiaTheme="minorEastAsia" w:hAnsi="Myriad Pro" w:cstheme="minorBidi"/>
                                <w:b w:val="0"/>
                                <w:bCs w:val="0"/>
                                <w:color w:val="465466" w:themeColor="text2"/>
                                <w:sz w:val="24"/>
                                <w:szCs w:val="24"/>
                              </w:rPr>
                              <w:tab/>
                            </w:r>
                            <w:r w:rsidRPr="00412E29">
                              <w:rPr>
                                <w:rFonts w:ascii="Myriad Pro" w:eastAsiaTheme="minorEastAsia" w:hAnsi="Myriad Pro" w:cstheme="minorBidi"/>
                                <w:b w:val="0"/>
                                <w:bCs w:val="0"/>
                                <w:color w:val="465466" w:themeColor="text2"/>
                                <w:sz w:val="24"/>
                                <w:szCs w:val="24"/>
                              </w:rPr>
                              <w:t xml:space="preserve">When God asked Adam what had happened, Adam blamed Eve. Then Eve blamed the serpent. The truth was that they both had chosen to disobey God. Because of their sin, Adam and Eve would have troubles that they had never known before—sadness and hard work and pain. They would grow old and they would die, just as God had warned them. </w:t>
                            </w:r>
                          </w:p>
                          <w:p w14:paraId="044B3804" w14:textId="190647E9" w:rsidR="00310A10" w:rsidRPr="00BB2DA9" w:rsidRDefault="00310A10" w:rsidP="00017DB3">
                            <w:pPr>
                              <w:pStyle w:val="Heading3"/>
                              <w:spacing w:after="120"/>
                              <w:rPr>
                                <w:color w:val="0F4B73" w:themeColor="accent3" w:themeShade="80"/>
                                <w:szCs w:val="32"/>
                              </w:rPr>
                            </w:pPr>
                            <w:r w:rsidRPr="00BB2DA9">
                              <w:rPr>
                                <w:color w:val="0F4B73" w:themeColor="accent3" w:themeShade="80"/>
                                <w:szCs w:val="32"/>
                              </w:rPr>
                              <w:t>Discussion Questions</w:t>
                            </w:r>
                          </w:p>
                          <w:p w14:paraId="5C0D3971" w14:textId="77777777" w:rsidR="00310A10" w:rsidRPr="00E055FC" w:rsidRDefault="00310A10" w:rsidP="00E055FC">
                            <w:pPr>
                              <w:pStyle w:val="questions"/>
                            </w:pPr>
                            <w:r w:rsidRPr="00E055FC">
                              <w:rPr>
                                <w:rFonts w:ascii="Myriad Pro Bold" w:hAnsi="Myriad Pro Bold"/>
                                <w:b/>
                              </w:rPr>
                              <w:t>What was God’s one rule for Adam and Eve?</w:t>
                            </w:r>
                            <w:r w:rsidRPr="00E055FC">
                              <w:t xml:space="preserve"> (They could not eat from the tree of the knowledge of good and evil.)</w:t>
                            </w:r>
                          </w:p>
                          <w:p w14:paraId="733E18E8" w14:textId="77777777" w:rsidR="00310A10" w:rsidRPr="00E055FC" w:rsidRDefault="00310A10" w:rsidP="00E055FC">
                            <w:pPr>
                              <w:pStyle w:val="questions"/>
                            </w:pPr>
                            <w:r w:rsidRPr="00E055FC">
                              <w:rPr>
                                <w:rFonts w:ascii="Myriad Pro Bold" w:hAnsi="Myriad Pro Bold"/>
                                <w:b/>
                              </w:rPr>
                              <w:t>Who told Eve that she would NOT die if she ate this tree’s fruit?</w:t>
                            </w:r>
                            <w:r w:rsidRPr="00E055FC">
                              <w:t xml:space="preserve"> (The serpent. Satan.) </w:t>
                            </w:r>
                          </w:p>
                          <w:p w14:paraId="304E74C5" w14:textId="77777777" w:rsidR="00310A10" w:rsidRPr="00E055FC" w:rsidRDefault="00310A10" w:rsidP="00E055FC">
                            <w:pPr>
                              <w:pStyle w:val="questions"/>
                            </w:pPr>
                            <w:r w:rsidRPr="00E055FC">
                              <w:rPr>
                                <w:rFonts w:ascii="Myriad Pro Bold" w:hAnsi="Myriad Pro Bold"/>
                                <w:b/>
                              </w:rPr>
                              <w:t>What happened when Adam and Eve disobeyed God’s one rule?</w:t>
                            </w:r>
                            <w:r w:rsidRPr="00E055FC">
                              <w:t xml:space="preserve"> (Sin came into the world.) </w:t>
                            </w:r>
                          </w:p>
                          <w:p w14:paraId="4CE2771E" w14:textId="77777777" w:rsidR="00310A10" w:rsidRPr="00E055FC" w:rsidRDefault="00310A10" w:rsidP="00E055FC">
                            <w:pPr>
                              <w:pStyle w:val="questions"/>
                            </w:pPr>
                            <w:r w:rsidRPr="00E055FC">
                              <w:rPr>
                                <w:rFonts w:ascii="Myriad Pro Bold" w:hAnsi="Myriad Pro Bold"/>
                                <w:b/>
                              </w:rPr>
                              <w:t>What are some wrong things, or sins, a kid your age might do?</w:t>
                            </w:r>
                            <w:r w:rsidRPr="00E055FC">
                              <w:t xml:space="preserve"> (Cheat. Argue. Fight. Lie. Disobey. Not do chores. Be mean to brother or sister.)</w:t>
                            </w:r>
                          </w:p>
                          <w:p w14:paraId="270093AA" w14:textId="7A4F2496" w:rsidR="00310A10" w:rsidRPr="00E055FC" w:rsidRDefault="00310A10" w:rsidP="00E055FC">
                            <w:pPr>
                              <w:pStyle w:val="questions"/>
                            </w:pPr>
                            <w:r w:rsidRPr="00E055FC">
                              <w:rPr>
                                <w:rFonts w:ascii="Myriad Pro Bold" w:hAnsi="Myriad Pro Bold"/>
                                <w:b/>
                              </w:rPr>
                              <w:t>What happens when we do things like these?</w:t>
                            </w:r>
                            <w:r w:rsidRPr="00E055FC">
                              <w:t xml:space="preserve"> (We get in trouble. We’re put in time-out or grounded. We feel bad, mad, ashamed.) </w:t>
                            </w:r>
                            <w:r w:rsidRPr="00D3051F">
                              <w:rPr>
                                <w:rFonts w:ascii="Myriad Pro Bold" w:hAnsi="Myriad Pro Bold"/>
                                <w:b/>
                              </w:rPr>
                              <w:t>What happens to our relationship with God?</w:t>
                            </w:r>
                            <w:r w:rsidRPr="00E055FC">
                              <w:t xml:space="preserve"> (</w:t>
                            </w:r>
                            <w:r>
                              <w:t>We are not close to God anymore</w:t>
                            </w:r>
                            <w:r w:rsidRPr="00E055FC">
                              <w:t>.)</w:t>
                            </w:r>
                          </w:p>
                          <w:p w14:paraId="2C2E38F1" w14:textId="2DEE2A7A" w:rsidR="00310A10" w:rsidRPr="0067334B" w:rsidRDefault="00310A10" w:rsidP="00E055FC">
                            <w:pPr>
                              <w:pStyle w:val="questions"/>
                            </w:pPr>
                            <w:r w:rsidRPr="00D3051F">
                              <w:rPr>
                                <w:rFonts w:ascii="Myriad Pro Bold" w:hAnsi="Myriad Pro Bold"/>
                                <w:b/>
                              </w:rPr>
                              <w:t>What did God do about the separation caused by our sin?</w:t>
                            </w:r>
                            <w:r w:rsidRPr="00E055FC">
                              <w:t xml:space="preserve"> (Sent Jesus to make a wa</w:t>
                            </w:r>
                            <w:r>
                              <w:t>y for our sins to be forgiven.</w:t>
                            </w:r>
                            <w:r w:rsidR="000E04EE">
                              <w: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49" type="#_x0000_t202" style="position:absolute;margin-left:36pt;margin-top:86pt;width:350.65pt;height:670pt;z-index:251686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" mv:complextextbox="1" filled="f" stroked="f">
                <v:textbox inset=",0,,0">
                  <w:txbxContent>
                    <w:p w14:paraId="302C6CF5" w14:textId="318340FF" w:rsidR="00310A10" w:rsidRPr="00BB2DA9" w:rsidRDefault="00310A10" w:rsidP="00017DB3">
                      <w:pPr>
                        <w:pStyle w:val="Heading2"/>
                        <w:spacing w:after="120"/>
                        <w:rPr>
                          <w:rFonts w:ascii="AdLibFont" w:hAnsi="AdLibFont"/>
                          <w:bCs w:val="0"/>
                          <w:color w:val="0F4B73" w:themeColor="accent3" w:themeShade="80"/>
                          <w:sz w:val="40"/>
                          <w:szCs w:val="40"/>
                        </w:rPr>
                      </w:pPr>
                      <w:r w:rsidRPr="00BB2DA9">
                        <w:rPr>
                          <w:rFonts w:ascii="AdLibFont" w:hAnsi="AdLibFont"/>
                          <w:bCs w:val="0"/>
                          <w:color w:val="0F4B73" w:themeColor="accent3" w:themeShade="80"/>
                          <w:sz w:val="40"/>
                          <w:szCs w:val="40"/>
                        </w:rPr>
                        <w:t>Bible Story Recap</w:t>
                      </w:r>
                    </w:p>
                    <w:p w14:paraId="68B01029" w14:textId="38A66A83" w:rsidR="00412E29" w:rsidRPr="00412E29" w:rsidRDefault="00412E29" w:rsidP="000E04EE">
                      <w:pPr>
                        <w:pStyle w:val="Heading3"/>
                        <w:spacing w:before="0" w:after="0"/>
                        <w:jc w:val="left"/>
                        <w:rPr>
                          <w:rFonts w:ascii="Myriad Pro" w:eastAsiaTheme="minorEastAsia" w:hAnsi="Myriad Pro" w:cstheme="minorBidi"/>
                          <w:b w:val="0"/>
                          <w:bCs w:val="0"/>
                          <w:color w:val="465466" w:themeColor="text2"/>
                          <w:sz w:val="24"/>
                          <w:szCs w:val="24"/>
                        </w:rPr>
                      </w:pPr>
                      <w:r w:rsidRPr="00412E29">
                        <w:rPr>
                          <w:rFonts w:ascii="Myriad Pro" w:eastAsiaTheme="minorEastAsia" w:hAnsi="Myriad Pro" w:cstheme="minorBidi"/>
                          <w:b w:val="0"/>
                          <w:bCs w:val="0"/>
                          <w:color w:val="465466" w:themeColor="text2"/>
                          <w:sz w:val="24"/>
                          <w:szCs w:val="24"/>
                        </w:rPr>
                        <w:t xml:space="preserve">God placed Adam and Eve in the Garden of Eden to take care of it and enjoy it. They talked with God face-to-face every evening. </w:t>
                      </w:r>
                    </w:p>
                    <w:p w14:paraId="4568DA59" w14:textId="2B3F5B83" w:rsidR="00412E29" w:rsidRPr="00412E29" w:rsidRDefault="000E04EE" w:rsidP="00412E29">
                      <w:pPr>
                        <w:pStyle w:val="Heading3"/>
                        <w:spacing w:before="0" w:after="0"/>
                        <w:jc w:val="left"/>
                        <w:rPr>
                          <w:rFonts w:ascii="Myriad Pro" w:eastAsiaTheme="minorEastAsia" w:hAnsi="Myriad Pro" w:cstheme="minorBidi"/>
                          <w:b w:val="0"/>
                          <w:bCs w:val="0"/>
                          <w:color w:val="465466" w:themeColor="text2"/>
                          <w:sz w:val="24"/>
                          <w:szCs w:val="24"/>
                        </w:rPr>
                      </w:pPr>
                      <w:r>
                        <w:rPr>
                          <w:rFonts w:ascii="Myriad Pro" w:eastAsiaTheme="minorEastAsia" w:hAnsi="Myriad Pro" w:cstheme="minorBidi"/>
                          <w:b w:val="0"/>
                          <w:bCs w:val="0"/>
                          <w:color w:val="465466" w:themeColor="text2"/>
                          <w:sz w:val="24"/>
                          <w:szCs w:val="24"/>
                        </w:rPr>
                        <w:tab/>
                      </w:r>
                      <w:r w:rsidR="00412E29" w:rsidRPr="00412E29">
                        <w:rPr>
                          <w:rFonts w:ascii="Myriad Pro" w:eastAsiaTheme="minorEastAsia" w:hAnsi="Myriad Pro" w:cstheme="minorBidi"/>
                          <w:b w:val="0"/>
                          <w:bCs w:val="0"/>
                          <w:color w:val="465466" w:themeColor="text2"/>
                          <w:sz w:val="24"/>
                          <w:szCs w:val="24"/>
                        </w:rPr>
                        <w:t xml:space="preserve">Adam and Eve were free to eat from every tree that was in the garden—except for the tree of the knowledge of good and evil. If they did eat the fruit, they would die. </w:t>
                      </w:r>
                    </w:p>
                    <w:p w14:paraId="628D5FEC" w14:textId="7B9EF05E" w:rsidR="00412E29" w:rsidRPr="00412E29" w:rsidRDefault="00412E29" w:rsidP="00412E29">
                      <w:pPr>
                        <w:pStyle w:val="Heading3"/>
                        <w:spacing w:before="0" w:after="0"/>
                        <w:jc w:val="left"/>
                        <w:rPr>
                          <w:rFonts w:ascii="Myriad Pro" w:eastAsiaTheme="minorEastAsia" w:hAnsi="Myriad Pro" w:cstheme="minorBidi"/>
                          <w:b w:val="0"/>
                          <w:bCs w:val="0"/>
                          <w:color w:val="465466" w:themeColor="text2"/>
                          <w:sz w:val="24"/>
                          <w:szCs w:val="24"/>
                        </w:rPr>
                      </w:pPr>
                      <w:r>
                        <w:rPr>
                          <w:rFonts w:ascii="Myriad Pro" w:eastAsiaTheme="minorEastAsia" w:hAnsi="Myriad Pro" w:cstheme="minorBidi"/>
                          <w:b w:val="0"/>
                          <w:bCs w:val="0"/>
                          <w:color w:val="465466" w:themeColor="text2"/>
                          <w:sz w:val="24"/>
                          <w:szCs w:val="24"/>
                        </w:rPr>
                        <w:tab/>
                      </w:r>
                      <w:r w:rsidRPr="00412E29">
                        <w:rPr>
                          <w:rFonts w:ascii="Myriad Pro" w:eastAsiaTheme="minorEastAsia" w:hAnsi="Myriad Pro" w:cstheme="minorBidi"/>
                          <w:b w:val="0"/>
                          <w:bCs w:val="0"/>
                          <w:color w:val="465466" w:themeColor="text2"/>
                          <w:sz w:val="24"/>
                          <w:szCs w:val="24"/>
                        </w:rPr>
                        <w:t xml:space="preserve">Then one day, a serpent, the cleverest wild animal God created, spoke to Eve. This serpent was really God’s enemy, Satan. “Did God REALLY say that you couldn’t eat from EVERY tree in the garden?” the serpent slyly asked. When Eve told him about God's one rule, he replied, “This fruit won’t make you die! It will make you WISE. You will be like God!” </w:t>
                      </w:r>
                    </w:p>
                    <w:p w14:paraId="64A5C789" w14:textId="31B03DD2" w:rsidR="00412E29" w:rsidRPr="00412E29" w:rsidRDefault="00412E29" w:rsidP="00412E29">
                      <w:pPr>
                        <w:pStyle w:val="Heading3"/>
                        <w:spacing w:before="0" w:after="0"/>
                        <w:jc w:val="left"/>
                        <w:rPr>
                          <w:rFonts w:ascii="Myriad Pro" w:eastAsiaTheme="minorEastAsia" w:hAnsi="Myriad Pro" w:cstheme="minorBidi"/>
                          <w:b w:val="0"/>
                          <w:bCs w:val="0"/>
                          <w:color w:val="465466" w:themeColor="text2"/>
                          <w:sz w:val="24"/>
                          <w:szCs w:val="24"/>
                        </w:rPr>
                      </w:pPr>
                      <w:r>
                        <w:rPr>
                          <w:rFonts w:ascii="Myriad Pro" w:eastAsiaTheme="minorEastAsia" w:hAnsi="Myriad Pro" w:cstheme="minorBidi"/>
                          <w:b w:val="0"/>
                          <w:bCs w:val="0"/>
                          <w:color w:val="465466" w:themeColor="text2"/>
                          <w:sz w:val="24"/>
                          <w:szCs w:val="24"/>
                        </w:rPr>
                        <w:tab/>
                      </w:r>
                      <w:r w:rsidRPr="00412E29">
                        <w:rPr>
                          <w:rFonts w:ascii="Myriad Pro" w:eastAsiaTheme="minorEastAsia" w:hAnsi="Myriad Pro" w:cstheme="minorBidi"/>
                          <w:b w:val="0"/>
                          <w:bCs w:val="0"/>
                          <w:color w:val="465466" w:themeColor="text2"/>
                          <w:sz w:val="24"/>
                          <w:szCs w:val="24"/>
                        </w:rPr>
                        <w:t>Eve looked at the fruit. It WAS beautiful. And it WOULD be wonderful to be wise like God. She reached out her hand, took the fruit and bit into it.  She handed it to Ad</w:t>
                      </w:r>
                      <w:r w:rsidR="000E04EE">
                        <w:rPr>
                          <w:rFonts w:ascii="Myriad Pro" w:eastAsiaTheme="minorEastAsia" w:hAnsi="Myriad Pro" w:cstheme="minorBidi"/>
                          <w:b w:val="0"/>
                          <w:bCs w:val="0"/>
                          <w:color w:val="465466" w:themeColor="text2"/>
                          <w:sz w:val="24"/>
                          <w:szCs w:val="24"/>
                        </w:rPr>
                        <w:t>am, and he bit into it as well.</w:t>
                      </w:r>
                      <w:r w:rsidRPr="00412E29">
                        <w:rPr>
                          <w:rFonts w:ascii="Myriad Pro" w:eastAsiaTheme="minorEastAsia" w:hAnsi="Myriad Pro" w:cstheme="minorBidi"/>
                          <w:b w:val="0"/>
                          <w:bCs w:val="0"/>
                          <w:color w:val="465466" w:themeColor="text2"/>
                          <w:sz w:val="24"/>
                          <w:szCs w:val="24"/>
                        </w:rPr>
                        <w:t xml:space="preserve"> Suddenly, they both knew that they had chosen to do something terribly, terribly wrong.</w:t>
                      </w:r>
                    </w:p>
                    <w:p w14:paraId="46E4B4B3" w14:textId="6EB72D4E" w:rsidR="00412E29" w:rsidRPr="00412E29" w:rsidRDefault="00412E29" w:rsidP="00412E29">
                      <w:pPr>
                        <w:pStyle w:val="Heading3"/>
                        <w:spacing w:before="0" w:after="0"/>
                        <w:jc w:val="left"/>
                        <w:rPr>
                          <w:rFonts w:ascii="Myriad Pro" w:eastAsiaTheme="minorEastAsia" w:hAnsi="Myriad Pro" w:cstheme="minorBidi"/>
                          <w:b w:val="0"/>
                          <w:bCs w:val="0"/>
                          <w:color w:val="465466" w:themeColor="text2"/>
                          <w:sz w:val="24"/>
                          <w:szCs w:val="24"/>
                        </w:rPr>
                      </w:pPr>
                      <w:r>
                        <w:rPr>
                          <w:rFonts w:ascii="Myriad Pro" w:eastAsiaTheme="minorEastAsia" w:hAnsi="Myriad Pro" w:cstheme="minorBidi"/>
                          <w:b w:val="0"/>
                          <w:bCs w:val="0"/>
                          <w:color w:val="465466" w:themeColor="text2"/>
                          <w:sz w:val="24"/>
                          <w:szCs w:val="24"/>
                        </w:rPr>
                        <w:tab/>
                      </w:r>
                      <w:r w:rsidRPr="00412E29">
                        <w:rPr>
                          <w:rFonts w:ascii="Myriad Pro" w:eastAsiaTheme="minorEastAsia" w:hAnsi="Myriad Pro" w:cstheme="minorBidi"/>
                          <w:b w:val="0"/>
                          <w:bCs w:val="0"/>
                          <w:color w:val="465466" w:themeColor="text2"/>
                          <w:sz w:val="24"/>
                          <w:szCs w:val="24"/>
                        </w:rPr>
                        <w:t xml:space="preserve">Soon, Adam and Eve heard God walking in the garden. So they hid! For the first time in their lives, Adam and Eve didn’t want to talk with God. Something had come between them. </w:t>
                      </w:r>
                    </w:p>
                    <w:p w14:paraId="4EF52060" w14:textId="04520BDD" w:rsidR="00412E29" w:rsidRPr="00412E29" w:rsidRDefault="00412E29" w:rsidP="00412E29">
                      <w:pPr>
                        <w:pStyle w:val="Heading3"/>
                        <w:spacing w:before="0" w:after="0"/>
                        <w:jc w:val="left"/>
                        <w:rPr>
                          <w:rFonts w:ascii="Myriad Pro" w:eastAsiaTheme="minorEastAsia" w:hAnsi="Myriad Pro" w:cstheme="minorBidi"/>
                          <w:b w:val="0"/>
                          <w:bCs w:val="0"/>
                          <w:color w:val="465466" w:themeColor="text2"/>
                          <w:sz w:val="24"/>
                          <w:szCs w:val="24"/>
                        </w:rPr>
                      </w:pPr>
                      <w:r>
                        <w:rPr>
                          <w:rFonts w:ascii="Myriad Pro" w:eastAsiaTheme="minorEastAsia" w:hAnsi="Myriad Pro" w:cstheme="minorBidi"/>
                          <w:b w:val="0"/>
                          <w:bCs w:val="0"/>
                          <w:color w:val="465466" w:themeColor="text2"/>
                          <w:sz w:val="24"/>
                          <w:szCs w:val="24"/>
                        </w:rPr>
                        <w:tab/>
                      </w:r>
                      <w:r w:rsidRPr="00412E29">
                        <w:rPr>
                          <w:rFonts w:ascii="Myriad Pro" w:eastAsiaTheme="minorEastAsia" w:hAnsi="Myriad Pro" w:cstheme="minorBidi"/>
                          <w:b w:val="0"/>
                          <w:bCs w:val="0"/>
                          <w:color w:val="465466" w:themeColor="text2"/>
                          <w:sz w:val="24"/>
                          <w:szCs w:val="24"/>
                        </w:rPr>
                        <w:t xml:space="preserve">When God asked Adam what had happened, Adam blamed Eve. Then Eve blamed the serpent. The truth was that they both had chosen to disobey God. Because of their sin, Adam and Eve would have troubles that they had never known before—sadness and hard work and pain. They would grow old and they would die, just as God had warned them. </w:t>
                      </w:r>
                    </w:p>
                    <w:p w14:paraId="044B3804" w14:textId="190647E9" w:rsidR="00310A10" w:rsidRPr="00BB2DA9" w:rsidRDefault="00310A10" w:rsidP="00017DB3">
                      <w:pPr>
                        <w:pStyle w:val="Heading3"/>
                        <w:spacing w:after="120"/>
                        <w:rPr>
                          <w:color w:val="0F4B73" w:themeColor="accent3" w:themeShade="80"/>
                          <w:szCs w:val="32"/>
                        </w:rPr>
                      </w:pPr>
                      <w:r w:rsidRPr="00BB2DA9">
                        <w:rPr>
                          <w:color w:val="0F4B73" w:themeColor="accent3" w:themeShade="80"/>
                          <w:szCs w:val="32"/>
                        </w:rPr>
                        <w:t>Discussion Questions</w:t>
                      </w:r>
                    </w:p>
                    <w:p w14:paraId="5C0D3971" w14:textId="77777777" w:rsidR="00310A10" w:rsidRPr="00E055FC" w:rsidRDefault="00310A10" w:rsidP="00E055FC">
                      <w:pPr>
                        <w:pStyle w:val="questions"/>
                      </w:pPr>
                      <w:r w:rsidRPr="00E055FC">
                        <w:rPr>
                          <w:rFonts w:ascii="Myriad Pro Bold" w:hAnsi="Myriad Pro Bold"/>
                          <w:b/>
                        </w:rPr>
                        <w:t>What was God’s one rule for Adam and Eve?</w:t>
                      </w:r>
                      <w:r w:rsidRPr="00E055FC">
                        <w:t xml:space="preserve"> (They could not eat from the tree of the knowledge of good and evil.)</w:t>
                      </w:r>
                    </w:p>
                    <w:p w14:paraId="733E18E8" w14:textId="77777777" w:rsidR="00310A10" w:rsidRPr="00E055FC" w:rsidRDefault="00310A10" w:rsidP="00E055FC">
                      <w:pPr>
                        <w:pStyle w:val="questions"/>
                      </w:pPr>
                      <w:r w:rsidRPr="00E055FC">
                        <w:rPr>
                          <w:rFonts w:ascii="Myriad Pro Bold" w:hAnsi="Myriad Pro Bold"/>
                          <w:b/>
                        </w:rPr>
                        <w:t>Who told Eve that she would NOT die if she ate this tree’s fruit?</w:t>
                      </w:r>
                      <w:r w:rsidRPr="00E055FC">
                        <w:t xml:space="preserve"> (The serpent. Satan.) </w:t>
                      </w:r>
                    </w:p>
                    <w:p w14:paraId="304E74C5" w14:textId="77777777" w:rsidR="00310A10" w:rsidRPr="00E055FC" w:rsidRDefault="00310A10" w:rsidP="00E055FC">
                      <w:pPr>
                        <w:pStyle w:val="questions"/>
                      </w:pPr>
                      <w:r w:rsidRPr="00E055FC">
                        <w:rPr>
                          <w:rFonts w:ascii="Myriad Pro Bold" w:hAnsi="Myriad Pro Bold"/>
                          <w:b/>
                        </w:rPr>
                        <w:t>What happened when Adam and Eve disobeyed God’s one rule?</w:t>
                      </w:r>
                      <w:r w:rsidRPr="00E055FC">
                        <w:t xml:space="preserve"> (Sin came into the world.) </w:t>
                      </w:r>
                    </w:p>
                    <w:p w14:paraId="4CE2771E" w14:textId="77777777" w:rsidR="00310A10" w:rsidRPr="00E055FC" w:rsidRDefault="00310A10" w:rsidP="00E055FC">
                      <w:pPr>
                        <w:pStyle w:val="questions"/>
                      </w:pPr>
                      <w:r w:rsidRPr="00E055FC">
                        <w:rPr>
                          <w:rFonts w:ascii="Myriad Pro Bold" w:hAnsi="Myriad Pro Bold"/>
                          <w:b/>
                        </w:rPr>
                        <w:t>What are some wrong things, or sins, a kid your age might do?</w:t>
                      </w:r>
                      <w:r w:rsidRPr="00E055FC">
                        <w:t xml:space="preserve"> (Cheat. Argue. Fight. Lie. Disobey. Not do chores. Be mean to brother or sister.)</w:t>
                      </w:r>
                    </w:p>
                    <w:p w14:paraId="270093AA" w14:textId="7A4F2496" w:rsidR="00310A10" w:rsidRPr="00E055FC" w:rsidRDefault="00310A10" w:rsidP="00E055FC">
                      <w:pPr>
                        <w:pStyle w:val="questions"/>
                      </w:pPr>
                      <w:r w:rsidRPr="00E055FC">
                        <w:rPr>
                          <w:rFonts w:ascii="Myriad Pro Bold" w:hAnsi="Myriad Pro Bold"/>
                          <w:b/>
                        </w:rPr>
                        <w:t>What happens when we do things like these?</w:t>
                      </w:r>
                      <w:r w:rsidRPr="00E055FC">
                        <w:t xml:space="preserve"> (We get in trouble. We’re put in time-out or grounded. We feel bad, mad, ashamed.) </w:t>
                      </w:r>
                      <w:r w:rsidRPr="00D3051F">
                        <w:rPr>
                          <w:rFonts w:ascii="Myriad Pro Bold" w:hAnsi="Myriad Pro Bold"/>
                          <w:b/>
                        </w:rPr>
                        <w:t>What happens to our relationship with God?</w:t>
                      </w:r>
                      <w:r w:rsidRPr="00E055FC">
                        <w:t xml:space="preserve"> (</w:t>
                      </w:r>
                      <w:r>
                        <w:t>We are not close to God anymore</w:t>
                      </w:r>
                      <w:r w:rsidRPr="00E055FC">
                        <w:t>.)</w:t>
                      </w:r>
                    </w:p>
                    <w:p w14:paraId="2C2E38F1" w14:textId="2DEE2A7A" w:rsidR="00310A10" w:rsidRPr="0067334B" w:rsidRDefault="00310A10" w:rsidP="00E055FC">
                      <w:pPr>
                        <w:pStyle w:val="questions"/>
                      </w:pPr>
                      <w:r w:rsidRPr="00D3051F">
                        <w:rPr>
                          <w:rFonts w:ascii="Myriad Pro Bold" w:hAnsi="Myriad Pro Bold"/>
                          <w:b/>
                        </w:rPr>
                        <w:t>What did God do about the separation caused by our sin?</w:t>
                      </w:r>
                      <w:r w:rsidRPr="00E055FC">
                        <w:t xml:space="preserve"> (Sent Jesus to make a wa</w:t>
                      </w:r>
                      <w:r>
                        <w:t>y for our sins to be forgiven.</w:t>
                      </w:r>
                      <w:r w:rsidR="000E04EE">
                        <w:t>)</w:t>
                      </w:r>
                    </w:p>
                  </w:txbxContent>
                </v:textbox>
                <w10:wrap type="through" anchorx="page" anchory="page"/>
              </v:shape>
            </w:pict>
          </mc:Fallback>
        </mc:AlternateContent>
      </w:r>
    </w:p>
    <w:p w14:paraId="442DDA9E" w14:textId="03CBDCA9" w:rsidR="003B1DE1" w:rsidRDefault="000E04EE">
      <w:bookmarkStart w:id="2" w:name="_LastPageContents"/>
      <w:r>
        <w:rPr>
          <w:noProof/>
        </w:rPr>
        <w:lastRenderedPageBreak/>
        <mc:AlternateContent>
          <mc:Choice Requires="wps">
            <w:drawing>
              <wp:anchor distT="0" distB="0" distL="114300" distR="114300" simplePos="0" relativeHeight="251717645" behindDoc="0" locked="0" layoutInCell="0" allowOverlap="1" wp14:anchorId="0094BE69" wp14:editId="2D022F8B">
                <wp:simplePos x="0" y="0"/>
                <wp:positionH relativeFrom="page">
                  <wp:posOffset>5029200</wp:posOffset>
                </wp:positionH>
                <wp:positionV relativeFrom="page">
                  <wp:posOffset>4343400</wp:posOffset>
                </wp:positionV>
                <wp:extent cx="2286000" cy="5892800"/>
                <wp:effectExtent l="0" t="0" r="0" b="0"/>
                <wp:wrapTight wrapText="bothSides">
                  <wp:wrapPolygon edited="0">
                    <wp:start x="0" y="0"/>
                    <wp:lineTo x="0" y="21507"/>
                    <wp:lineTo x="21360" y="21507"/>
                    <wp:lineTo x="21360" y="0"/>
                    <wp:lineTo x="0" y="0"/>
                  </wp:wrapPolygon>
                </wp:wrapTight>
                <wp:docPr id="58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892800"/>
                        </a:xfrm>
                        <a:prstGeom prst="rect">
                          <a:avLst/>
                        </a:prstGeom>
                        <a:solidFill>
                          <a:schemeClr val="accent4"/>
                        </a:solidFill>
                        <a:ln>
                          <a:noFill/>
                        </a:ln>
                        <a:effectLst/>
                        <a:extLst/>
                      </wps:spPr>
                      <wps:txbx>
                        <w:txbxContent>
                          <w:p w14:paraId="4D94A9E3" w14:textId="63BB80B5" w:rsidR="00310A10" w:rsidRPr="008D2524" w:rsidRDefault="00310A10" w:rsidP="008D2524">
                            <w:pPr>
                              <w:pStyle w:val="Heading3"/>
                            </w:pPr>
                            <w:r w:rsidRPr="008D2524">
                              <w:t>Family Activities</w:t>
                            </w:r>
                          </w:p>
                          <w:p w14:paraId="5B46416E" w14:textId="47E6AD7B" w:rsidR="00310A10" w:rsidRPr="009203ED" w:rsidRDefault="00310A10" w:rsidP="001D0504">
                            <w:pPr>
                              <w:pStyle w:val="BodyText"/>
                              <w:spacing w:before="90" w:line="240" w:lineRule="auto"/>
                              <w:rPr>
                                <w:rFonts w:ascii="Folder-Regular" w:hAnsi="Folder-Regular" w:cs="Arial"/>
                                <w:color w:val="FFFFFF" w:themeColor="background1"/>
                              </w:rPr>
                            </w:pPr>
                            <w:r w:rsidRPr="009203ED">
                              <w:rPr>
                                <w:rFonts w:ascii="Folder-Regular" w:hAnsi="Folder-Regular" w:cs="Arial"/>
                                <w:color w:val="FFFFFF" w:themeColor="background1"/>
                              </w:rPr>
                              <w:t>As a family, choose one or more of these activities t</w:t>
                            </w:r>
                            <w:r w:rsidR="000E04EE">
                              <w:rPr>
                                <w:rFonts w:ascii="Folder-Regular" w:hAnsi="Folder-Regular" w:cs="Arial"/>
                                <w:color w:val="FFFFFF" w:themeColor="background1"/>
                              </w:rPr>
                              <w:t>o do t</w:t>
                            </w:r>
                            <w:r w:rsidRPr="009203ED">
                              <w:rPr>
                                <w:rFonts w:ascii="Folder-Regular" w:hAnsi="Folder-Regular" w:cs="Arial"/>
                                <w:color w:val="FFFFFF" w:themeColor="background1"/>
                              </w:rPr>
                              <w:t>o live out what your child is learning about God’s plan at SonSpark Labs VBS.</w:t>
                            </w:r>
                          </w:p>
                          <w:p w14:paraId="61E6A459" w14:textId="3093B75D" w:rsidR="00310A10" w:rsidRPr="009203ED" w:rsidRDefault="00310A10" w:rsidP="00FE09EE">
                            <w:pPr>
                              <w:pStyle w:val="Bulleted"/>
                              <w:rPr>
                                <w:rFonts w:ascii="Folder-Regular" w:hAnsi="Folder-Regular"/>
                              </w:rPr>
                            </w:pPr>
                            <w:r w:rsidRPr="009203ED">
                              <w:rPr>
                                <w:rFonts w:ascii="Folder-Regular" w:hAnsi="Folder-Regular"/>
                              </w:rPr>
                              <w:t>Play with magnets together. It’s a concrete way to help kids think about the Sp</w:t>
                            </w:r>
                            <w:r w:rsidR="000E04EE">
                              <w:rPr>
                                <w:rFonts w:ascii="Folder-Regular" w:hAnsi="Folder-Regular"/>
                              </w:rPr>
                              <w:t>ark Principle of Cause &amp; Effect—</w:t>
                            </w:r>
                            <w:r w:rsidRPr="009203ED">
                              <w:rPr>
                                <w:rFonts w:ascii="Folder-Regular" w:hAnsi="Folder-Regular"/>
                              </w:rPr>
                              <w:t>and about what separation is. Take turns to push like poles of two magnets together, and describe the invisible force that separates them. Sin is like that; it keeps us from being close to God.</w:t>
                            </w:r>
                          </w:p>
                          <w:p w14:paraId="24D09B28" w14:textId="2349335B" w:rsidR="00310A10" w:rsidRPr="009203ED" w:rsidRDefault="00310A10" w:rsidP="00FE09EE">
                            <w:pPr>
                              <w:pStyle w:val="Bulleted"/>
                              <w:rPr>
                                <w:rFonts w:ascii="Folder-Regular" w:hAnsi="Folder-Regular"/>
                              </w:rPr>
                            </w:pPr>
                            <w:r w:rsidRPr="009203ED">
                              <w:rPr>
                                <w:rFonts w:ascii="Folder-Regular" w:hAnsi="Folder-Regular"/>
                              </w:rPr>
                              <w:t>Tell stories of times someone kept a promise to you. What was the promise? What did the person do to keep the promise? How did you feel? Even though God’s promise to send Jesus took many years, God always keeps His promises!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50" style="position:absolute;margin-left:396pt;margin-top:342pt;width:180pt;height:464pt;z-index:2517176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" o:allowincell="f" fillcolor="#35aca2 [3207]" stroked="f">
                <v:textbox inset=",7.2pt,,7.2pt">
                  <w:txbxContent>
                    <w:p w14:paraId="4D94A9E3" w14:textId="63BB80B5" w:rsidR="00310A10" w:rsidRPr="008D2524" w:rsidRDefault="00310A10" w:rsidP="008D2524">
                      <w:pPr>
                        <w:pStyle w:val="Heading3"/>
                      </w:pPr>
                      <w:r w:rsidRPr="008D2524">
                        <w:t>Family Activities</w:t>
                      </w:r>
                    </w:p>
                    <w:p w14:paraId="5B46416E" w14:textId="47E6AD7B" w:rsidR="00310A10" w:rsidRPr="009203ED" w:rsidRDefault="00310A10" w:rsidP="001D0504">
                      <w:pPr>
                        <w:pStyle w:val="BodyText"/>
                        <w:spacing w:before="90" w:line="240" w:lineRule="auto"/>
                        <w:rPr>
                          <w:rFonts w:ascii="Folder-Regular" w:hAnsi="Folder-Regular" w:cs="Arial"/>
                          <w:color w:val="FFFFFF" w:themeColor="background1"/>
                        </w:rPr>
                      </w:pPr>
                      <w:r w:rsidRPr="009203ED">
                        <w:rPr>
                          <w:rFonts w:ascii="Folder-Regular" w:hAnsi="Folder-Regular" w:cs="Arial"/>
                          <w:color w:val="FFFFFF" w:themeColor="background1"/>
                        </w:rPr>
                        <w:t>As a family, choose one or more of these activities t</w:t>
                      </w:r>
                      <w:r w:rsidR="000E04EE">
                        <w:rPr>
                          <w:rFonts w:ascii="Folder-Regular" w:hAnsi="Folder-Regular" w:cs="Arial"/>
                          <w:color w:val="FFFFFF" w:themeColor="background1"/>
                        </w:rPr>
                        <w:t>o do t</w:t>
                      </w:r>
                      <w:r w:rsidRPr="009203ED">
                        <w:rPr>
                          <w:rFonts w:ascii="Folder-Regular" w:hAnsi="Folder-Regular" w:cs="Arial"/>
                          <w:color w:val="FFFFFF" w:themeColor="background1"/>
                        </w:rPr>
                        <w:t>o live out what your child is learning about God’s plan at SonSpark Labs VBS.</w:t>
                      </w:r>
                    </w:p>
                    <w:p w14:paraId="61E6A459" w14:textId="3093B75D" w:rsidR="00310A10" w:rsidRPr="009203ED" w:rsidRDefault="00310A10" w:rsidP="00FE09EE">
                      <w:pPr>
                        <w:pStyle w:val="Bulleted"/>
                        <w:rPr>
                          <w:rFonts w:ascii="Folder-Regular" w:hAnsi="Folder-Regular"/>
                        </w:rPr>
                      </w:pPr>
                      <w:r w:rsidRPr="009203ED">
                        <w:rPr>
                          <w:rFonts w:ascii="Folder-Regular" w:hAnsi="Folder-Regular"/>
                        </w:rPr>
                        <w:t>Play with magnets together. It’s a concrete way to help kids think about the Sp</w:t>
                      </w:r>
                      <w:r w:rsidR="000E04EE">
                        <w:rPr>
                          <w:rFonts w:ascii="Folder-Regular" w:hAnsi="Folder-Regular"/>
                        </w:rPr>
                        <w:t>ark Principle of Cause &amp; Effect—</w:t>
                      </w:r>
                      <w:r w:rsidRPr="009203ED">
                        <w:rPr>
                          <w:rFonts w:ascii="Folder-Regular" w:hAnsi="Folder-Regular"/>
                        </w:rPr>
                        <w:t>and about what separation is. Take turns to push like poles of two magnets together, and describe the invisible force that separates them. Sin is like that; it keeps us from being close to God.</w:t>
                      </w:r>
                    </w:p>
                    <w:p w14:paraId="24D09B28" w14:textId="2349335B" w:rsidR="00310A10" w:rsidRPr="009203ED" w:rsidRDefault="00310A10" w:rsidP="00FE09EE">
                      <w:pPr>
                        <w:pStyle w:val="Bulleted"/>
                        <w:rPr>
                          <w:rFonts w:ascii="Folder-Regular" w:hAnsi="Folder-Regular"/>
                        </w:rPr>
                      </w:pPr>
                      <w:r w:rsidRPr="009203ED">
                        <w:rPr>
                          <w:rFonts w:ascii="Folder-Regular" w:hAnsi="Folder-Regular"/>
                        </w:rPr>
                        <w:t>Tell stories of times someone kept a promise to you. What was the promise? What did the person do to keep the promise? How did you feel? Even though God’s promise to send Jesus took many years, God always keeps His promises!</w:t>
                      </w:r>
                    </w:p>
                  </w:txbxContent>
                </v:textbox>
                <w10:wrap type="tight" anchorx="page" anchory="page"/>
              </v:rect>
            </w:pict>
          </mc:Fallback>
        </mc:AlternateContent>
      </w:r>
      <w:r w:rsidR="00565DF8">
        <w:t xml:space="preserve"> </w:t>
      </w:r>
      <w:bookmarkEnd w:id="2"/>
    </w:p>
    <w:sectPr w:rsidR="003B1DE1" w:rsidSect="00B60B95">
      <w:headerReference w:type="first" r:id="rId14"/>
      <w:footerReference w:type="first" r:id="rId15"/>
      <w:type w:val="continuous"/>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3EA8F9" w14:textId="77777777" w:rsidR="00E76000" w:rsidRDefault="00E76000">
      <w:r>
        <w:separator/>
      </w:r>
    </w:p>
  </w:endnote>
  <w:endnote w:type="continuationSeparator" w:id="0">
    <w:p w14:paraId="671D18DF" w14:textId="77777777" w:rsidR="00E76000" w:rsidRDefault="00E76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Myriad Pro">
    <w:panose1 w:val="020B0503030403020204"/>
    <w:charset w:val="00"/>
    <w:family w:val="auto"/>
    <w:pitch w:val="variable"/>
    <w:sig w:usb0="A00002AF" w:usb1="5000204B" w:usb2="00000000" w:usb3="00000000" w:csb0="0000009F" w:csb1="00000000"/>
  </w:font>
  <w:font w:name="AdLibFont">
    <w:charset w:val="00"/>
    <w:family w:val="auto"/>
    <w:pitch w:val="variable"/>
    <w:sig w:usb0="00000003" w:usb1="00000000" w:usb2="00000000" w:usb3="00000000" w:csb0="00000001" w:csb1="00000000"/>
  </w:font>
  <w:font w:name="Bonehead">
    <w:altName w:val="Cambria"/>
    <w:panose1 w:val="00000000000000000000"/>
    <w:charset w:val="4D"/>
    <w:family w:val="auto"/>
    <w:notTrueType/>
    <w:pitch w:val="default"/>
    <w:sig w:usb0="00000003" w:usb1="00000000" w:usb2="00000000" w:usb3="00000000" w:csb0="00000001" w:csb1="00000000"/>
  </w:font>
  <w:font w:name="Mercurius">
    <w:altName w:val="Mercurius Light"/>
    <w:panose1 w:val="00000000000000000000"/>
    <w:charset w:val="4D"/>
    <w:family w:val="auto"/>
    <w:notTrueType/>
    <w:pitch w:val="default"/>
    <w:sig w:usb0="00000003" w:usb1="00000000" w:usb2="00000000" w:usb3="00000000" w:csb0="00000001" w:csb1="00000000"/>
  </w:font>
  <w:font w:name="Buckethead">
    <w:altName w:val="Cambria"/>
    <w:panose1 w:val="00000000000000000000"/>
    <w:charset w:val="4D"/>
    <w:family w:val="auto"/>
    <w:notTrueType/>
    <w:pitch w:val="default"/>
    <w:sig w:usb0="00000003" w:usb1="00000000" w:usb2="00000000" w:usb3="00000000" w:csb0="00000001"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Folder-Regular">
    <w:panose1 w:val="02000506050000020004"/>
    <w:charset w:val="00"/>
    <w:family w:val="auto"/>
    <w:pitch w:val="variable"/>
    <w:sig w:usb0="A00000AF" w:usb1="1000204A" w:usb2="00000000" w:usb3="00000000" w:csb0="00000001" w:csb1="00000000"/>
  </w:font>
  <w:font w:name="Folder-Bold">
    <w:panose1 w:val="02000806050000020004"/>
    <w:charset w:val="00"/>
    <w:family w:val="auto"/>
    <w:pitch w:val="variable"/>
    <w:sig w:usb0="A00000AF" w:usb1="1000204A" w:usb2="00000000" w:usb3="00000000" w:csb0="00000001" w:csb1="00000000"/>
  </w:font>
  <w:font w:name="Myriad Pro Black">
    <w:panose1 w:val="020B0803030403020204"/>
    <w:charset w:val="00"/>
    <w:family w:val="auto"/>
    <w:pitch w:val="variable"/>
    <w:sig w:usb0="A00002AF" w:usb1="5000204B" w:usb2="00000000" w:usb3="00000000" w:csb0="0000009F" w:csb1="00000000"/>
  </w:font>
  <w:font w:name="Myriad Pro Bold">
    <w:panose1 w:val="020B0703030403020204"/>
    <w:charset w:val="00"/>
    <w:family w:val="auto"/>
    <w:pitch w:val="variable"/>
    <w:sig w:usb0="A00002AF" w:usb1="5000204B"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ADC12" w14:textId="77777777" w:rsidR="00310A10" w:rsidRDefault="00310A10">
    <w:pPr>
      <w:pStyle w:val="Footer"/>
    </w:pPr>
    <w:r>
      <w:rPr>
        <w:noProof/>
      </w:rPr>
      <mc:AlternateContent>
        <mc:Choice Requires="wps">
          <w:drawing>
            <wp:anchor distT="0" distB="0" distL="114300" distR="114300" simplePos="0" relativeHeight="251659281" behindDoc="0" locked="0" layoutInCell="1" allowOverlap="1" wp14:anchorId="15CCDCD2" wp14:editId="6F4019A3">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A4090" w14:textId="77777777" w:rsidR="00310A10" w:rsidRPr="00C905DB" w:rsidRDefault="00310A10">
                          <w:pPr>
                            <w:rPr>
                              <w:rStyle w:val="PageNumber"/>
                            </w:rPr>
                          </w:pPr>
                          <w:r>
                            <w:fldChar w:fldCharType="begin"/>
                          </w:r>
                          <w:r>
                            <w:instrText xml:space="preserve"> PAGE  \* MERGEFORMAT </w:instrText>
                          </w:r>
                          <w:r>
                            <w:fldChar w:fldCharType="separate"/>
                          </w:r>
                          <w:r w:rsidR="00E76000" w:rsidRPr="00E76000">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51"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LbYK4CAACq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" filled="f" stroked="f">
              <v:textbox inset="0,0,0,0">
                <w:txbxContent>
                  <w:p w14:paraId="181A4090" w14:textId="77777777" w:rsidR="00310A10" w:rsidRPr="00C905DB" w:rsidRDefault="00310A10">
                    <w:pPr>
                      <w:rPr>
                        <w:rStyle w:val="PageNumber"/>
                      </w:rPr>
                    </w:pPr>
                    <w:r>
                      <w:fldChar w:fldCharType="begin"/>
                    </w:r>
                    <w:r>
                      <w:instrText xml:space="preserve"> PAGE  \* MERGEFORMAT </w:instrText>
                    </w:r>
                    <w:r>
                      <w:fldChar w:fldCharType="separate"/>
                    </w:r>
                    <w:r w:rsidR="00E76000" w:rsidRPr="00E76000">
                      <w:rPr>
                        <w:rStyle w:val="PageNumber"/>
                        <w:noProof/>
                      </w:rPr>
                      <w:t>2</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4BE" w14:textId="77777777" w:rsidR="00310A10" w:rsidRDefault="00310A10">
    <w:pPr>
      <w:pStyle w:val="Footer"/>
    </w:pPr>
    <w:r>
      <w:rPr>
        <w:noProof/>
      </w:rPr>
      <mc:AlternateContent>
        <mc:Choice Requires="wps">
          <w:drawing>
            <wp:anchor distT="0" distB="0" distL="114300" distR="114300" simplePos="0" relativeHeight="251660305" behindDoc="0" locked="0" layoutInCell="1" allowOverlap="1" wp14:anchorId="092468A5" wp14:editId="54CF411B">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5D25" w14:textId="77777777" w:rsidR="00310A10" w:rsidRPr="00C905DB" w:rsidRDefault="00310A10" w:rsidP="003B1DE1">
                          <w:pPr>
                            <w:jc w:val="right"/>
                            <w:rPr>
                              <w:rStyle w:val="PageNumber"/>
                            </w:rPr>
                          </w:pPr>
                          <w:r>
                            <w:fldChar w:fldCharType="begin"/>
                          </w:r>
                          <w:r>
                            <w:instrText xml:space="preserve"> PAGE  \* MERGEFORMAT </w:instrText>
                          </w:r>
                          <w:r>
                            <w:fldChar w:fldCharType="separate"/>
                          </w:r>
                          <w:r w:rsidRPr="00F20BCA">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3" o:spid="_x0000_s1052"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osWbE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" filled="f" stroked="f">
              <v:textbox style="mso-next-textbox:#Text Box 2" inset="0,0,0,0">
                <w:txbxContent>
                  <w:p w14:paraId="1B725D25" w14:textId="77777777" w:rsidR="00310A10" w:rsidRPr="00C905DB" w:rsidRDefault="00310A10" w:rsidP="003B1DE1">
                    <w:pPr>
                      <w:jc w:val="right"/>
                      <w:rPr>
                        <w:rStyle w:val="PageNumber"/>
                      </w:rPr>
                    </w:pPr>
                    <w:r>
                      <w:fldChar w:fldCharType="begin"/>
                    </w:r>
                    <w:r>
                      <w:instrText xml:space="preserve"> PAGE  \* MERGEFORMAT </w:instrText>
                    </w:r>
                    <w:r>
                      <w:fldChar w:fldCharType="separate"/>
                    </w:r>
                    <w:r w:rsidRPr="00F20BCA">
                      <w:rPr>
                        <w:rStyle w:val="PageNumber"/>
                        <w:noProof/>
                      </w:rPr>
                      <w:t>3</w:t>
                    </w:r>
                    <w:r>
                      <w:rPr>
                        <w:rStyle w:val="PageNumber"/>
                        <w:noProof/>
                      </w:rP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921EA" w14:textId="77777777" w:rsidR="00310A10" w:rsidRDefault="00310A1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160FA6" w14:textId="77777777" w:rsidR="00E76000" w:rsidRDefault="00E76000">
      <w:r>
        <w:separator/>
      </w:r>
    </w:p>
  </w:footnote>
  <w:footnote w:type="continuationSeparator" w:id="0">
    <w:p w14:paraId="01FB73CA" w14:textId="77777777" w:rsidR="00E76000" w:rsidRDefault="00E760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735E3" w14:textId="44312403" w:rsidR="00310A10" w:rsidRDefault="00310A10">
    <w:pPr>
      <w:pStyle w:val="Header"/>
    </w:pPr>
    <w:r>
      <w:rPr>
        <w:noProof/>
      </w:rPr>
      <mc:AlternateContent>
        <mc:Choice Requires="wps">
          <w:drawing>
            <wp:anchor distT="0" distB="0" distL="114300" distR="114300" simplePos="0" relativeHeight="251658243" behindDoc="0" locked="0" layoutInCell="0" allowOverlap="1" wp14:anchorId="2E01875F" wp14:editId="74FB759F">
              <wp:simplePos x="0" y="0"/>
              <wp:positionH relativeFrom="page">
                <wp:posOffset>457200</wp:posOffset>
              </wp:positionH>
              <wp:positionV relativeFrom="page">
                <wp:posOffset>4740910</wp:posOffset>
              </wp:positionV>
              <wp:extent cx="2277110" cy="5124450"/>
              <wp:effectExtent l="0" t="0" r="8890" b="635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5124450"/>
                      </a:xfrm>
                      <a:prstGeom prst="rect">
                        <a:avLst/>
                      </a:prstGeom>
                      <a:solidFill>
                        <a:schemeClr val="accent3">
                          <a:lumMod val="20000"/>
                          <a:lumOff val="80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3.3pt;width:179.3pt;height:40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" o:allowincell="f" fillcolor="#d2e9f9 [662]" stroked="f">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44BF5E14" wp14:editId="4AC5B221">
              <wp:simplePos x="0" y="0"/>
              <wp:positionH relativeFrom="page">
                <wp:posOffset>457200</wp:posOffset>
              </wp:positionH>
              <wp:positionV relativeFrom="page">
                <wp:posOffset>456565</wp:posOffset>
              </wp:positionV>
              <wp:extent cx="2277110" cy="3513455"/>
              <wp:effectExtent l="0" t="0" r="889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513455"/>
                      </a:xfrm>
                      <a:prstGeom prst="rect">
                        <a:avLst/>
                      </a:prstGeom>
                      <a:solidFill>
                        <a:schemeClr val="accent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5.95pt;width:179.3pt;height:276.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" o:allowincell="f" fillcolor="#80b606 [3204]" stroked="f">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2475C28B" wp14:editId="7C87BBD4">
              <wp:simplePos x="0" y="0"/>
              <wp:positionH relativeFrom="page">
                <wp:posOffset>2683510</wp:posOffset>
              </wp:positionH>
              <wp:positionV relativeFrom="page">
                <wp:posOffset>3886200</wp:posOffset>
              </wp:positionV>
              <wp:extent cx="4631055" cy="905510"/>
              <wp:effectExtent l="0" t="0" r="0" b="889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1055" cy="905510"/>
                      </a:xfrm>
                      <a:prstGeom prst="rect">
                        <a:avLst/>
                      </a:prstGeom>
                      <a:solidFill>
                        <a:schemeClr val="bg2">
                          <a:lumMod val="50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1.3pt;margin-top:306pt;width:364.65pt;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" o:allowincell="f" fillcolor="#1464c4 [1614]" stroked="f">
              <v:textbox inset=",7.2pt,,7.2pt"/>
              <w10:wrap anchorx="page" anchory="page"/>
            </v:rect>
          </w:pict>
        </mc:Fallback>
      </mc:AlternateContent>
    </w:r>
    <w:r w:rsidRPr="009909E9">
      <w:rPr>
        <w:noProof/>
      </w:rPr>
      <w:t xml:space="preserve"> </w:t>
    </w:r>
    <w:r>
      <w:rPr>
        <w:noProof/>
      </w:rPr>
      <mc:AlternateContent>
        <mc:Choice Requires="wps">
          <w:drawing>
            <wp:anchor distT="0" distB="0" distL="114300" distR="114300" simplePos="0" relativeHeight="251662353" behindDoc="0" locked="0" layoutInCell="0" allowOverlap="1" wp14:anchorId="45630DB2" wp14:editId="1BB5F5EE">
              <wp:simplePos x="0" y="0"/>
              <wp:positionH relativeFrom="page">
                <wp:posOffset>457200</wp:posOffset>
              </wp:positionH>
              <wp:positionV relativeFrom="page">
                <wp:posOffset>3886200</wp:posOffset>
              </wp:positionV>
              <wp:extent cx="2277110" cy="905510"/>
              <wp:effectExtent l="0" t="0" r="8890" b="889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bg2">
                          <a:lumMod val="2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62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" o:allowincell="f" fillcolor="#0a3261 [814]" stroked="f">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0F068" w14:textId="77777777" w:rsidR="00310A10" w:rsidRDefault="00310A1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abstractNum w:abstractNumId="11">
    <w:nsid w:val="00BE1DD3"/>
    <w:multiLevelType w:val="multilevel"/>
    <w:tmpl w:val="FC46A642"/>
    <w:lvl w:ilvl="0">
      <w:start w:val="1"/>
      <w:numFmt w:val="bullet"/>
      <w:lvlText w:val=""/>
      <w:lvlJc w:val="left"/>
      <w:pPr>
        <w:ind w:left="360" w:hanging="360"/>
      </w:pPr>
      <w:rPr>
        <w:rFonts w:ascii="Wingdings" w:hAnsi="Wingdings" w:hint="default"/>
        <w:color w:val="D6DCE3" w:themeColor="text2" w:themeTint="3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1A90423D"/>
    <w:multiLevelType w:val="multilevel"/>
    <w:tmpl w:val="8A4E776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B452733"/>
    <w:multiLevelType w:val="hybridMultilevel"/>
    <w:tmpl w:val="F2567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24872"/>
    <w:multiLevelType w:val="multilevel"/>
    <w:tmpl w:val="A4D047CE"/>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2EEA02A2"/>
    <w:multiLevelType w:val="hybridMultilevel"/>
    <w:tmpl w:val="07362776"/>
    <w:lvl w:ilvl="0" w:tplc="38903C9E">
      <w:start w:val="1"/>
      <w:numFmt w:val="bullet"/>
      <w:pStyle w:val="questions"/>
      <w:lvlText w:val=""/>
      <w:lvlJc w:val="left"/>
      <w:pPr>
        <w:ind w:left="360" w:hanging="360"/>
      </w:pPr>
      <w:rPr>
        <w:rFonts w:ascii="Wingdings" w:hAnsi="Wingdings" w:hint="default"/>
        <w:color w:val="465466"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0D411C"/>
    <w:multiLevelType w:val="multilevel"/>
    <w:tmpl w:val="489011F0"/>
    <w:lvl w:ilvl="0">
      <w:start w:val="1"/>
      <w:numFmt w:val="bullet"/>
      <w:lvlText w:val=""/>
      <w:lvlJc w:val="left"/>
      <w:pPr>
        <w:ind w:left="36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5F103508"/>
    <w:multiLevelType w:val="hybridMultilevel"/>
    <w:tmpl w:val="6016803C"/>
    <w:lvl w:ilvl="0" w:tplc="E3F825EE">
      <w:start w:val="1"/>
      <w:numFmt w:val="bullet"/>
      <w:pStyle w:val="Bulleted"/>
      <w:lvlText w:val=""/>
      <w:lvlJc w:val="left"/>
      <w:pPr>
        <w:ind w:left="360" w:hanging="360"/>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9453DA"/>
    <w:multiLevelType w:val="multilevel"/>
    <w:tmpl w:val="98C07EE6"/>
    <w:lvl w:ilvl="0">
      <w:start w:val="1"/>
      <w:numFmt w:val="bullet"/>
      <w:lvlText w:val=""/>
      <w:lvlJc w:val="left"/>
      <w:pPr>
        <w:ind w:left="36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7"/>
  </w:num>
  <w:num w:numId="14">
    <w:abstractNumId w:val="12"/>
  </w:num>
  <w:num w:numId="15">
    <w:abstractNumId w:val="14"/>
  </w:num>
  <w:num w:numId="16">
    <w:abstractNumId w:val="15"/>
  </w:num>
  <w:num w:numId="17">
    <w:abstractNumId w:val="16"/>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3B1DE1"/>
    <w:rsid w:val="00017DB3"/>
    <w:rsid w:val="000256EF"/>
    <w:rsid w:val="000348B8"/>
    <w:rsid w:val="000535B4"/>
    <w:rsid w:val="000572C4"/>
    <w:rsid w:val="00085735"/>
    <w:rsid w:val="000B2F77"/>
    <w:rsid w:val="000E04EE"/>
    <w:rsid w:val="001250CC"/>
    <w:rsid w:val="001618D3"/>
    <w:rsid w:val="001641EB"/>
    <w:rsid w:val="001A5E68"/>
    <w:rsid w:val="001B49F0"/>
    <w:rsid w:val="001D0504"/>
    <w:rsid w:val="00260537"/>
    <w:rsid w:val="00265945"/>
    <w:rsid w:val="00271299"/>
    <w:rsid w:val="00294F32"/>
    <w:rsid w:val="002C34E7"/>
    <w:rsid w:val="002E029B"/>
    <w:rsid w:val="00301209"/>
    <w:rsid w:val="00310A10"/>
    <w:rsid w:val="003B1DE1"/>
    <w:rsid w:val="003B35EB"/>
    <w:rsid w:val="00412E29"/>
    <w:rsid w:val="00426BCD"/>
    <w:rsid w:val="00486FDD"/>
    <w:rsid w:val="004B6CDA"/>
    <w:rsid w:val="004D2F2D"/>
    <w:rsid w:val="004D4313"/>
    <w:rsid w:val="00565DF8"/>
    <w:rsid w:val="005827A7"/>
    <w:rsid w:val="005C785C"/>
    <w:rsid w:val="006721E5"/>
    <w:rsid w:val="0067334B"/>
    <w:rsid w:val="00695BC5"/>
    <w:rsid w:val="006A5180"/>
    <w:rsid w:val="006F3FB3"/>
    <w:rsid w:val="00732AA0"/>
    <w:rsid w:val="007362C1"/>
    <w:rsid w:val="00752365"/>
    <w:rsid w:val="00760537"/>
    <w:rsid w:val="007B53BB"/>
    <w:rsid w:val="00817725"/>
    <w:rsid w:val="008275BC"/>
    <w:rsid w:val="00854DF0"/>
    <w:rsid w:val="008D2524"/>
    <w:rsid w:val="008D4BC4"/>
    <w:rsid w:val="009203ED"/>
    <w:rsid w:val="009909E9"/>
    <w:rsid w:val="009B78D0"/>
    <w:rsid w:val="009D4261"/>
    <w:rsid w:val="009E22F0"/>
    <w:rsid w:val="00A26432"/>
    <w:rsid w:val="00A378A6"/>
    <w:rsid w:val="00A84488"/>
    <w:rsid w:val="00AC1BB5"/>
    <w:rsid w:val="00AF1E00"/>
    <w:rsid w:val="00B22B8E"/>
    <w:rsid w:val="00B40423"/>
    <w:rsid w:val="00B60B95"/>
    <w:rsid w:val="00BA15FE"/>
    <w:rsid w:val="00BA373C"/>
    <w:rsid w:val="00BB2DA9"/>
    <w:rsid w:val="00C33F85"/>
    <w:rsid w:val="00C65FC4"/>
    <w:rsid w:val="00C97488"/>
    <w:rsid w:val="00CD5283"/>
    <w:rsid w:val="00CE3736"/>
    <w:rsid w:val="00CE5273"/>
    <w:rsid w:val="00D3051F"/>
    <w:rsid w:val="00D93473"/>
    <w:rsid w:val="00D97C21"/>
    <w:rsid w:val="00DA6BDA"/>
    <w:rsid w:val="00DA7494"/>
    <w:rsid w:val="00E055FC"/>
    <w:rsid w:val="00E32AD8"/>
    <w:rsid w:val="00E52137"/>
    <w:rsid w:val="00E55FBD"/>
    <w:rsid w:val="00E76000"/>
    <w:rsid w:val="00E9115D"/>
    <w:rsid w:val="00EC4BD5"/>
    <w:rsid w:val="00F20BCA"/>
    <w:rsid w:val="00F34FF9"/>
    <w:rsid w:val="00F35BAC"/>
    <w:rsid w:val="00FD4DB5"/>
    <w:rsid w:val="00FE09E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6DF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atentStyles>
  <w:style w:type="paragraph" w:default="1" w:styleId="Normal">
    <w:name w:val="Normal"/>
    <w:qFormat/>
    <w:rsid w:val="007362C1"/>
    <w:pPr>
      <w:tabs>
        <w:tab w:val="left" w:pos="360"/>
      </w:tabs>
    </w:pPr>
    <w:rPr>
      <w:rFonts w:ascii="Myriad Pro" w:hAnsi="Myriad Pro"/>
      <w:color w:val="465466" w:themeColor="text2"/>
    </w:rPr>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E29F1D" w:themeColor="accent2"/>
      <w:sz w:val="120"/>
      <w:szCs w:val="32"/>
    </w:rPr>
  </w:style>
  <w:style w:type="paragraph" w:styleId="Heading2">
    <w:name w:val="heading 2"/>
    <w:basedOn w:val="Normal"/>
    <w:link w:val="Heading2Char"/>
    <w:uiPriority w:val="9"/>
    <w:unhideWhenUsed/>
    <w:qFormat/>
    <w:rsid w:val="00301FC9"/>
    <w:pPr>
      <w:jc w:val="center"/>
      <w:outlineLvl w:val="1"/>
    </w:pPr>
    <w:rPr>
      <w:rFonts w:asciiTheme="majorHAnsi" w:eastAsiaTheme="majorEastAsia" w:hAnsiTheme="majorHAnsi" w:cstheme="majorBidi"/>
      <w:bCs/>
      <w:color w:val="E29F1D" w:themeColor="accent2"/>
      <w:sz w:val="48"/>
      <w:szCs w:val="26"/>
    </w:rPr>
  </w:style>
  <w:style w:type="paragraph" w:styleId="Heading3">
    <w:name w:val="heading 3"/>
    <w:basedOn w:val="Normal"/>
    <w:link w:val="Heading3Char"/>
    <w:uiPriority w:val="9"/>
    <w:unhideWhenUsed/>
    <w:qFormat/>
    <w:rsid w:val="001641EB"/>
    <w:pPr>
      <w:spacing w:before="360" w:after="240"/>
      <w:jc w:val="center"/>
      <w:outlineLvl w:val="2"/>
    </w:pPr>
    <w:rPr>
      <w:rFonts w:ascii="AdLibFont" w:eastAsiaTheme="majorEastAsia" w:hAnsi="AdLibFont" w:cstheme="majorBidi"/>
      <w:b/>
      <w:bCs/>
      <w:color w:val="FFFFFF" w:themeColor="background1"/>
      <w:sz w:val="32"/>
      <w:szCs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E29F1D"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E29F1D"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80B60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C33F85"/>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C33F85"/>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80B606"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80B606" w:themeColor="accent1"/>
      <w:sz w:val="48"/>
    </w:rPr>
  </w:style>
  <w:style w:type="character" w:customStyle="1" w:styleId="Heading2Char">
    <w:name w:val="Heading 2 Char"/>
    <w:basedOn w:val="DefaultParagraphFont"/>
    <w:link w:val="Heading2"/>
    <w:uiPriority w:val="9"/>
    <w:rsid w:val="00301FC9"/>
    <w:rPr>
      <w:rFonts w:asciiTheme="majorHAnsi" w:eastAsiaTheme="majorEastAsia" w:hAnsiTheme="majorHAnsi" w:cstheme="majorBidi"/>
      <w:bCs/>
      <w:color w:val="E29F1D"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80B606" w:themeColor="accent1"/>
    </w:rPr>
  </w:style>
  <w:style w:type="paragraph" w:styleId="BodyText">
    <w:name w:val="Body Text"/>
    <w:basedOn w:val="Normal"/>
    <w:link w:val="BodyTextChar"/>
    <w:uiPriority w:val="99"/>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465466"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E29F1D" w:themeColor="accent2"/>
      <w:sz w:val="120"/>
      <w:szCs w:val="32"/>
    </w:rPr>
  </w:style>
  <w:style w:type="character" w:customStyle="1" w:styleId="Heading3Char">
    <w:name w:val="Heading 3 Char"/>
    <w:basedOn w:val="DefaultParagraphFont"/>
    <w:link w:val="Heading3"/>
    <w:uiPriority w:val="9"/>
    <w:rsid w:val="001641EB"/>
    <w:rPr>
      <w:rFonts w:ascii="AdLibFont" w:eastAsiaTheme="majorEastAsia" w:hAnsi="AdLibFont" w:cstheme="majorBidi"/>
      <w:b/>
      <w:bCs/>
      <w:color w:val="FFFFFF" w:themeColor="background1"/>
      <w:sz w:val="32"/>
      <w:szCs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E29F1D"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E29F1D"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80B606" w:themeColor="accent1"/>
      <w:sz w:val="28"/>
    </w:rPr>
  </w:style>
  <w:style w:type="character" w:customStyle="1" w:styleId="MailerChar">
    <w:name w:val="Mailer Char"/>
    <w:basedOn w:val="DefaultParagraphFont"/>
    <w:link w:val="Mailer"/>
    <w:rsid w:val="00C905DB"/>
    <w:rPr>
      <w:b/>
      <w:color w:val="80B606"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80B606" w:themeColor="accent1"/>
    </w:rPr>
  </w:style>
  <w:style w:type="character" w:customStyle="1" w:styleId="AddressChar">
    <w:name w:val="Address Char"/>
    <w:basedOn w:val="DefaultParagraphFont"/>
    <w:link w:val="Address"/>
    <w:rsid w:val="00C905DB"/>
    <w:rPr>
      <w:color w:val="80B606"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customStyle="1" w:styleId="Session1Color">
    <w:name w:val="Session 1 Color"/>
    <w:uiPriority w:val="99"/>
    <w:rsid w:val="003B1DE1"/>
    <w:rPr>
      <w:color w:val="B7F200"/>
    </w:rPr>
  </w:style>
  <w:style w:type="paragraph" w:customStyle="1" w:styleId="Subhead">
    <w:name w:val="Subhead"/>
    <w:basedOn w:val="Normal"/>
    <w:uiPriority w:val="99"/>
    <w:rsid w:val="003B1DE1"/>
    <w:pPr>
      <w:widowControl w:val="0"/>
      <w:autoSpaceDE w:val="0"/>
      <w:autoSpaceDN w:val="0"/>
      <w:adjustRightInd w:val="0"/>
      <w:spacing w:before="144" w:line="288" w:lineRule="auto"/>
      <w:textAlignment w:val="center"/>
    </w:pPr>
    <w:rPr>
      <w:rFonts w:ascii="Bonehead" w:hAnsi="Bonehead" w:cs="Bonehead"/>
      <w:color w:val="000000"/>
      <w:w w:val="102"/>
      <w:sz w:val="22"/>
      <w:szCs w:val="22"/>
    </w:rPr>
  </w:style>
  <w:style w:type="paragraph" w:customStyle="1" w:styleId="Bulleted">
    <w:name w:val="Bulleted"/>
    <w:basedOn w:val="Normal"/>
    <w:uiPriority w:val="99"/>
    <w:rsid w:val="000348B8"/>
    <w:pPr>
      <w:widowControl w:val="0"/>
      <w:numPr>
        <w:numId w:val="13"/>
      </w:numPr>
      <w:autoSpaceDE w:val="0"/>
      <w:autoSpaceDN w:val="0"/>
      <w:adjustRightInd w:val="0"/>
      <w:textAlignment w:val="center"/>
    </w:pPr>
    <w:rPr>
      <w:rFonts w:cs="Mercurius"/>
      <w:color w:val="FFFFFF" w:themeColor="background1"/>
      <w:w w:val="98"/>
    </w:rPr>
  </w:style>
  <w:style w:type="character" w:customStyle="1" w:styleId="Bullet">
    <w:name w:val="Bullet"/>
    <w:uiPriority w:val="99"/>
    <w:rsid w:val="007362C1"/>
    <w:rPr>
      <w:rFonts w:ascii="Myriad Pro" w:hAnsi="Myriad Pro" w:cs="Buckethead"/>
      <w:color w:val="465466" w:themeColor="text2"/>
      <w:sz w:val="26"/>
      <w:szCs w:val="26"/>
    </w:rPr>
  </w:style>
  <w:style w:type="paragraph" w:customStyle="1" w:styleId="BodyTextflushleft">
    <w:name w:val="Body Text flush left"/>
    <w:basedOn w:val="Normal"/>
    <w:uiPriority w:val="99"/>
    <w:rsid w:val="009B78D0"/>
    <w:pPr>
      <w:widowControl w:val="0"/>
      <w:autoSpaceDE w:val="0"/>
      <w:autoSpaceDN w:val="0"/>
      <w:adjustRightInd w:val="0"/>
      <w:spacing w:line="240" w:lineRule="atLeast"/>
      <w:textAlignment w:val="center"/>
    </w:pPr>
    <w:rPr>
      <w:rFonts w:cs="MyriadPro-Light"/>
      <w:color w:val="000000"/>
      <w:w w:val="90"/>
      <w:sz w:val="20"/>
      <w:szCs w:val="20"/>
    </w:rPr>
  </w:style>
  <w:style w:type="character" w:customStyle="1" w:styleId="bodybold">
    <w:name w:val="body bold"/>
    <w:uiPriority w:val="99"/>
    <w:rsid w:val="00CD5283"/>
    <w:rPr>
      <w:rFonts w:ascii="MyriadPro-Semibold" w:hAnsi="MyriadPro-Semibold" w:cs="MyriadPro-Semibold"/>
    </w:rPr>
  </w:style>
  <w:style w:type="paragraph" w:customStyle="1" w:styleId="BodyTextfirstparagraph">
    <w:name w:val="Body Text first paragraph"/>
    <w:basedOn w:val="Normal"/>
    <w:uiPriority w:val="99"/>
    <w:rsid w:val="00CD5283"/>
    <w:pPr>
      <w:widowControl w:val="0"/>
      <w:autoSpaceDE w:val="0"/>
      <w:autoSpaceDN w:val="0"/>
      <w:adjustRightInd w:val="0"/>
      <w:spacing w:line="240" w:lineRule="atLeast"/>
      <w:jc w:val="both"/>
      <w:textAlignment w:val="center"/>
    </w:pPr>
    <w:rPr>
      <w:rFonts w:ascii="MyriadPro-Light" w:hAnsi="MyriadPro-Light" w:cs="MyriadPro-Light"/>
      <w:color w:val="000000"/>
      <w:w w:val="90"/>
      <w:sz w:val="20"/>
      <w:szCs w:val="20"/>
    </w:rPr>
  </w:style>
  <w:style w:type="paragraph" w:customStyle="1" w:styleId="BodyTextindent">
    <w:name w:val="Body Text indent"/>
    <w:basedOn w:val="Normal"/>
    <w:uiPriority w:val="99"/>
    <w:rsid w:val="00CD5283"/>
    <w:pPr>
      <w:widowControl w:val="0"/>
      <w:autoSpaceDE w:val="0"/>
      <w:autoSpaceDN w:val="0"/>
      <w:adjustRightInd w:val="0"/>
      <w:spacing w:line="240" w:lineRule="atLeast"/>
      <w:ind w:firstLine="360"/>
      <w:jc w:val="both"/>
      <w:textAlignment w:val="center"/>
    </w:pPr>
    <w:rPr>
      <w:rFonts w:ascii="MyriadPro-Light" w:hAnsi="MyriadPro-Light" w:cs="MyriadPro-Light"/>
      <w:color w:val="000000"/>
      <w:w w:val="90"/>
      <w:sz w:val="20"/>
      <w:szCs w:val="20"/>
    </w:rPr>
  </w:style>
  <w:style w:type="paragraph" w:customStyle="1" w:styleId="questions">
    <w:name w:val="questions"/>
    <w:basedOn w:val="BodyText"/>
    <w:link w:val="questionsChar"/>
    <w:qFormat/>
    <w:rsid w:val="00DA6BDA"/>
    <w:pPr>
      <w:numPr>
        <w:numId w:val="16"/>
      </w:numPr>
      <w:spacing w:after="60" w:line="240" w:lineRule="auto"/>
    </w:pPr>
    <w:rPr>
      <w:bCs/>
      <w:color w:val="465466" w:themeColor="text2"/>
    </w:rPr>
  </w:style>
  <w:style w:type="character" w:customStyle="1" w:styleId="questionsChar">
    <w:name w:val="questions Char"/>
    <w:basedOn w:val="BodyTextChar"/>
    <w:link w:val="questions"/>
    <w:rsid w:val="00DA6BDA"/>
    <w:rPr>
      <w:rFonts w:ascii="Myriad Pro" w:hAnsi="Myriad Pro"/>
      <w:bCs/>
      <w:color w:val="465466" w:themeColor="text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atentStyles>
  <w:style w:type="paragraph" w:default="1" w:styleId="Normal">
    <w:name w:val="Normal"/>
    <w:qFormat/>
    <w:rsid w:val="007362C1"/>
    <w:pPr>
      <w:tabs>
        <w:tab w:val="left" w:pos="360"/>
      </w:tabs>
    </w:pPr>
    <w:rPr>
      <w:rFonts w:ascii="Myriad Pro" w:hAnsi="Myriad Pro"/>
      <w:color w:val="465466" w:themeColor="text2"/>
    </w:rPr>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E29F1D" w:themeColor="accent2"/>
      <w:sz w:val="120"/>
      <w:szCs w:val="32"/>
    </w:rPr>
  </w:style>
  <w:style w:type="paragraph" w:styleId="Heading2">
    <w:name w:val="heading 2"/>
    <w:basedOn w:val="Normal"/>
    <w:link w:val="Heading2Char"/>
    <w:uiPriority w:val="9"/>
    <w:unhideWhenUsed/>
    <w:qFormat/>
    <w:rsid w:val="00301FC9"/>
    <w:pPr>
      <w:jc w:val="center"/>
      <w:outlineLvl w:val="1"/>
    </w:pPr>
    <w:rPr>
      <w:rFonts w:asciiTheme="majorHAnsi" w:eastAsiaTheme="majorEastAsia" w:hAnsiTheme="majorHAnsi" w:cstheme="majorBidi"/>
      <w:bCs/>
      <w:color w:val="E29F1D" w:themeColor="accent2"/>
      <w:sz w:val="48"/>
      <w:szCs w:val="26"/>
    </w:rPr>
  </w:style>
  <w:style w:type="paragraph" w:styleId="Heading3">
    <w:name w:val="heading 3"/>
    <w:basedOn w:val="Normal"/>
    <w:link w:val="Heading3Char"/>
    <w:uiPriority w:val="9"/>
    <w:unhideWhenUsed/>
    <w:qFormat/>
    <w:rsid w:val="001641EB"/>
    <w:pPr>
      <w:spacing w:before="360" w:after="240"/>
      <w:jc w:val="center"/>
      <w:outlineLvl w:val="2"/>
    </w:pPr>
    <w:rPr>
      <w:rFonts w:ascii="AdLibFont" w:eastAsiaTheme="majorEastAsia" w:hAnsi="AdLibFont" w:cstheme="majorBidi"/>
      <w:b/>
      <w:bCs/>
      <w:color w:val="FFFFFF" w:themeColor="background1"/>
      <w:sz w:val="32"/>
      <w:szCs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E29F1D"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E29F1D"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80B60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C33F85"/>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C33F85"/>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80B606"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80B606" w:themeColor="accent1"/>
      <w:sz w:val="48"/>
    </w:rPr>
  </w:style>
  <w:style w:type="character" w:customStyle="1" w:styleId="Heading2Char">
    <w:name w:val="Heading 2 Char"/>
    <w:basedOn w:val="DefaultParagraphFont"/>
    <w:link w:val="Heading2"/>
    <w:uiPriority w:val="9"/>
    <w:rsid w:val="00301FC9"/>
    <w:rPr>
      <w:rFonts w:asciiTheme="majorHAnsi" w:eastAsiaTheme="majorEastAsia" w:hAnsiTheme="majorHAnsi" w:cstheme="majorBidi"/>
      <w:bCs/>
      <w:color w:val="E29F1D"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80B606" w:themeColor="accent1"/>
    </w:rPr>
  </w:style>
  <w:style w:type="paragraph" w:styleId="BodyText">
    <w:name w:val="Body Text"/>
    <w:basedOn w:val="Normal"/>
    <w:link w:val="BodyTextChar"/>
    <w:uiPriority w:val="99"/>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465466"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E29F1D" w:themeColor="accent2"/>
      <w:sz w:val="120"/>
      <w:szCs w:val="32"/>
    </w:rPr>
  </w:style>
  <w:style w:type="character" w:customStyle="1" w:styleId="Heading3Char">
    <w:name w:val="Heading 3 Char"/>
    <w:basedOn w:val="DefaultParagraphFont"/>
    <w:link w:val="Heading3"/>
    <w:uiPriority w:val="9"/>
    <w:rsid w:val="001641EB"/>
    <w:rPr>
      <w:rFonts w:ascii="AdLibFont" w:eastAsiaTheme="majorEastAsia" w:hAnsi="AdLibFont" w:cstheme="majorBidi"/>
      <w:b/>
      <w:bCs/>
      <w:color w:val="FFFFFF" w:themeColor="background1"/>
      <w:sz w:val="32"/>
      <w:szCs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E29F1D"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E29F1D"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80B606" w:themeColor="accent1"/>
      <w:sz w:val="28"/>
    </w:rPr>
  </w:style>
  <w:style w:type="character" w:customStyle="1" w:styleId="MailerChar">
    <w:name w:val="Mailer Char"/>
    <w:basedOn w:val="DefaultParagraphFont"/>
    <w:link w:val="Mailer"/>
    <w:rsid w:val="00C905DB"/>
    <w:rPr>
      <w:b/>
      <w:color w:val="80B606"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80B606" w:themeColor="accent1"/>
    </w:rPr>
  </w:style>
  <w:style w:type="character" w:customStyle="1" w:styleId="AddressChar">
    <w:name w:val="Address Char"/>
    <w:basedOn w:val="DefaultParagraphFont"/>
    <w:link w:val="Address"/>
    <w:rsid w:val="00C905DB"/>
    <w:rPr>
      <w:color w:val="80B606"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customStyle="1" w:styleId="Session1Color">
    <w:name w:val="Session 1 Color"/>
    <w:uiPriority w:val="99"/>
    <w:rsid w:val="003B1DE1"/>
    <w:rPr>
      <w:color w:val="B7F200"/>
    </w:rPr>
  </w:style>
  <w:style w:type="paragraph" w:customStyle="1" w:styleId="Subhead">
    <w:name w:val="Subhead"/>
    <w:basedOn w:val="Normal"/>
    <w:uiPriority w:val="99"/>
    <w:rsid w:val="003B1DE1"/>
    <w:pPr>
      <w:widowControl w:val="0"/>
      <w:autoSpaceDE w:val="0"/>
      <w:autoSpaceDN w:val="0"/>
      <w:adjustRightInd w:val="0"/>
      <w:spacing w:before="144" w:line="288" w:lineRule="auto"/>
      <w:textAlignment w:val="center"/>
    </w:pPr>
    <w:rPr>
      <w:rFonts w:ascii="Bonehead" w:hAnsi="Bonehead" w:cs="Bonehead"/>
      <w:color w:val="000000"/>
      <w:w w:val="102"/>
      <w:sz w:val="22"/>
      <w:szCs w:val="22"/>
    </w:rPr>
  </w:style>
  <w:style w:type="paragraph" w:customStyle="1" w:styleId="Bulleted">
    <w:name w:val="Bulleted"/>
    <w:basedOn w:val="Normal"/>
    <w:uiPriority w:val="99"/>
    <w:rsid w:val="000348B8"/>
    <w:pPr>
      <w:widowControl w:val="0"/>
      <w:numPr>
        <w:numId w:val="13"/>
      </w:numPr>
      <w:autoSpaceDE w:val="0"/>
      <w:autoSpaceDN w:val="0"/>
      <w:adjustRightInd w:val="0"/>
      <w:textAlignment w:val="center"/>
    </w:pPr>
    <w:rPr>
      <w:rFonts w:cs="Mercurius"/>
      <w:color w:val="FFFFFF" w:themeColor="background1"/>
      <w:w w:val="98"/>
    </w:rPr>
  </w:style>
  <w:style w:type="character" w:customStyle="1" w:styleId="Bullet">
    <w:name w:val="Bullet"/>
    <w:uiPriority w:val="99"/>
    <w:rsid w:val="007362C1"/>
    <w:rPr>
      <w:rFonts w:ascii="Myriad Pro" w:hAnsi="Myriad Pro" w:cs="Buckethead"/>
      <w:color w:val="465466" w:themeColor="text2"/>
      <w:sz w:val="26"/>
      <w:szCs w:val="26"/>
    </w:rPr>
  </w:style>
  <w:style w:type="paragraph" w:customStyle="1" w:styleId="BodyTextflushleft">
    <w:name w:val="Body Text flush left"/>
    <w:basedOn w:val="Normal"/>
    <w:uiPriority w:val="99"/>
    <w:rsid w:val="009B78D0"/>
    <w:pPr>
      <w:widowControl w:val="0"/>
      <w:autoSpaceDE w:val="0"/>
      <w:autoSpaceDN w:val="0"/>
      <w:adjustRightInd w:val="0"/>
      <w:spacing w:line="240" w:lineRule="atLeast"/>
      <w:textAlignment w:val="center"/>
    </w:pPr>
    <w:rPr>
      <w:rFonts w:cs="MyriadPro-Light"/>
      <w:color w:val="000000"/>
      <w:w w:val="90"/>
      <w:sz w:val="20"/>
      <w:szCs w:val="20"/>
    </w:rPr>
  </w:style>
  <w:style w:type="character" w:customStyle="1" w:styleId="bodybold">
    <w:name w:val="body bold"/>
    <w:uiPriority w:val="99"/>
    <w:rsid w:val="00CD5283"/>
    <w:rPr>
      <w:rFonts w:ascii="MyriadPro-Semibold" w:hAnsi="MyriadPro-Semibold" w:cs="MyriadPro-Semibold"/>
    </w:rPr>
  </w:style>
  <w:style w:type="paragraph" w:customStyle="1" w:styleId="BodyTextfirstparagraph">
    <w:name w:val="Body Text first paragraph"/>
    <w:basedOn w:val="Normal"/>
    <w:uiPriority w:val="99"/>
    <w:rsid w:val="00CD5283"/>
    <w:pPr>
      <w:widowControl w:val="0"/>
      <w:autoSpaceDE w:val="0"/>
      <w:autoSpaceDN w:val="0"/>
      <w:adjustRightInd w:val="0"/>
      <w:spacing w:line="240" w:lineRule="atLeast"/>
      <w:jc w:val="both"/>
      <w:textAlignment w:val="center"/>
    </w:pPr>
    <w:rPr>
      <w:rFonts w:ascii="MyriadPro-Light" w:hAnsi="MyriadPro-Light" w:cs="MyriadPro-Light"/>
      <w:color w:val="000000"/>
      <w:w w:val="90"/>
      <w:sz w:val="20"/>
      <w:szCs w:val="20"/>
    </w:rPr>
  </w:style>
  <w:style w:type="paragraph" w:customStyle="1" w:styleId="BodyTextindent">
    <w:name w:val="Body Text indent"/>
    <w:basedOn w:val="Normal"/>
    <w:uiPriority w:val="99"/>
    <w:rsid w:val="00CD5283"/>
    <w:pPr>
      <w:widowControl w:val="0"/>
      <w:autoSpaceDE w:val="0"/>
      <w:autoSpaceDN w:val="0"/>
      <w:adjustRightInd w:val="0"/>
      <w:spacing w:line="240" w:lineRule="atLeast"/>
      <w:ind w:firstLine="360"/>
      <w:jc w:val="both"/>
      <w:textAlignment w:val="center"/>
    </w:pPr>
    <w:rPr>
      <w:rFonts w:ascii="MyriadPro-Light" w:hAnsi="MyriadPro-Light" w:cs="MyriadPro-Light"/>
      <w:color w:val="000000"/>
      <w:w w:val="90"/>
      <w:sz w:val="20"/>
      <w:szCs w:val="20"/>
    </w:rPr>
  </w:style>
  <w:style w:type="paragraph" w:customStyle="1" w:styleId="questions">
    <w:name w:val="questions"/>
    <w:basedOn w:val="BodyText"/>
    <w:link w:val="questionsChar"/>
    <w:qFormat/>
    <w:rsid w:val="00DA6BDA"/>
    <w:pPr>
      <w:numPr>
        <w:numId w:val="16"/>
      </w:numPr>
      <w:spacing w:after="60" w:line="240" w:lineRule="auto"/>
    </w:pPr>
    <w:rPr>
      <w:bCs/>
      <w:color w:val="465466" w:themeColor="text2"/>
    </w:rPr>
  </w:style>
  <w:style w:type="character" w:customStyle="1" w:styleId="questionsChar">
    <w:name w:val="questions Char"/>
    <w:basedOn w:val="BodyTextChar"/>
    <w:link w:val="questions"/>
    <w:rsid w:val="00DA6BDA"/>
    <w:rPr>
      <w:rFonts w:ascii="Myriad Pro" w:hAnsi="Myriad Pro"/>
      <w:bCs/>
      <w:color w:val="465466"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chool%20Newsletter.dotx" TargetMode="External"/></Relationships>
</file>

<file path=word/theme/theme1.xml><?xml version="1.0" encoding="utf-8"?>
<a:theme xmlns:a="http://schemas.openxmlformats.org/drawingml/2006/main" name="Black">
  <a:themeElements>
    <a:clrScheme name="Genesis">
      <a:dk1>
        <a:sysClr val="windowText" lastClr="000000"/>
      </a:dk1>
      <a:lt1>
        <a:sysClr val="window" lastClr="FFFFFF"/>
      </a:lt1>
      <a:dk2>
        <a:srgbClr val="465466"/>
      </a:dk2>
      <a:lt2>
        <a:srgbClr val="BBD7F8"/>
      </a:lt2>
      <a:accent1>
        <a:srgbClr val="80B606"/>
      </a:accent1>
      <a:accent2>
        <a:srgbClr val="E29F1D"/>
      </a:accent2>
      <a:accent3>
        <a:srgbClr val="2397E2"/>
      </a:accent3>
      <a:accent4>
        <a:srgbClr val="35ACA2"/>
      </a:accent4>
      <a:accent5>
        <a:srgbClr val="5430BB"/>
      </a:accent5>
      <a:accent6>
        <a:srgbClr val="8D34E0"/>
      </a:accent6>
      <a:hlink>
        <a:srgbClr val="00B0F0"/>
      </a:hlink>
      <a:folHlink>
        <a:srgbClr val="0070C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School Newsletter.dotx</Template>
  <TotalTime>124</TotalTime>
  <Pages>2</Pages>
  <Words>3</Words>
  <Characters>22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Lucas</dc:creator>
  <cp:keywords/>
  <dc:description/>
  <cp:lastModifiedBy>Karen McGraw</cp:lastModifiedBy>
  <cp:revision>24</cp:revision>
  <cp:lastPrinted>2014-09-11T22:48:00Z</cp:lastPrinted>
  <dcterms:created xsi:type="dcterms:W3CDTF">2014-09-11T22:38:00Z</dcterms:created>
  <dcterms:modified xsi:type="dcterms:W3CDTF">2014-09-17T21:31:00Z</dcterms:modified>
  <cp:category/>
</cp:coreProperties>
</file>