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2D3" w:rsidRPr="005422D2" w:rsidRDefault="006362D3" w:rsidP="006362D3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0000"/>
          <w:sz w:val="32"/>
          <w:szCs w:val="32"/>
          <w:lang w:eastAsia="fr-FR"/>
        </w:rPr>
      </w:pPr>
      <w:r w:rsidRPr="005422D2">
        <w:rPr>
          <w:color w:val="000000"/>
          <w:sz w:val="32"/>
          <w:szCs w:val="32"/>
        </w:rPr>
        <w:t xml:space="preserve">Questionnaire Porco Rosso de </w:t>
      </w:r>
      <w:hyperlink r:id="rId4" w:tgtFrame="_blank" w:history="1">
        <w:r w:rsidRPr="005422D2">
          <w:rPr>
            <w:b/>
            <w:bCs/>
            <w:color w:val="000000"/>
            <w:sz w:val="32"/>
            <w:szCs w:val="32"/>
            <w:u w:val="single"/>
            <w:lang w:eastAsia="fr-FR"/>
          </w:rPr>
          <w:t>Hayao Miyazaki</w:t>
        </w:r>
      </w:hyperlink>
    </w:p>
    <w:p w:rsidR="002E773D" w:rsidRDefault="002E773D"/>
    <w:p w:rsidR="006362D3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1-</w:t>
      </w:r>
      <w:r w:rsidR="006362D3" w:rsidRPr="0036323B">
        <w:rPr>
          <w:sz w:val="28"/>
          <w:szCs w:val="28"/>
        </w:rPr>
        <w:t>Quel est le métier de Porco?</w:t>
      </w:r>
      <w:r w:rsidR="000A5DBD" w:rsidRPr="0036323B">
        <w:rPr>
          <w:sz w:val="28"/>
          <w:szCs w:val="28"/>
        </w:rPr>
        <w:t xml:space="preserve"> __________________________</w:t>
      </w:r>
    </w:p>
    <w:p w:rsidR="000A5DB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2-</w:t>
      </w:r>
      <w:r w:rsidR="000A5DBD" w:rsidRPr="0036323B">
        <w:rPr>
          <w:sz w:val="28"/>
          <w:szCs w:val="28"/>
        </w:rPr>
        <w:t>Quel est le vrai nom de Porco ? ________________________</w:t>
      </w:r>
    </w:p>
    <w:p w:rsidR="006362D3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3-</w:t>
      </w:r>
      <w:r w:rsidR="006362D3" w:rsidRPr="0036323B">
        <w:rPr>
          <w:sz w:val="28"/>
          <w:szCs w:val="28"/>
        </w:rPr>
        <w:t>D’après toi, dans quel pays se passe cette histoire ?</w:t>
      </w:r>
      <w:r w:rsidR="000A5DBD" w:rsidRPr="0036323B">
        <w:rPr>
          <w:sz w:val="28"/>
          <w:szCs w:val="28"/>
        </w:rPr>
        <w:t xml:space="preserve"> </w:t>
      </w:r>
      <w:r w:rsidR="0036323B">
        <w:rPr>
          <w:sz w:val="28"/>
          <w:szCs w:val="28"/>
        </w:rPr>
        <w:t>______________________</w:t>
      </w:r>
    </w:p>
    <w:p w:rsidR="0036323B" w:rsidRDefault="00033332" w:rsidP="0036323B">
      <w:pPr>
        <w:spacing w:line="240" w:lineRule="auto"/>
      </w:pPr>
      <w:r w:rsidRPr="0036323B">
        <w:rPr>
          <w:sz w:val="28"/>
          <w:szCs w:val="28"/>
        </w:rPr>
        <w:t>3-</w:t>
      </w:r>
      <w:r w:rsidR="006362D3" w:rsidRPr="0036323B">
        <w:rPr>
          <w:sz w:val="28"/>
          <w:szCs w:val="28"/>
        </w:rPr>
        <w:t xml:space="preserve">Recopie </w:t>
      </w:r>
      <w:r w:rsidR="00FC2BB2" w:rsidRPr="0036323B">
        <w:rPr>
          <w:sz w:val="28"/>
          <w:szCs w:val="28"/>
        </w:rPr>
        <w:t>les noms</w:t>
      </w:r>
      <w:r w:rsidR="006362D3" w:rsidRPr="0036323B">
        <w:rPr>
          <w:sz w:val="28"/>
          <w:szCs w:val="28"/>
        </w:rPr>
        <w:t xml:space="preserve"> des personnages sous les bonnes images :</w:t>
      </w:r>
      <w:r w:rsidR="006362D3">
        <w:t xml:space="preserve"> </w:t>
      </w:r>
    </w:p>
    <w:p w:rsidR="006362D3" w:rsidRPr="00FC2BB2" w:rsidRDefault="006362D3" w:rsidP="0036323B">
      <w:pPr>
        <w:spacing w:line="276" w:lineRule="auto"/>
        <w:rPr>
          <w:b/>
          <w:sz w:val="28"/>
          <w:szCs w:val="28"/>
        </w:rPr>
      </w:pPr>
      <w:r w:rsidRPr="00FC2BB2">
        <w:rPr>
          <w:b/>
          <w:sz w:val="28"/>
          <w:szCs w:val="28"/>
        </w:rPr>
        <w:t>F</w:t>
      </w:r>
      <w:r w:rsidR="00FC2BB2" w:rsidRPr="00FC2BB2">
        <w:rPr>
          <w:b/>
          <w:sz w:val="28"/>
          <w:szCs w:val="28"/>
        </w:rPr>
        <w:t>io, Curtis, Porco, Gina, Piccolo</w:t>
      </w: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1843"/>
        <w:gridCol w:w="1985"/>
        <w:gridCol w:w="2268"/>
      </w:tblGrid>
      <w:tr w:rsidR="002E773D" w:rsidRPr="005422D2" w:rsidTr="005422D2">
        <w:tc>
          <w:tcPr>
            <w:tcW w:w="1980" w:type="dxa"/>
            <w:shd w:val="clear" w:color="auto" w:fill="auto"/>
          </w:tcPr>
          <w:p w:rsidR="002E773D" w:rsidRPr="005422D2" w:rsidRDefault="0036323B" w:rsidP="005422D2">
            <w:pPr>
              <w:spacing w:after="0" w:line="240" w:lineRule="auto"/>
            </w:pP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1181100" cy="1143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2E773D" w:rsidRPr="005422D2" w:rsidRDefault="0036323B" w:rsidP="005422D2">
            <w:pPr>
              <w:spacing w:after="0" w:line="240" w:lineRule="auto"/>
            </w:pP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1095375" cy="1114425"/>
                  <wp:effectExtent l="0" t="0" r="9525" b="9525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2E773D" w:rsidRPr="005422D2" w:rsidRDefault="0036323B" w:rsidP="005422D2">
            <w:pPr>
              <w:spacing w:after="0" w:line="240" w:lineRule="auto"/>
            </w:pP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1085850" cy="10668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:rsidR="002E773D" w:rsidRPr="005422D2" w:rsidRDefault="0036323B" w:rsidP="005422D2">
            <w:pPr>
              <w:spacing w:after="0" w:line="240" w:lineRule="auto"/>
              <w:rPr>
                <w:noProof/>
                <w:lang w:eastAsia="fr-FR"/>
              </w:rPr>
            </w:pP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1028700" cy="990600"/>
                  <wp:effectExtent l="0" t="0" r="0" b="0"/>
                  <wp:docPr id="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E773D" w:rsidRPr="005422D2" w:rsidRDefault="0036323B" w:rsidP="005422D2">
            <w:pPr>
              <w:spacing w:after="0" w:line="240" w:lineRule="auto"/>
              <w:ind w:right="2149"/>
              <w:rPr>
                <w:noProof/>
                <w:lang w:eastAsia="fr-FR"/>
              </w:rPr>
            </w:pP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1000125" cy="1028700"/>
                  <wp:effectExtent l="0" t="0" r="9525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73D" w:rsidRPr="005422D2" w:rsidTr="005422D2">
        <w:tc>
          <w:tcPr>
            <w:tcW w:w="1980" w:type="dxa"/>
            <w:shd w:val="clear" w:color="auto" w:fill="auto"/>
          </w:tcPr>
          <w:p w:rsidR="002E773D" w:rsidRPr="005422D2" w:rsidRDefault="002E773D" w:rsidP="005422D2">
            <w:pPr>
              <w:spacing w:after="0" w:line="240" w:lineRule="auto"/>
            </w:pPr>
          </w:p>
          <w:p w:rsidR="002E773D" w:rsidRPr="005422D2" w:rsidRDefault="002E773D" w:rsidP="005422D2">
            <w:pPr>
              <w:spacing w:after="0" w:line="240" w:lineRule="auto"/>
            </w:pPr>
            <w:r w:rsidRPr="005422D2">
              <w:t>_______________</w:t>
            </w:r>
          </w:p>
          <w:p w:rsidR="002E773D" w:rsidRPr="005422D2" w:rsidRDefault="002E773D" w:rsidP="005422D2">
            <w:pPr>
              <w:spacing w:after="0" w:line="240" w:lineRule="auto"/>
            </w:pPr>
          </w:p>
        </w:tc>
        <w:tc>
          <w:tcPr>
            <w:tcW w:w="1984" w:type="dxa"/>
            <w:shd w:val="clear" w:color="auto" w:fill="auto"/>
          </w:tcPr>
          <w:p w:rsidR="002E773D" w:rsidRPr="005422D2" w:rsidRDefault="002E773D" w:rsidP="005422D2">
            <w:pPr>
              <w:spacing w:after="0" w:line="240" w:lineRule="auto"/>
            </w:pPr>
          </w:p>
          <w:p w:rsidR="002E773D" w:rsidRPr="005422D2" w:rsidRDefault="002E773D" w:rsidP="005422D2">
            <w:pPr>
              <w:spacing w:after="0" w:line="240" w:lineRule="auto"/>
            </w:pPr>
            <w:r w:rsidRPr="005422D2">
              <w:t>_______________</w:t>
            </w:r>
          </w:p>
          <w:p w:rsidR="002E773D" w:rsidRPr="005422D2" w:rsidRDefault="002E773D" w:rsidP="005422D2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2E773D" w:rsidRPr="005422D2" w:rsidRDefault="002E773D" w:rsidP="005422D2">
            <w:pPr>
              <w:spacing w:after="0" w:line="240" w:lineRule="auto"/>
            </w:pPr>
          </w:p>
          <w:p w:rsidR="002E773D" w:rsidRPr="005422D2" w:rsidRDefault="002E773D" w:rsidP="005422D2">
            <w:pPr>
              <w:spacing w:after="0" w:line="240" w:lineRule="auto"/>
            </w:pPr>
            <w:r w:rsidRPr="005422D2">
              <w:t>______________</w:t>
            </w:r>
          </w:p>
        </w:tc>
        <w:tc>
          <w:tcPr>
            <w:tcW w:w="1985" w:type="dxa"/>
            <w:shd w:val="clear" w:color="auto" w:fill="auto"/>
          </w:tcPr>
          <w:p w:rsidR="002E773D" w:rsidRPr="005422D2" w:rsidRDefault="002E773D" w:rsidP="005422D2">
            <w:pPr>
              <w:spacing w:after="0" w:line="240" w:lineRule="auto"/>
            </w:pPr>
          </w:p>
          <w:p w:rsidR="002E773D" w:rsidRPr="005422D2" w:rsidRDefault="002E773D" w:rsidP="005422D2">
            <w:pPr>
              <w:spacing w:after="0" w:line="240" w:lineRule="auto"/>
            </w:pPr>
            <w:r w:rsidRPr="005422D2">
              <w:t>_______________</w:t>
            </w:r>
          </w:p>
        </w:tc>
        <w:tc>
          <w:tcPr>
            <w:tcW w:w="2268" w:type="dxa"/>
            <w:shd w:val="clear" w:color="auto" w:fill="auto"/>
          </w:tcPr>
          <w:p w:rsidR="002E773D" w:rsidRPr="005422D2" w:rsidRDefault="002E773D" w:rsidP="005422D2">
            <w:pPr>
              <w:spacing w:after="0" w:line="240" w:lineRule="auto"/>
            </w:pPr>
          </w:p>
          <w:p w:rsidR="002E773D" w:rsidRPr="005422D2" w:rsidRDefault="002E773D" w:rsidP="005422D2">
            <w:pPr>
              <w:spacing w:after="0" w:line="240" w:lineRule="auto"/>
            </w:pPr>
            <w:r w:rsidRPr="005422D2">
              <w:t>________________</w:t>
            </w:r>
          </w:p>
          <w:p w:rsidR="002E773D" w:rsidRPr="005422D2" w:rsidRDefault="002E773D" w:rsidP="005422D2">
            <w:pPr>
              <w:spacing w:after="0" w:line="240" w:lineRule="auto"/>
              <w:ind w:right="2149"/>
            </w:pPr>
          </w:p>
          <w:p w:rsidR="002E773D" w:rsidRPr="005422D2" w:rsidRDefault="002E773D" w:rsidP="005422D2">
            <w:pPr>
              <w:spacing w:after="0" w:line="240" w:lineRule="auto"/>
              <w:ind w:right="2149"/>
            </w:pPr>
          </w:p>
        </w:tc>
      </w:tr>
    </w:tbl>
    <w:p w:rsidR="002E773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4-</w:t>
      </w:r>
      <w:r w:rsidR="002E773D" w:rsidRPr="0036323B">
        <w:rPr>
          <w:sz w:val="28"/>
          <w:szCs w:val="28"/>
        </w:rPr>
        <w:t>Quelle est la nationalité de Curtis ? ________________________</w:t>
      </w:r>
    </w:p>
    <w:p w:rsidR="002E773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5-</w:t>
      </w:r>
      <w:r w:rsidR="002E773D" w:rsidRPr="0036323B">
        <w:rPr>
          <w:sz w:val="28"/>
          <w:szCs w:val="28"/>
        </w:rPr>
        <w:t>Quelle est la nationalité des autres personnages ? ________________________</w:t>
      </w:r>
    </w:p>
    <w:p w:rsidR="00B74D2D" w:rsidRPr="0036323B" w:rsidRDefault="00033332" w:rsidP="00B74D2D">
      <w:pPr>
        <w:rPr>
          <w:sz w:val="28"/>
          <w:szCs w:val="28"/>
        </w:rPr>
      </w:pPr>
      <w:r w:rsidRPr="0036323B">
        <w:rPr>
          <w:sz w:val="28"/>
          <w:szCs w:val="28"/>
        </w:rPr>
        <w:t>6-</w:t>
      </w:r>
      <w:r w:rsidR="00B74D2D" w:rsidRPr="0036323B">
        <w:rPr>
          <w:sz w:val="28"/>
          <w:szCs w:val="28"/>
        </w:rPr>
        <w:t>Quels sont les deux métiers de Curtis ? _______________________</w:t>
      </w:r>
    </w:p>
    <w:p w:rsidR="00B74D2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7-</w:t>
      </w:r>
      <w:r w:rsidR="00B74D2D" w:rsidRPr="0036323B">
        <w:rPr>
          <w:sz w:val="28"/>
          <w:szCs w:val="28"/>
        </w:rPr>
        <w:t>Quel est le métier de Gina ? ____________________</w:t>
      </w:r>
    </w:p>
    <w:p w:rsidR="00B74D2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8-</w:t>
      </w:r>
      <w:r w:rsidR="00B74D2D" w:rsidRPr="0036323B">
        <w:rPr>
          <w:sz w:val="28"/>
          <w:szCs w:val="28"/>
        </w:rPr>
        <w:t>D’après toi, de qui est amoureuse Gina ?</w:t>
      </w:r>
      <w:r w:rsidRPr="0036323B">
        <w:rPr>
          <w:sz w:val="28"/>
          <w:szCs w:val="28"/>
        </w:rPr>
        <w:t xml:space="preserve"> _________________________</w:t>
      </w:r>
    </w:p>
    <w:p w:rsidR="002E773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9-</w:t>
      </w:r>
      <w:r w:rsidR="002E773D" w:rsidRPr="0036323B">
        <w:rPr>
          <w:sz w:val="28"/>
          <w:szCs w:val="28"/>
        </w:rPr>
        <w:t xml:space="preserve">Cette histoire se passe-t-elle juste avant  la deuxième guerre mondiale ou juste </w:t>
      </w:r>
      <w:r w:rsidR="0036323B">
        <w:rPr>
          <w:sz w:val="28"/>
          <w:szCs w:val="28"/>
        </w:rPr>
        <w:t>A</w:t>
      </w:r>
      <w:r w:rsidR="002E773D" w:rsidRPr="0036323B">
        <w:rPr>
          <w:sz w:val="28"/>
          <w:szCs w:val="28"/>
        </w:rPr>
        <w:t>près ? ___________________________</w:t>
      </w:r>
    </w:p>
    <w:p w:rsidR="00B74D2D" w:rsidRDefault="00B74D2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2"/>
        <w:gridCol w:w="4531"/>
      </w:tblGrid>
      <w:tr w:rsidR="00B74D2D" w:rsidRPr="005422D2" w:rsidTr="005422D2">
        <w:tc>
          <w:tcPr>
            <w:tcW w:w="4531" w:type="dxa"/>
            <w:shd w:val="clear" w:color="auto" w:fill="auto"/>
          </w:tcPr>
          <w:p w:rsidR="00B74D2D" w:rsidRPr="005422D2" w:rsidRDefault="0036323B" w:rsidP="005422D2">
            <w:pPr>
              <w:spacing w:after="0" w:line="240" w:lineRule="auto"/>
            </w:pP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3257550" cy="3581400"/>
                  <wp:effectExtent l="0" t="0" r="0" b="0"/>
                  <wp:docPr id="8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auto"/>
          </w:tcPr>
          <w:p w:rsidR="00B74D2D" w:rsidRPr="0036323B" w:rsidRDefault="00033332" w:rsidP="005422D2">
            <w:pPr>
              <w:spacing w:after="0" w:line="240" w:lineRule="auto"/>
              <w:rPr>
                <w:sz w:val="28"/>
                <w:szCs w:val="28"/>
              </w:rPr>
            </w:pPr>
            <w:r w:rsidRPr="0036323B">
              <w:rPr>
                <w:sz w:val="28"/>
                <w:szCs w:val="28"/>
              </w:rPr>
              <w:t>10-</w:t>
            </w:r>
            <w:r w:rsidR="00B74D2D" w:rsidRPr="0036323B">
              <w:rPr>
                <w:sz w:val="28"/>
                <w:szCs w:val="28"/>
              </w:rPr>
              <w:t>Dans quelle ville Porco Rosso se rend-il pour faire réparer son avion ?</w:t>
            </w:r>
          </w:p>
          <w:p w:rsidR="00B74D2D" w:rsidRPr="0036323B" w:rsidRDefault="00B74D2D" w:rsidP="005422D2">
            <w:pPr>
              <w:spacing w:after="0" w:line="240" w:lineRule="auto"/>
              <w:rPr>
                <w:sz w:val="28"/>
                <w:szCs w:val="28"/>
              </w:rPr>
            </w:pPr>
            <w:r w:rsidRPr="0036323B">
              <w:rPr>
                <w:b/>
                <w:sz w:val="28"/>
                <w:szCs w:val="28"/>
              </w:rPr>
              <w:t>Entoure-la sur la carte</w:t>
            </w:r>
            <w:r w:rsidRPr="0036323B">
              <w:rPr>
                <w:sz w:val="28"/>
                <w:szCs w:val="28"/>
              </w:rPr>
              <w:t>.</w:t>
            </w:r>
          </w:p>
          <w:p w:rsidR="00B74D2D" w:rsidRPr="0036323B" w:rsidRDefault="00B74D2D" w:rsidP="005422D2">
            <w:pPr>
              <w:spacing w:after="0" w:line="240" w:lineRule="auto"/>
              <w:rPr>
                <w:sz w:val="28"/>
                <w:szCs w:val="28"/>
              </w:rPr>
            </w:pPr>
          </w:p>
          <w:p w:rsidR="00B74D2D" w:rsidRPr="0036323B" w:rsidRDefault="00033332" w:rsidP="005422D2">
            <w:pPr>
              <w:spacing w:after="0" w:line="240" w:lineRule="auto"/>
              <w:rPr>
                <w:sz w:val="28"/>
                <w:szCs w:val="28"/>
              </w:rPr>
            </w:pPr>
            <w:r w:rsidRPr="0036323B">
              <w:rPr>
                <w:sz w:val="28"/>
                <w:szCs w:val="28"/>
              </w:rPr>
              <w:t>11-</w:t>
            </w:r>
            <w:r w:rsidR="00B74D2D" w:rsidRPr="0036323B">
              <w:rPr>
                <w:sz w:val="28"/>
                <w:szCs w:val="28"/>
              </w:rPr>
              <w:t xml:space="preserve">D’après </w:t>
            </w:r>
            <w:r w:rsidRPr="0036323B">
              <w:rPr>
                <w:sz w:val="28"/>
                <w:szCs w:val="28"/>
              </w:rPr>
              <w:t>toi,</w:t>
            </w:r>
            <w:r w:rsidR="00B74D2D" w:rsidRPr="0036323B">
              <w:rPr>
                <w:sz w:val="28"/>
                <w:szCs w:val="28"/>
              </w:rPr>
              <w:t xml:space="preserve"> l’histoire se passe</w:t>
            </w:r>
            <w:r w:rsidR="0036323B">
              <w:rPr>
                <w:sz w:val="28"/>
                <w:szCs w:val="28"/>
              </w:rPr>
              <w:t>-t-elle</w:t>
            </w:r>
            <w:r w:rsidR="00B74D2D" w:rsidRPr="0036323B">
              <w:rPr>
                <w:sz w:val="28"/>
                <w:szCs w:val="28"/>
              </w:rPr>
              <w:t xml:space="preserve"> plutôt en mer Tyrrhénienne, Ionienne ou Adriatique ?</w:t>
            </w:r>
          </w:p>
          <w:p w:rsidR="00B74D2D" w:rsidRPr="005422D2" w:rsidRDefault="00B74D2D" w:rsidP="005422D2">
            <w:pPr>
              <w:spacing w:after="0" w:line="240" w:lineRule="auto"/>
              <w:rPr>
                <w:b/>
              </w:rPr>
            </w:pPr>
            <w:r w:rsidRPr="0036323B">
              <w:rPr>
                <w:b/>
                <w:sz w:val="28"/>
                <w:szCs w:val="28"/>
              </w:rPr>
              <w:t xml:space="preserve"> Entoure la bonne mer sur la carte.</w:t>
            </w:r>
          </w:p>
        </w:tc>
      </w:tr>
    </w:tbl>
    <w:p w:rsidR="00B74D2D" w:rsidRDefault="00B74D2D"/>
    <w:p w:rsidR="0036323B" w:rsidRDefault="0036323B" w:rsidP="00B74D2D"/>
    <w:p w:rsidR="00B74D2D" w:rsidRDefault="00033332" w:rsidP="00B74D2D">
      <w:r w:rsidRPr="0036323B">
        <w:rPr>
          <w:sz w:val="28"/>
          <w:szCs w:val="28"/>
        </w:rPr>
        <w:t>12-</w:t>
      </w:r>
      <w:r w:rsidR="00B74D2D" w:rsidRPr="0036323B">
        <w:rPr>
          <w:sz w:val="28"/>
          <w:szCs w:val="28"/>
        </w:rPr>
        <w:t>Remet</w:t>
      </w:r>
      <w:r w:rsidR="0036323B">
        <w:rPr>
          <w:sz w:val="28"/>
          <w:szCs w:val="28"/>
        </w:rPr>
        <w:t>s</w:t>
      </w:r>
      <w:r w:rsidR="00B74D2D" w:rsidRPr="0036323B">
        <w:rPr>
          <w:sz w:val="28"/>
          <w:szCs w:val="28"/>
        </w:rPr>
        <w:t xml:space="preserve"> les lettres dans l’ordre pour trouver le nom d’un</w:t>
      </w:r>
      <w:r w:rsidRPr="0036323B">
        <w:rPr>
          <w:sz w:val="28"/>
          <w:szCs w:val="28"/>
        </w:rPr>
        <w:t xml:space="preserve"> type d’</w:t>
      </w:r>
      <w:r w:rsidR="00B74D2D" w:rsidRPr="0036323B">
        <w:rPr>
          <w:sz w:val="28"/>
          <w:szCs w:val="28"/>
        </w:rPr>
        <w:t xml:space="preserve">avion qui peut se poser sur l’eau : </w:t>
      </w:r>
      <w:r w:rsidR="00B74D2D" w:rsidRPr="00B74D2D">
        <w:rPr>
          <w:sz w:val="36"/>
          <w:szCs w:val="36"/>
        </w:rPr>
        <w:t>i,h,y,n,o,v,a,r,d</w:t>
      </w:r>
      <w:r w:rsidR="00B74D2D">
        <w:t> : 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74D2D" w:rsidRPr="005422D2" w:rsidTr="005422D2">
        <w:tc>
          <w:tcPr>
            <w:tcW w:w="4531" w:type="dxa"/>
            <w:shd w:val="clear" w:color="auto" w:fill="auto"/>
          </w:tcPr>
          <w:p w:rsidR="00B74D2D" w:rsidRPr="005422D2" w:rsidRDefault="0036323B" w:rsidP="005422D2">
            <w:pPr>
              <w:spacing w:after="0" w:line="240" w:lineRule="auto"/>
            </w:pP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2581275" cy="2209800"/>
                  <wp:effectExtent l="0" t="0" r="9525" b="0"/>
                  <wp:docPr id="8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auto"/>
          </w:tcPr>
          <w:p w:rsidR="00B74D2D" w:rsidRPr="0036323B" w:rsidRDefault="00033332" w:rsidP="005422D2">
            <w:pPr>
              <w:spacing w:after="0" w:line="240" w:lineRule="auto"/>
              <w:rPr>
                <w:sz w:val="28"/>
                <w:szCs w:val="28"/>
              </w:rPr>
            </w:pPr>
            <w:r w:rsidRPr="0036323B">
              <w:rPr>
                <w:sz w:val="28"/>
                <w:szCs w:val="28"/>
              </w:rPr>
              <w:t>13-</w:t>
            </w:r>
            <w:r w:rsidR="00B74D2D" w:rsidRPr="0036323B">
              <w:rPr>
                <w:sz w:val="28"/>
                <w:szCs w:val="28"/>
              </w:rPr>
              <w:t>Quels sont les noms des deux personnages de cette image ?</w:t>
            </w:r>
          </w:p>
          <w:p w:rsidR="00B74D2D" w:rsidRPr="0036323B" w:rsidRDefault="00B74D2D" w:rsidP="005422D2">
            <w:pPr>
              <w:spacing w:after="0" w:line="240" w:lineRule="auto"/>
              <w:rPr>
                <w:sz w:val="28"/>
                <w:szCs w:val="28"/>
              </w:rPr>
            </w:pPr>
          </w:p>
          <w:p w:rsidR="00B74D2D" w:rsidRPr="0036323B" w:rsidRDefault="00B74D2D" w:rsidP="005422D2">
            <w:pPr>
              <w:spacing w:after="0" w:line="240" w:lineRule="auto"/>
              <w:rPr>
                <w:sz w:val="28"/>
                <w:szCs w:val="28"/>
              </w:rPr>
            </w:pPr>
            <w:r w:rsidRPr="0036323B">
              <w:rPr>
                <w:sz w:val="28"/>
                <w:szCs w:val="28"/>
              </w:rPr>
              <w:t>L’homme : ___________________</w:t>
            </w:r>
          </w:p>
          <w:p w:rsidR="00B74D2D" w:rsidRPr="0036323B" w:rsidRDefault="00B74D2D" w:rsidP="005422D2">
            <w:pPr>
              <w:spacing w:after="0" w:line="240" w:lineRule="auto"/>
              <w:rPr>
                <w:sz w:val="28"/>
                <w:szCs w:val="28"/>
              </w:rPr>
            </w:pPr>
          </w:p>
          <w:p w:rsidR="00B74D2D" w:rsidRPr="005422D2" w:rsidRDefault="00B74D2D" w:rsidP="005422D2">
            <w:pPr>
              <w:spacing w:after="0" w:line="240" w:lineRule="auto"/>
            </w:pPr>
            <w:r w:rsidRPr="0036323B">
              <w:rPr>
                <w:sz w:val="28"/>
                <w:szCs w:val="28"/>
              </w:rPr>
              <w:t>La femme : ___________________</w:t>
            </w:r>
          </w:p>
        </w:tc>
      </w:tr>
    </w:tbl>
    <w:p w:rsidR="00FC2BB2" w:rsidRDefault="00FC2BB2"/>
    <w:p w:rsidR="00B74D2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14-</w:t>
      </w:r>
      <w:r w:rsidR="00B74D2D" w:rsidRPr="0036323B">
        <w:rPr>
          <w:sz w:val="28"/>
          <w:szCs w:val="28"/>
        </w:rPr>
        <w:t>Quel est le travail de Fio ? ____________________</w:t>
      </w:r>
    </w:p>
    <w:p w:rsidR="00B74D2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15-</w:t>
      </w:r>
      <w:r w:rsidR="00B74D2D" w:rsidRPr="0036323B">
        <w:rPr>
          <w:sz w:val="28"/>
          <w:szCs w:val="28"/>
        </w:rPr>
        <w:t>Quel est l’</w:t>
      </w:r>
      <w:r w:rsidRPr="0036323B">
        <w:rPr>
          <w:sz w:val="28"/>
          <w:szCs w:val="28"/>
        </w:rPr>
        <w:t>âge</w:t>
      </w:r>
      <w:r w:rsidR="00B74D2D" w:rsidRPr="0036323B">
        <w:rPr>
          <w:sz w:val="28"/>
          <w:szCs w:val="28"/>
        </w:rPr>
        <w:t xml:space="preserve"> de Fio ? _______________________</w:t>
      </w:r>
    </w:p>
    <w:p w:rsidR="00B74D2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16-</w:t>
      </w:r>
      <w:r w:rsidR="00B74D2D" w:rsidRPr="0036323B">
        <w:rPr>
          <w:sz w:val="28"/>
          <w:szCs w:val="28"/>
        </w:rPr>
        <w:t>Pourquoi n’y a-t</w:t>
      </w:r>
      <w:bookmarkStart w:id="0" w:name="_GoBack"/>
      <w:bookmarkEnd w:id="0"/>
      <w:r w:rsidR="00B74D2D" w:rsidRPr="0036323B">
        <w:rPr>
          <w:sz w:val="28"/>
          <w:szCs w:val="28"/>
        </w:rPr>
        <w:t>-il que des femmes qui travaillent dans l’atelier de réparation d’avions ?</w:t>
      </w:r>
    </w:p>
    <w:p w:rsidR="000A5DBD" w:rsidRPr="0036323B" w:rsidRDefault="000A5DBD">
      <w:pPr>
        <w:rPr>
          <w:sz w:val="28"/>
          <w:szCs w:val="28"/>
        </w:rPr>
      </w:pPr>
      <w:r w:rsidRPr="0036323B">
        <w:rPr>
          <w:sz w:val="28"/>
          <w:szCs w:val="28"/>
        </w:rPr>
        <w:t>___________________________________________________________________________</w:t>
      </w:r>
    </w:p>
    <w:p w:rsidR="000A5DBD" w:rsidRPr="0036323B" w:rsidRDefault="00033332">
      <w:pPr>
        <w:rPr>
          <w:sz w:val="28"/>
          <w:szCs w:val="28"/>
        </w:rPr>
      </w:pPr>
      <w:r w:rsidRPr="0036323B">
        <w:rPr>
          <w:sz w:val="28"/>
          <w:szCs w:val="28"/>
        </w:rPr>
        <w:t>1</w:t>
      </w:r>
      <w:r w:rsidR="0036323B" w:rsidRPr="0036323B">
        <w:rPr>
          <w:sz w:val="28"/>
          <w:szCs w:val="28"/>
        </w:rPr>
        <w:t>7</w:t>
      </w:r>
      <w:r w:rsidRPr="0036323B">
        <w:rPr>
          <w:sz w:val="28"/>
          <w:szCs w:val="28"/>
        </w:rPr>
        <w:t>-</w:t>
      </w:r>
      <w:r w:rsidR="000A5DBD" w:rsidRPr="0036323B">
        <w:rPr>
          <w:sz w:val="28"/>
          <w:szCs w:val="28"/>
        </w:rPr>
        <w:t>Regarde l’image ci-dessous. De quoi s’agit-il ? __________________________</w:t>
      </w:r>
      <w:r w:rsidRPr="0036323B">
        <w:rPr>
          <w:sz w:val="28"/>
          <w:szCs w:val="28"/>
        </w:rPr>
        <w:t>____________________________________________________________________________________________________________________________</w:t>
      </w:r>
    </w:p>
    <w:p w:rsidR="000A5DBD" w:rsidRDefault="0036323B">
      <w:r w:rsidRPr="00BD375A">
        <w:rPr>
          <w:noProof/>
          <w:lang w:eastAsia="fr-FR"/>
        </w:rPr>
        <w:drawing>
          <wp:inline distT="0" distB="0" distL="0" distR="0">
            <wp:extent cx="5210175" cy="2105025"/>
            <wp:effectExtent l="0" t="0" r="9525" b="9525"/>
            <wp:docPr id="8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4394"/>
      </w:tblGrid>
      <w:tr w:rsidR="000A5DBD" w:rsidRPr="005422D2" w:rsidTr="005422D2">
        <w:trPr>
          <w:trHeight w:val="262"/>
        </w:trPr>
        <w:tc>
          <w:tcPr>
            <w:tcW w:w="5524" w:type="dxa"/>
            <w:shd w:val="clear" w:color="auto" w:fill="auto"/>
          </w:tcPr>
          <w:p w:rsidR="000A5DBD" w:rsidRPr="005422D2" w:rsidRDefault="0036323B" w:rsidP="005422D2">
            <w:pPr>
              <w:spacing w:after="0" w:line="240" w:lineRule="auto"/>
            </w:pP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1714500" cy="1457325"/>
                  <wp:effectExtent l="0" t="0" r="0" b="9525"/>
                  <wp:docPr id="8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5DBD" w:rsidRPr="005422D2">
              <w:t xml:space="preserve"> </w:t>
            </w:r>
            <w:r w:rsidRPr="00BD375A">
              <w:rPr>
                <w:noProof/>
                <w:lang w:eastAsia="fr-FR"/>
              </w:rPr>
              <w:drawing>
                <wp:inline distT="0" distB="0" distL="0" distR="0">
                  <wp:extent cx="1438275" cy="1457325"/>
                  <wp:effectExtent l="0" t="0" r="9525" b="9525"/>
                  <wp:docPr id="90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DBD" w:rsidRPr="005422D2" w:rsidRDefault="000A5DBD" w:rsidP="005422D2">
            <w:pPr>
              <w:spacing w:after="0" w:line="240" w:lineRule="auto"/>
            </w:pPr>
          </w:p>
        </w:tc>
        <w:tc>
          <w:tcPr>
            <w:tcW w:w="4394" w:type="dxa"/>
            <w:shd w:val="clear" w:color="auto" w:fill="auto"/>
          </w:tcPr>
          <w:p w:rsidR="000A5DBD" w:rsidRPr="0036323B" w:rsidRDefault="00033332" w:rsidP="005422D2">
            <w:pPr>
              <w:spacing w:after="0" w:line="240" w:lineRule="auto"/>
              <w:rPr>
                <w:sz w:val="28"/>
                <w:szCs w:val="28"/>
              </w:rPr>
            </w:pPr>
            <w:r w:rsidRPr="0036323B">
              <w:rPr>
                <w:sz w:val="28"/>
                <w:szCs w:val="28"/>
              </w:rPr>
              <w:t>19-</w:t>
            </w:r>
            <w:r w:rsidR="000A5DBD" w:rsidRPr="0036323B">
              <w:rPr>
                <w:sz w:val="28"/>
                <w:szCs w:val="28"/>
              </w:rPr>
              <w:t>Quels sont les noms des deux personnages de cette image ?</w:t>
            </w:r>
          </w:p>
          <w:p w:rsidR="000A5DBD" w:rsidRPr="0036323B" w:rsidRDefault="000A5DBD" w:rsidP="005422D2">
            <w:pPr>
              <w:spacing w:after="0" w:line="240" w:lineRule="auto"/>
              <w:rPr>
                <w:sz w:val="28"/>
                <w:szCs w:val="28"/>
              </w:rPr>
            </w:pPr>
          </w:p>
          <w:p w:rsidR="000A5DBD" w:rsidRPr="0036323B" w:rsidRDefault="000A5DBD" w:rsidP="005422D2">
            <w:pPr>
              <w:spacing w:after="0" w:line="240" w:lineRule="auto"/>
              <w:rPr>
                <w:sz w:val="28"/>
                <w:szCs w:val="28"/>
              </w:rPr>
            </w:pPr>
            <w:r w:rsidRPr="0036323B">
              <w:rPr>
                <w:sz w:val="28"/>
                <w:szCs w:val="28"/>
              </w:rPr>
              <w:t>le garçon : ___________________</w:t>
            </w:r>
          </w:p>
          <w:p w:rsidR="000A5DBD" w:rsidRPr="0036323B" w:rsidRDefault="000A5DBD" w:rsidP="005422D2">
            <w:pPr>
              <w:spacing w:after="0" w:line="240" w:lineRule="auto"/>
              <w:rPr>
                <w:sz w:val="28"/>
                <w:szCs w:val="28"/>
              </w:rPr>
            </w:pPr>
          </w:p>
          <w:p w:rsidR="000A5DBD" w:rsidRPr="005422D2" w:rsidRDefault="000A5DBD" w:rsidP="005422D2">
            <w:pPr>
              <w:spacing w:after="0" w:line="240" w:lineRule="auto"/>
            </w:pPr>
            <w:r w:rsidRPr="0036323B">
              <w:rPr>
                <w:sz w:val="28"/>
                <w:szCs w:val="28"/>
              </w:rPr>
              <w:t>la fille : ___________________</w:t>
            </w:r>
          </w:p>
        </w:tc>
      </w:tr>
    </w:tbl>
    <w:p w:rsidR="00B74D2D" w:rsidRDefault="00B74D2D" w:rsidP="00033332"/>
    <w:sectPr w:rsidR="00B74D2D" w:rsidSect="0036323B">
      <w:pgSz w:w="11906" w:h="16838"/>
      <w:pgMar w:top="142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3B"/>
    <w:rsid w:val="00033332"/>
    <w:rsid w:val="000A5DBD"/>
    <w:rsid w:val="002E773D"/>
    <w:rsid w:val="0036323B"/>
    <w:rsid w:val="00387CEE"/>
    <w:rsid w:val="005422D2"/>
    <w:rsid w:val="005E7C1D"/>
    <w:rsid w:val="006362D3"/>
    <w:rsid w:val="009616D1"/>
    <w:rsid w:val="00B74D2D"/>
    <w:rsid w:val="00FC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5ABBA5-0EF4-48AE-9DBB-F2C3F83F4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62D3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rsid w:val="006362D3"/>
    <w:rPr>
      <w:rFonts w:ascii="Calibri Light" w:eastAsia="Times New Roman" w:hAnsi="Calibri Light" w:cs="Times New Roman"/>
      <w:color w:val="1F4D78"/>
      <w:sz w:val="24"/>
      <w:szCs w:val="24"/>
    </w:rPr>
  </w:style>
  <w:style w:type="table" w:styleId="Grilledutableau">
    <w:name w:val="Table Grid"/>
    <w:basedOn w:val="TableauNormal"/>
    <w:uiPriority w:val="39"/>
    <w:rsid w:val="0063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333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4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42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8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google.fr/url?sa=t&amp;rct=j&amp;q=&amp;esrc=s&amp;source=web&amp;cd=1&amp;cad=rja&amp;uact=8&amp;ved=0CCIQFjAA&amp;url=https%3A%2F%2Ffr.wikipedia.org%2Fwiki%2FHayao_Miyazaki&amp;ei=y1mUVeq1McKvU7bVlpgL&amp;usg=AFQjCNHIsOfJ8qakNfKXdaDvOJg0zXRoWA&amp;sig2=6gO8ixd2JwXmqU6A3zIY3w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Questionnaire%20Porco%20Rosso%20de%20Hayao%20Miyazaki97203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Questionnaire Porco Rosso de Hayao Miyazaki97203</Template>
  <TotalTime>9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Links>
    <vt:vector size="6" baseType="variant">
      <vt:variant>
        <vt:i4>3473499</vt:i4>
      </vt:variant>
      <vt:variant>
        <vt:i4>0</vt:i4>
      </vt:variant>
      <vt:variant>
        <vt:i4>0</vt:i4>
      </vt:variant>
      <vt:variant>
        <vt:i4>5</vt:i4>
      </vt:variant>
      <vt:variant>
        <vt:lpwstr>https://www.google.fr/url?sa=t&amp;rct=j&amp;q=&amp;esrc=s&amp;source=web&amp;cd=1&amp;cad=rja&amp;uact=8&amp;ved=0CCIQFjAA&amp;url=https%3A%2F%2Ffr.wikipedia.org%2Fwiki%2FHayao_Miyazaki&amp;ei=y1mUVeq1McKvU7bVlpgL&amp;usg=AFQjCNHIsOfJ8qakNfKXdaDvOJg0zXRoWA&amp;sig2=6gO8ixd2JwXmqU6A3zIY3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cp:lastModifiedBy>Patrice</cp:lastModifiedBy>
  <cp:revision>1</cp:revision>
  <dcterms:created xsi:type="dcterms:W3CDTF">2016-12-13T17:42:00Z</dcterms:created>
  <dcterms:modified xsi:type="dcterms:W3CDTF">2016-12-13T17:51:00Z</dcterms:modified>
</cp:coreProperties>
</file>