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65B" w:rsidRDefault="005E5542" w:rsidP="005E5542">
      <w:pPr>
        <w:rPr>
          <w:sz w:val="32"/>
          <w:szCs w:val="32"/>
        </w:rPr>
      </w:pPr>
      <w:r w:rsidRPr="00653F85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6587F9B1" wp14:editId="2C82ECAB">
                <wp:extent cx="1771650" cy="2266950"/>
                <wp:effectExtent l="0" t="0" r="19050" b="19050"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2669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542" w:rsidRDefault="00C559EE" w:rsidP="005E55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83D60" wp14:editId="027749EB">
                                  <wp:extent cx="1486853" cy="212407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258" cy="212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542" w:rsidRDefault="005E55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139.5pt;height:17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" fillcolor="white [3201]" strokecolor="black [3213]" strokeweight=".25pt">
                <v:textbox>
                  <w:txbxContent>
                    <w:p w:rsidR="005E5542" w:rsidRDefault="00C559EE" w:rsidP="005E55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983D60" wp14:editId="027749EB">
                            <wp:extent cx="1486853" cy="212407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258" cy="212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542" w:rsidRDefault="005E5542"/>
                  </w:txbxContent>
                </v:textbox>
                <w10:anchorlock/>
              </v:shape>
            </w:pict>
          </mc:Fallback>
        </mc:AlternateContent>
      </w:r>
      <w:r w:rsidR="00C559EE">
        <w:rPr>
          <w:sz w:val="32"/>
          <w:szCs w:val="32"/>
        </w:rPr>
        <w:tab/>
      </w:r>
      <w:r w:rsidR="00C559EE">
        <w:rPr>
          <w:sz w:val="32"/>
          <w:szCs w:val="32"/>
        </w:rPr>
        <w:tab/>
        <w:t xml:space="preserve">  </w:t>
      </w:r>
      <w:r w:rsidR="00C559EE" w:rsidRPr="00653F85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249673B7" wp14:editId="3AE1F57E">
                <wp:extent cx="1714500" cy="1581150"/>
                <wp:effectExtent l="0" t="0" r="19050" b="19050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9EE" w:rsidRDefault="00C559EE" w:rsidP="00C559EE">
                            <w:r w:rsidRPr="00C559EE">
                              <w:rPr>
                                <w:noProof/>
                              </w:rPr>
                              <w:drawing>
                                <wp:inline distT="0" distB="0" distL="0" distR="0" wp14:anchorId="0E58097D" wp14:editId="6270B95B">
                                  <wp:extent cx="1522730" cy="1648131"/>
                                  <wp:effectExtent l="0" t="0" r="1270" b="9525"/>
                                  <wp:docPr id="3111" name="Picture 54" descr="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11" name="Picture 54" descr="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648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13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">
                <v:textbox>
                  <w:txbxContent>
                    <w:p w:rsidR="00C559EE" w:rsidRDefault="00C559EE" w:rsidP="00C559EE">
                      <w:r w:rsidRPr="00C559EE">
                        <w:drawing>
                          <wp:inline distT="0" distB="0" distL="0" distR="0" wp14:anchorId="0E58097D" wp14:editId="6270B95B">
                            <wp:extent cx="1522730" cy="1648131"/>
                            <wp:effectExtent l="0" t="0" r="1270" b="9525"/>
                            <wp:docPr id="3111" name="Picture 54" descr="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11" name="Picture 54" descr="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648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3F85" w:rsidRDefault="003C025E" w:rsidP="005E5542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13733310" wp14:editId="457AA5D5">
                <wp:extent cx="238125" cy="228600"/>
                <wp:effectExtent l="38100" t="38100" r="47625" b="38100"/>
                <wp:docPr id="1" name="Étoile à 5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Étoile à 5 branches 1" o:spid="_x0000_s1026" style="width:18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" path="m,87317r90956,1l119063,r28106,87318l238125,87317r-73585,53965l192647,228599,119063,174634,45478,228599,73585,141282,,87317xe" fillcolor="#ffc000" strokecolor="#ffc000" strokeweight="2pt">
                <v:path arrowok="t" o:connecttype="custom" o:connectlocs="0,87317;90956,87318;119063,0;147169,87318;238125,87317;164540,141282;192647,228599;119063,174634;45478,228599;73585,141282;0,87317" o:connectangles="0,0,0,0,0,0,0,0,0,0,0"/>
                <w10:anchorlock/>
              </v:shape>
            </w:pict>
          </mc:Fallback>
        </mc:AlternateContent>
      </w:r>
      <w:r w:rsidR="00A97935">
        <w:rPr>
          <w:sz w:val="16"/>
          <w:szCs w:val="16"/>
        </w:rPr>
        <w:t>(</w:t>
      </w:r>
      <w:proofErr w:type="gramStart"/>
      <w:r w:rsidR="00A97935">
        <w:rPr>
          <w:sz w:val="16"/>
          <w:szCs w:val="16"/>
        </w:rPr>
        <w:t>pour</w:t>
      </w:r>
      <w:proofErr w:type="gramEnd"/>
      <w:r w:rsidR="00A97935">
        <w:rPr>
          <w:sz w:val="16"/>
          <w:szCs w:val="16"/>
        </w:rPr>
        <w:t xml:space="preserve"> jeudi)  </w:t>
      </w:r>
      <w:r w:rsidR="00653F85" w:rsidRPr="00653F85">
        <w:rPr>
          <w:sz w:val="32"/>
          <w:szCs w:val="32"/>
        </w:rPr>
        <w:t xml:space="preserve">Je lis des </w:t>
      </w:r>
      <w:r w:rsidR="00DB058D">
        <w:rPr>
          <w:sz w:val="32"/>
          <w:szCs w:val="32"/>
        </w:rPr>
        <w:t>sons</w:t>
      </w:r>
    </w:p>
    <w:p w:rsidR="00C559EE" w:rsidRPr="00C559EE" w:rsidRDefault="00C559EE" w:rsidP="00C559E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40"/>
          <w:szCs w:val="40"/>
        </w:rPr>
      </w:pPr>
      <w:proofErr w:type="gramStart"/>
      <w:r w:rsidRPr="00C559EE">
        <w:rPr>
          <w:rFonts w:ascii="Cursivestandard" w:hAnsi="Cursivestandard" w:cs="Cursivestandard"/>
          <w:sz w:val="40"/>
          <w:szCs w:val="40"/>
        </w:rPr>
        <w:t>o</w:t>
      </w:r>
      <w:proofErr w:type="gramEnd"/>
      <w:r w:rsidRPr="00C559EE">
        <w:rPr>
          <w:rFonts w:ascii="Cursivestandard" w:hAnsi="Cursivestandard" w:cs="Cursivestandard"/>
          <w:sz w:val="40"/>
          <w:szCs w:val="40"/>
        </w:rPr>
        <w:t xml:space="preserve"> u a u o i</w:t>
      </w:r>
    </w:p>
    <w:p w:rsidR="00C559EE" w:rsidRPr="00C559EE" w:rsidRDefault="00C559EE" w:rsidP="00C559EE">
      <w:pPr>
        <w:autoSpaceDE w:val="0"/>
        <w:autoSpaceDN w:val="0"/>
        <w:adjustRightInd w:val="0"/>
        <w:spacing w:after="0" w:line="240" w:lineRule="auto"/>
        <w:rPr>
          <w:rFonts w:ascii="Script cole" w:hAnsi="Script cole" w:cs="ArialRoundedMTBold"/>
          <w:b/>
          <w:bCs/>
          <w:sz w:val="28"/>
          <w:szCs w:val="28"/>
          <w:lang w:val="en-US"/>
        </w:rPr>
      </w:pPr>
      <w:proofErr w:type="gramStart"/>
      <w:r w:rsidRPr="00C559EE">
        <w:rPr>
          <w:rFonts w:ascii="Script cole" w:hAnsi="Script cole" w:cs="ArialRoundedMTBold"/>
          <w:b/>
          <w:bCs/>
          <w:sz w:val="28"/>
          <w:szCs w:val="28"/>
          <w:lang w:val="en-US"/>
        </w:rPr>
        <w:t>u</w:t>
      </w:r>
      <w:proofErr w:type="gramEnd"/>
      <w:r w:rsidRPr="00C559EE">
        <w:rPr>
          <w:rFonts w:ascii="Script cole" w:hAnsi="Script cole" w:cs="ArialRoundedMTBold"/>
          <w:b/>
          <w:bCs/>
          <w:sz w:val="28"/>
          <w:szCs w:val="28"/>
          <w:lang w:val="en-US"/>
        </w:rPr>
        <w:t xml:space="preserve"> i u a u </w:t>
      </w:r>
      <w:proofErr w:type="spellStart"/>
      <w:r w:rsidRPr="00C559EE">
        <w:rPr>
          <w:rFonts w:ascii="Script cole" w:hAnsi="Script cole" w:cs="ArialRoundedMTBold"/>
          <w:b/>
          <w:bCs/>
          <w:sz w:val="28"/>
          <w:szCs w:val="28"/>
          <w:lang w:val="en-US"/>
        </w:rPr>
        <w:t>u</w:t>
      </w:r>
      <w:proofErr w:type="spellEnd"/>
    </w:p>
    <w:p w:rsidR="002A465B" w:rsidRPr="00A97935" w:rsidRDefault="00C559EE" w:rsidP="002A465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40"/>
          <w:szCs w:val="40"/>
          <w:lang w:val="en-US"/>
        </w:rPr>
      </w:pPr>
      <w:proofErr w:type="gramStart"/>
      <w:r w:rsidRPr="00A97935">
        <w:rPr>
          <w:rFonts w:ascii="Cursivestandard" w:hAnsi="Cursivestandard" w:cs="Cursivestandard"/>
          <w:sz w:val="40"/>
          <w:szCs w:val="40"/>
          <w:lang w:val="en-US"/>
        </w:rPr>
        <w:t>u</w:t>
      </w:r>
      <w:proofErr w:type="gramEnd"/>
      <w:r w:rsidRPr="00A97935">
        <w:rPr>
          <w:rFonts w:ascii="Cursivestandard" w:hAnsi="Cursivestandard" w:cs="Cursivestandard"/>
          <w:sz w:val="40"/>
          <w:szCs w:val="40"/>
          <w:lang w:val="en-US"/>
        </w:rPr>
        <w:t xml:space="preserve"> o u i o u</w:t>
      </w:r>
      <w:r w:rsidR="002A465B" w:rsidRPr="00A97935">
        <w:rPr>
          <w:rFonts w:ascii="Cursivestandard" w:hAnsi="Cursivestandard" w:cs="Cursivestandard"/>
          <w:sz w:val="40"/>
          <w:szCs w:val="40"/>
          <w:lang w:val="en-US"/>
        </w:rPr>
        <w:tab/>
      </w:r>
    </w:p>
    <w:p w:rsidR="00653F85" w:rsidRDefault="00C559EE" w:rsidP="002A465B">
      <w:pPr>
        <w:autoSpaceDE w:val="0"/>
        <w:autoSpaceDN w:val="0"/>
        <w:adjustRightInd w:val="0"/>
        <w:spacing w:after="0" w:line="240" w:lineRule="auto"/>
        <w:rPr>
          <w:rFonts w:ascii="Script cole" w:hAnsi="Script cole" w:cs="ArialRoundedMTBold"/>
          <w:b/>
          <w:bCs/>
          <w:sz w:val="28"/>
          <w:szCs w:val="28"/>
        </w:rPr>
      </w:pPr>
      <w:proofErr w:type="gramStart"/>
      <w:r w:rsidRPr="00C559EE">
        <w:rPr>
          <w:rFonts w:ascii="Script cole" w:hAnsi="Script cole" w:cs="ArialRoundedMTBold"/>
          <w:b/>
          <w:bCs/>
          <w:sz w:val="28"/>
          <w:szCs w:val="28"/>
        </w:rPr>
        <w:t>u</w:t>
      </w:r>
      <w:proofErr w:type="gramEnd"/>
      <w:r w:rsidRPr="00C559EE">
        <w:rPr>
          <w:rFonts w:ascii="Script cole" w:hAnsi="Script cole" w:cs="ArialRoundedMTBold"/>
          <w:b/>
          <w:bCs/>
          <w:sz w:val="28"/>
          <w:szCs w:val="28"/>
        </w:rPr>
        <w:t xml:space="preserve"> i u i u o</w:t>
      </w:r>
    </w:p>
    <w:p w:rsidR="002A465B" w:rsidRPr="00C559EE" w:rsidRDefault="002A465B" w:rsidP="002A465B">
      <w:pPr>
        <w:autoSpaceDE w:val="0"/>
        <w:autoSpaceDN w:val="0"/>
        <w:adjustRightInd w:val="0"/>
        <w:spacing w:after="0" w:line="240" w:lineRule="auto"/>
        <w:rPr>
          <w:rFonts w:ascii="Script cole" w:hAnsi="Script cole"/>
          <w:sz w:val="28"/>
          <w:szCs w:val="28"/>
        </w:rPr>
      </w:pPr>
    </w:p>
    <w:p w:rsidR="004B71BD" w:rsidRDefault="003C025E" w:rsidP="005E5542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0D38BEFD" wp14:editId="5503A4E2">
                <wp:extent cx="238125" cy="228600"/>
                <wp:effectExtent l="38100" t="38100" r="47625" b="38100"/>
                <wp:docPr id="9" name="Étoile à 5 branch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Étoile à 5 branches 9" o:spid="_x0000_s1026" style="width:18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" path="m,87317r90956,1l119063,r28106,87318l238125,87317r-73585,53965l192647,228599,119063,174634,45478,228599,73585,141282,,87317xe" fillcolor="#ffc000" strokecolor="#ffc000" strokeweight="2pt">
                <v:path arrowok="t" o:connecttype="custom" o:connectlocs="0,87317;90956,87318;119063,0;147169,87318;238125,87317;164540,141282;192647,228599;119063,174634;45478,228599;73585,141282;0,87317" o:connectangles="0,0,0,0,0,0,0,0,0,0,0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7D95C0E" wp14:editId="38AD326B">
                <wp:extent cx="238125" cy="228600"/>
                <wp:effectExtent l="38100" t="38100" r="47625" b="38100"/>
                <wp:docPr id="2" name="Étoile à 5 branch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Étoile à 5 branches 2" o:spid="_x0000_s1026" style="width:18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" path="m,87317r90956,1l119063,r28106,87318l238125,87317r-73585,53965l192647,228599,119063,174634,45478,228599,73585,141282,,87317xe" fillcolor="#ffc000" strokecolor="#ffc000" strokeweight="2pt">
                <v:path arrowok="t" o:connecttype="custom" o:connectlocs="0,87317;90956,87318;119063,0;147169,87318;238125,87317;164540,141282;192647,228599;119063,174634;45478,228599;73585,141282;0,87317" o:connectangles="0,0,0,0,0,0,0,0,0,0,0"/>
                <w10:anchorlock/>
              </v:shape>
            </w:pict>
          </mc:Fallback>
        </mc:AlternateContent>
      </w:r>
      <w:r w:rsidR="00A97935">
        <w:rPr>
          <w:sz w:val="16"/>
          <w:szCs w:val="16"/>
        </w:rPr>
        <w:t>(</w:t>
      </w:r>
      <w:proofErr w:type="gramStart"/>
      <w:r w:rsidR="00A97935">
        <w:rPr>
          <w:sz w:val="16"/>
          <w:szCs w:val="16"/>
        </w:rPr>
        <w:t>pour</w:t>
      </w:r>
      <w:proofErr w:type="gramEnd"/>
      <w:r w:rsidR="00A97935">
        <w:rPr>
          <w:sz w:val="16"/>
          <w:szCs w:val="16"/>
        </w:rPr>
        <w:t xml:space="preserve"> lundi) </w:t>
      </w:r>
      <w:r w:rsidR="00653F85">
        <w:rPr>
          <w:sz w:val="32"/>
          <w:szCs w:val="32"/>
        </w:rPr>
        <w:t xml:space="preserve">Je lis des mots :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301"/>
        <w:gridCol w:w="3078"/>
      </w:tblGrid>
      <w:tr w:rsidR="004B71BD" w:rsidRPr="007A315F" w:rsidTr="00C559EE">
        <w:trPr>
          <w:trHeight w:val="793"/>
        </w:trPr>
        <w:tc>
          <w:tcPr>
            <w:tcW w:w="959" w:type="dxa"/>
            <w:vMerge w:val="restart"/>
            <w:vAlign w:val="center"/>
          </w:tcPr>
          <w:p w:rsidR="004B71BD" w:rsidRPr="007A315F" w:rsidRDefault="004B71BD" w:rsidP="00137368">
            <w:pPr>
              <w:jc w:val="center"/>
              <w:rPr>
                <w:sz w:val="48"/>
                <w:szCs w:val="48"/>
              </w:rPr>
            </w:pPr>
            <w:r w:rsidRPr="007A315F">
              <w:rPr>
                <w:sz w:val="48"/>
                <w:szCs w:val="48"/>
              </w:rPr>
              <w:object w:dxaOrig="6075" w:dyaOrig="5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5pt;height:29.25pt" o:ole="">
                  <v:imagedata r:id="rId9" o:title=""/>
                </v:shape>
                <o:OLEObject Type="Embed" ProgID="PBrush" ShapeID="_x0000_i1025" DrawAspect="Content" ObjectID="_1377777589" r:id="rId10"/>
              </w:object>
            </w:r>
          </w:p>
          <w:p w:rsidR="004B71BD" w:rsidRPr="007A315F" w:rsidRDefault="004B71BD" w:rsidP="00137368">
            <w:pPr>
              <w:jc w:val="center"/>
              <w:rPr>
                <w:sz w:val="48"/>
                <w:szCs w:val="48"/>
              </w:rPr>
            </w:pPr>
            <w:r w:rsidRPr="007A315F">
              <w:rPr>
                <w:sz w:val="48"/>
                <w:szCs w:val="48"/>
              </w:rPr>
              <w:t>[</w:t>
            </w:r>
            <w:r w:rsidR="00DB058D">
              <w:rPr>
                <w:rFonts w:ascii="Script cole" w:hAnsi="Script cole"/>
                <w:sz w:val="48"/>
                <w:szCs w:val="48"/>
              </w:rPr>
              <w:t>u</w:t>
            </w:r>
            <w:r w:rsidRPr="007A315F">
              <w:rPr>
                <w:sz w:val="48"/>
                <w:szCs w:val="48"/>
              </w:rPr>
              <w:t>]</w:t>
            </w:r>
          </w:p>
        </w:tc>
        <w:tc>
          <w:tcPr>
            <w:tcW w:w="6379" w:type="dxa"/>
            <w:gridSpan w:val="2"/>
            <w:vAlign w:val="center"/>
          </w:tcPr>
          <w:p w:rsidR="004B71BD" w:rsidRPr="007A315F" w:rsidRDefault="004B71BD" w:rsidP="00DB058D">
            <w:pPr>
              <w:jc w:val="center"/>
              <w:rPr>
                <w:sz w:val="48"/>
                <w:szCs w:val="48"/>
              </w:rPr>
            </w:pPr>
            <w:r w:rsidRPr="007A315F">
              <w:rPr>
                <w:sz w:val="48"/>
                <w:szCs w:val="48"/>
              </w:rPr>
              <w:object w:dxaOrig="6090" w:dyaOrig="5130">
                <v:shape id="_x0000_i1026" type="#_x0000_t75" style="width:37.5pt;height:31.5pt" o:ole="">
                  <v:imagedata r:id="rId11" o:title=""/>
                </v:shape>
                <o:OLEObject Type="Embed" ProgID="PBrush" ShapeID="_x0000_i1026" DrawAspect="Content" ObjectID="_1377777590" r:id="rId12"/>
              </w:object>
            </w:r>
            <w:r w:rsidRPr="007A315F">
              <w:rPr>
                <w:sz w:val="48"/>
                <w:szCs w:val="48"/>
              </w:rPr>
              <w:t xml:space="preserve"> </w:t>
            </w:r>
            <w:r w:rsidR="00DB058D">
              <w:rPr>
                <w:sz w:val="48"/>
                <w:szCs w:val="48"/>
              </w:rPr>
              <w:t xml:space="preserve">u </w:t>
            </w:r>
            <w:proofErr w:type="spellStart"/>
            <w:r w:rsidR="00DB058D">
              <w:rPr>
                <w:sz w:val="48"/>
                <w:szCs w:val="48"/>
              </w:rPr>
              <w:t>U</w:t>
            </w:r>
            <w:proofErr w:type="spellEnd"/>
            <w:r w:rsidR="00DB058D">
              <w:rPr>
                <w:sz w:val="48"/>
                <w:szCs w:val="48"/>
              </w:rPr>
              <w:t xml:space="preserve"> </w:t>
            </w:r>
            <w:r w:rsidRPr="007A315F">
              <w:rPr>
                <w:sz w:val="48"/>
                <w:szCs w:val="48"/>
              </w:rPr>
              <w:t xml:space="preserve"> </w:t>
            </w:r>
            <w:proofErr w:type="spellStart"/>
            <w:r w:rsidR="00DB058D">
              <w:rPr>
                <w:rFonts w:ascii="Cursive standard" w:hAnsi="Cursive standard"/>
                <w:sz w:val="48"/>
                <w:szCs w:val="48"/>
              </w:rPr>
              <w:t>u</w:t>
            </w:r>
            <w:proofErr w:type="spellEnd"/>
            <w:r w:rsidRPr="007A315F">
              <w:rPr>
                <w:rFonts w:ascii="Cursive standard" w:hAnsi="Cursive standard"/>
                <w:sz w:val="48"/>
                <w:szCs w:val="48"/>
              </w:rPr>
              <w:t xml:space="preserve"> </w:t>
            </w:r>
            <w:proofErr w:type="spellStart"/>
            <w:r w:rsidR="00DB058D">
              <w:rPr>
                <w:rFonts w:ascii="Cursive standard" w:hAnsi="Cursive standard"/>
                <w:sz w:val="48"/>
                <w:szCs w:val="48"/>
              </w:rPr>
              <w:t>U</w:t>
            </w:r>
            <w:proofErr w:type="spellEnd"/>
          </w:p>
        </w:tc>
      </w:tr>
      <w:tr w:rsidR="00DB058D" w:rsidRPr="007A315F" w:rsidTr="002A465B">
        <w:trPr>
          <w:trHeight w:val="1314"/>
        </w:trPr>
        <w:tc>
          <w:tcPr>
            <w:tcW w:w="959" w:type="dxa"/>
            <w:vMerge/>
            <w:vAlign w:val="center"/>
          </w:tcPr>
          <w:p w:rsidR="00DB058D" w:rsidRPr="007A315F" w:rsidRDefault="00DB058D" w:rsidP="0013736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301" w:type="dxa"/>
            <w:vAlign w:val="center"/>
          </w:tcPr>
          <w:p w:rsidR="00DB058D" w:rsidRPr="00B660FC" w:rsidRDefault="00DB058D" w:rsidP="00DB058D">
            <w:pPr>
              <w:rPr>
                <w:rFonts w:ascii="Script cole" w:hAnsi="Script cole" w:cs="Times New Roman"/>
                <w:sz w:val="28"/>
                <w:szCs w:val="28"/>
              </w:rPr>
            </w:pPr>
            <w:r w:rsidRPr="00B660FC">
              <w:rPr>
                <w:rFonts w:ascii="Script cole" w:hAnsi="Script cole" w:cs="Times New Roman"/>
                <w:sz w:val="28"/>
                <w:szCs w:val="28"/>
              </w:rPr>
              <w:t xml:space="preserve">Lulu </w:t>
            </w:r>
          </w:p>
          <w:p w:rsidR="00DB058D" w:rsidRPr="002A465B" w:rsidRDefault="00DB058D" w:rsidP="00DB058D">
            <w:pPr>
              <w:rPr>
                <w:rFonts w:ascii="Script cole" w:hAnsi="Script cole" w:cs="Times New Roman"/>
                <w:sz w:val="28"/>
                <w:szCs w:val="28"/>
              </w:rPr>
            </w:pPr>
            <w:r w:rsidRPr="00B660FC">
              <w:rPr>
                <w:rFonts w:ascii="Script cole" w:hAnsi="Script cole" w:cs="Times New Roman"/>
                <w:sz w:val="28"/>
                <w:szCs w:val="28"/>
              </w:rPr>
              <w:t>Lucas</w:t>
            </w:r>
            <w:r w:rsidRPr="002A465B">
              <w:rPr>
                <w:rFonts w:ascii="Script cole" w:hAnsi="Script cole" w:cs="Times New Roman"/>
                <w:sz w:val="28"/>
                <w:szCs w:val="28"/>
              </w:rPr>
              <w:t xml:space="preserve"> </w:t>
            </w:r>
          </w:p>
          <w:p w:rsidR="00DB058D" w:rsidRPr="00B660FC" w:rsidRDefault="00DB058D" w:rsidP="00DB058D">
            <w:pPr>
              <w:rPr>
                <w:rFonts w:ascii="Script cole" w:hAnsi="Script cole"/>
                <w:sz w:val="28"/>
                <w:szCs w:val="28"/>
              </w:rPr>
            </w:pPr>
            <w:proofErr w:type="spellStart"/>
            <w:r w:rsidRPr="002A465B">
              <w:rPr>
                <w:rFonts w:ascii="Script cole" w:hAnsi="Script cole" w:cs="Times New Roman"/>
                <w:sz w:val="28"/>
                <w:szCs w:val="28"/>
              </w:rPr>
              <w:t>Songül</w:t>
            </w:r>
            <w:proofErr w:type="spellEnd"/>
          </w:p>
        </w:tc>
        <w:tc>
          <w:tcPr>
            <w:tcW w:w="3078" w:type="dxa"/>
            <w:vAlign w:val="center"/>
          </w:tcPr>
          <w:p w:rsidR="00DB058D" w:rsidRPr="002A465B" w:rsidRDefault="00B660FC" w:rsidP="00DB058D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sz w:val="28"/>
                <w:szCs w:val="28"/>
              </w:rPr>
            </w:pPr>
            <w:r w:rsidRPr="002A465B">
              <w:rPr>
                <w:rFonts w:ascii="Script cole" w:hAnsi="Script cole" w:cs="Times New Roman"/>
                <w:sz w:val="28"/>
                <w:szCs w:val="28"/>
              </w:rPr>
              <w:t>la rue</w:t>
            </w:r>
          </w:p>
          <w:p w:rsidR="00B660FC" w:rsidRPr="002A465B" w:rsidRDefault="00B660FC" w:rsidP="00DB058D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sz w:val="28"/>
                <w:szCs w:val="28"/>
              </w:rPr>
            </w:pPr>
            <w:r w:rsidRPr="002A465B">
              <w:rPr>
                <w:rFonts w:ascii="Script cole" w:hAnsi="Script cole" w:cs="Times New Roman"/>
                <w:sz w:val="28"/>
                <w:szCs w:val="28"/>
              </w:rPr>
              <w:t>plus</w:t>
            </w:r>
          </w:p>
          <w:p w:rsidR="00B660FC" w:rsidRPr="002A465B" w:rsidRDefault="00B660FC" w:rsidP="00DB058D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sz w:val="28"/>
                <w:szCs w:val="28"/>
              </w:rPr>
            </w:pPr>
            <w:r w:rsidRPr="002A465B">
              <w:rPr>
                <w:rFonts w:ascii="Script cole" w:hAnsi="Script cole" w:cs="Times New Roman"/>
                <w:sz w:val="28"/>
                <w:szCs w:val="28"/>
              </w:rPr>
              <w:t>tu</w:t>
            </w:r>
          </w:p>
        </w:tc>
      </w:tr>
    </w:tbl>
    <w:p w:rsidR="002A465B" w:rsidRDefault="002A465B" w:rsidP="002A465B">
      <w:pPr>
        <w:rPr>
          <w:sz w:val="32"/>
          <w:szCs w:val="32"/>
        </w:rPr>
      </w:pPr>
    </w:p>
    <w:p w:rsidR="002A465B" w:rsidRDefault="002A465B" w:rsidP="002A465B">
      <w:pPr>
        <w:rPr>
          <w:sz w:val="32"/>
          <w:szCs w:val="32"/>
        </w:rPr>
      </w:pPr>
      <w:r w:rsidRPr="00653F85">
        <w:rPr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38D554F8" wp14:editId="6B298B01">
                <wp:extent cx="1771650" cy="2266950"/>
                <wp:effectExtent l="0" t="0" r="19050" b="19050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2669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65B" w:rsidRDefault="002A465B" w:rsidP="002A46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7018E" wp14:editId="49135D15">
                                  <wp:extent cx="1486853" cy="2124075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258" cy="212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465B" w:rsidRDefault="002A465B" w:rsidP="002A46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139.5pt;height:17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" fillcolor="white [3201]" strokecolor="black [3213]" strokeweight=".25pt">
                <v:textbox>
                  <w:txbxContent>
                    <w:p w:rsidR="002A465B" w:rsidRDefault="002A465B" w:rsidP="002A46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47018E" wp14:editId="49135D15">
                            <wp:extent cx="1486853" cy="2124075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258" cy="212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465B" w:rsidRDefault="002A465B" w:rsidP="002A465B"/>
                  </w:txbxContent>
                </v:textbox>
                <w10:anchorlock/>
              </v:shape>
            </w:pict>
          </mc:Fallback>
        </mc:AlternateConten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</w:t>
      </w:r>
      <w:r w:rsidRPr="00653F85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33C68832" wp14:editId="6263B01E">
                <wp:extent cx="1714500" cy="1581150"/>
                <wp:effectExtent l="0" t="0" r="19050" b="19050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65B" w:rsidRDefault="002A465B" w:rsidP="002A465B">
                            <w:r w:rsidRPr="00C559EE">
                              <w:rPr>
                                <w:noProof/>
                              </w:rPr>
                              <w:drawing>
                                <wp:inline distT="0" distB="0" distL="0" distR="0" wp14:anchorId="5E66381C" wp14:editId="12837180">
                                  <wp:extent cx="1522730" cy="1648131"/>
                                  <wp:effectExtent l="0" t="0" r="1270" b="9525"/>
                                  <wp:docPr id="20" name="Picture 54" descr="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11" name="Picture 54" descr="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648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13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">
                <v:textbox>
                  <w:txbxContent>
                    <w:p w:rsidR="002A465B" w:rsidRDefault="002A465B" w:rsidP="002A465B">
                      <w:r w:rsidRPr="00C559EE">
                        <w:drawing>
                          <wp:inline distT="0" distB="0" distL="0" distR="0" wp14:anchorId="5E66381C" wp14:editId="12837180">
                            <wp:extent cx="1522730" cy="1648131"/>
                            <wp:effectExtent l="0" t="0" r="1270" b="9525"/>
                            <wp:docPr id="20" name="Picture 54" descr="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11" name="Picture 54" descr="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648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A465B" w:rsidRDefault="002A465B" w:rsidP="002A465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5685374" wp14:editId="2E5659D7">
                <wp:extent cx="238125" cy="228600"/>
                <wp:effectExtent l="38100" t="38100" r="47625" b="38100"/>
                <wp:docPr id="16" name="Étoile à 5 branch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Étoile à 5 branches 16" o:spid="_x0000_s1026" style="width:18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" path="m,87317r90956,1l119063,r28106,87318l238125,87317r-73585,53965l192647,228599,119063,174634,45478,228599,73585,141282,,87317xe" fillcolor="#ffc000" strokecolor="#ffc000" strokeweight="2pt">
                <v:path arrowok="t" o:connecttype="custom" o:connectlocs="0,87317;90956,87318;119063,0;147169,87318;238125,87317;164540,141282;192647,228599;119063,174634;45478,228599;73585,141282;0,87317" o:connectangles="0,0,0,0,0,0,0,0,0,0,0"/>
                <w10:anchorlock/>
              </v:shape>
            </w:pict>
          </mc:Fallback>
        </mc:AlternateContent>
      </w:r>
      <w:r w:rsidR="00A97935">
        <w:rPr>
          <w:sz w:val="16"/>
          <w:szCs w:val="16"/>
        </w:rPr>
        <w:t>(</w:t>
      </w:r>
      <w:proofErr w:type="gramStart"/>
      <w:r w:rsidR="00A97935">
        <w:rPr>
          <w:sz w:val="16"/>
          <w:szCs w:val="16"/>
        </w:rPr>
        <w:t>pour</w:t>
      </w:r>
      <w:proofErr w:type="gramEnd"/>
      <w:r w:rsidR="00A97935">
        <w:rPr>
          <w:sz w:val="16"/>
          <w:szCs w:val="16"/>
        </w:rPr>
        <w:t xml:space="preserve"> jeudi)</w:t>
      </w:r>
      <w:r w:rsidR="00A97935">
        <w:rPr>
          <w:sz w:val="16"/>
          <w:szCs w:val="16"/>
        </w:rPr>
        <w:t xml:space="preserve"> </w:t>
      </w:r>
      <w:r w:rsidRPr="00653F85">
        <w:rPr>
          <w:sz w:val="32"/>
          <w:szCs w:val="32"/>
        </w:rPr>
        <w:t xml:space="preserve">Je lis des </w:t>
      </w:r>
      <w:r>
        <w:rPr>
          <w:sz w:val="32"/>
          <w:szCs w:val="32"/>
        </w:rPr>
        <w:t>sons</w:t>
      </w:r>
    </w:p>
    <w:p w:rsidR="002A465B" w:rsidRPr="00C559EE" w:rsidRDefault="002A465B" w:rsidP="002A465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40"/>
          <w:szCs w:val="40"/>
        </w:rPr>
      </w:pPr>
      <w:proofErr w:type="gramStart"/>
      <w:r w:rsidRPr="00C559EE">
        <w:rPr>
          <w:rFonts w:ascii="Cursivestandard" w:hAnsi="Cursivestandard" w:cs="Cursivestandard"/>
          <w:sz w:val="40"/>
          <w:szCs w:val="40"/>
        </w:rPr>
        <w:t>o</w:t>
      </w:r>
      <w:proofErr w:type="gramEnd"/>
      <w:r w:rsidRPr="00C559EE">
        <w:rPr>
          <w:rFonts w:ascii="Cursivestandard" w:hAnsi="Cursivestandard" w:cs="Cursivestandard"/>
          <w:sz w:val="40"/>
          <w:szCs w:val="40"/>
        </w:rPr>
        <w:t xml:space="preserve"> u a u o i</w:t>
      </w:r>
    </w:p>
    <w:p w:rsidR="002A465B" w:rsidRPr="00C559EE" w:rsidRDefault="002A465B" w:rsidP="002A465B">
      <w:pPr>
        <w:autoSpaceDE w:val="0"/>
        <w:autoSpaceDN w:val="0"/>
        <w:adjustRightInd w:val="0"/>
        <w:spacing w:after="0" w:line="240" w:lineRule="auto"/>
        <w:rPr>
          <w:rFonts w:ascii="Script cole" w:hAnsi="Script cole" w:cs="ArialRoundedMTBold"/>
          <w:b/>
          <w:bCs/>
          <w:sz w:val="28"/>
          <w:szCs w:val="28"/>
          <w:lang w:val="en-US"/>
        </w:rPr>
      </w:pPr>
      <w:proofErr w:type="gramStart"/>
      <w:r w:rsidRPr="00C559EE">
        <w:rPr>
          <w:rFonts w:ascii="Script cole" w:hAnsi="Script cole" w:cs="ArialRoundedMTBold"/>
          <w:b/>
          <w:bCs/>
          <w:sz w:val="28"/>
          <w:szCs w:val="28"/>
          <w:lang w:val="en-US"/>
        </w:rPr>
        <w:t>u</w:t>
      </w:r>
      <w:proofErr w:type="gramEnd"/>
      <w:r w:rsidRPr="00C559EE">
        <w:rPr>
          <w:rFonts w:ascii="Script cole" w:hAnsi="Script cole" w:cs="ArialRoundedMTBold"/>
          <w:b/>
          <w:bCs/>
          <w:sz w:val="28"/>
          <w:szCs w:val="28"/>
          <w:lang w:val="en-US"/>
        </w:rPr>
        <w:t xml:space="preserve"> i u a u </w:t>
      </w:r>
      <w:proofErr w:type="spellStart"/>
      <w:r w:rsidRPr="00C559EE">
        <w:rPr>
          <w:rFonts w:ascii="Script cole" w:hAnsi="Script cole" w:cs="ArialRoundedMTBold"/>
          <w:b/>
          <w:bCs/>
          <w:sz w:val="28"/>
          <w:szCs w:val="28"/>
          <w:lang w:val="en-US"/>
        </w:rPr>
        <w:t>u</w:t>
      </w:r>
      <w:proofErr w:type="spellEnd"/>
    </w:p>
    <w:p w:rsidR="002A465B" w:rsidRPr="002A465B" w:rsidRDefault="002A465B" w:rsidP="002A465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40"/>
          <w:szCs w:val="40"/>
          <w:lang w:val="en-US"/>
        </w:rPr>
      </w:pPr>
      <w:proofErr w:type="gramStart"/>
      <w:r w:rsidRPr="002A465B">
        <w:rPr>
          <w:rFonts w:ascii="Cursivestandard" w:hAnsi="Cursivestandard" w:cs="Cursivestandard"/>
          <w:sz w:val="40"/>
          <w:szCs w:val="40"/>
          <w:lang w:val="en-US"/>
        </w:rPr>
        <w:t>u</w:t>
      </w:r>
      <w:proofErr w:type="gramEnd"/>
      <w:r w:rsidRPr="002A465B">
        <w:rPr>
          <w:rFonts w:ascii="Cursivestandard" w:hAnsi="Cursivestandard" w:cs="Cursivestandard"/>
          <w:sz w:val="40"/>
          <w:szCs w:val="40"/>
          <w:lang w:val="en-US"/>
        </w:rPr>
        <w:t xml:space="preserve"> o u i o u</w:t>
      </w:r>
      <w:r w:rsidRPr="002A465B">
        <w:rPr>
          <w:rFonts w:ascii="Cursivestandard" w:hAnsi="Cursivestandard" w:cs="Cursivestandard"/>
          <w:sz w:val="40"/>
          <w:szCs w:val="40"/>
          <w:lang w:val="en-US"/>
        </w:rPr>
        <w:tab/>
      </w:r>
    </w:p>
    <w:p w:rsidR="002A465B" w:rsidRDefault="002A465B" w:rsidP="002A465B">
      <w:pPr>
        <w:autoSpaceDE w:val="0"/>
        <w:autoSpaceDN w:val="0"/>
        <w:adjustRightInd w:val="0"/>
        <w:spacing w:after="0" w:line="240" w:lineRule="auto"/>
        <w:rPr>
          <w:rFonts w:ascii="Script cole" w:hAnsi="Script cole" w:cs="ArialRoundedMTBold"/>
          <w:b/>
          <w:bCs/>
          <w:sz w:val="28"/>
          <w:szCs w:val="28"/>
        </w:rPr>
      </w:pPr>
      <w:proofErr w:type="gramStart"/>
      <w:r w:rsidRPr="00C559EE">
        <w:rPr>
          <w:rFonts w:ascii="Script cole" w:hAnsi="Script cole" w:cs="ArialRoundedMTBold"/>
          <w:b/>
          <w:bCs/>
          <w:sz w:val="28"/>
          <w:szCs w:val="28"/>
        </w:rPr>
        <w:t>u</w:t>
      </w:r>
      <w:proofErr w:type="gramEnd"/>
      <w:r w:rsidRPr="00C559EE">
        <w:rPr>
          <w:rFonts w:ascii="Script cole" w:hAnsi="Script cole" w:cs="ArialRoundedMTBold"/>
          <w:b/>
          <w:bCs/>
          <w:sz w:val="28"/>
          <w:szCs w:val="28"/>
        </w:rPr>
        <w:t xml:space="preserve"> i u i u o</w:t>
      </w:r>
    </w:p>
    <w:p w:rsidR="002A465B" w:rsidRPr="00C559EE" w:rsidRDefault="002A465B" w:rsidP="002A465B">
      <w:pPr>
        <w:autoSpaceDE w:val="0"/>
        <w:autoSpaceDN w:val="0"/>
        <w:adjustRightInd w:val="0"/>
        <w:spacing w:after="0" w:line="240" w:lineRule="auto"/>
        <w:rPr>
          <w:rFonts w:ascii="Script cole" w:hAnsi="Script cole"/>
          <w:sz w:val="28"/>
          <w:szCs w:val="28"/>
        </w:rPr>
      </w:pPr>
      <w:bookmarkStart w:id="0" w:name="_GoBack"/>
      <w:bookmarkEnd w:id="0"/>
    </w:p>
    <w:p w:rsidR="002A465B" w:rsidRDefault="002A465B" w:rsidP="002A465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41C158A2" wp14:editId="31721C4A">
                <wp:extent cx="238125" cy="228600"/>
                <wp:effectExtent l="38100" t="38100" r="47625" b="38100"/>
                <wp:docPr id="17" name="Étoile à 5 branch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Étoile à 5 branches 17" o:spid="_x0000_s1026" style="width:18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" path="m,87317r90956,1l119063,r28106,87318l238125,87317r-73585,53965l192647,228599,119063,174634,45478,228599,73585,141282,,87317xe" fillcolor="#ffc000" strokecolor="#ffc000" strokeweight="2pt">
                <v:path arrowok="t" o:connecttype="custom" o:connectlocs="0,87317;90956,87318;119063,0;147169,87318;238125,87317;164540,141282;192647,228599;119063,174634;45478,228599;73585,141282;0,87317" o:connectangles="0,0,0,0,0,0,0,0,0,0,0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1B409C5" wp14:editId="72E77798">
                <wp:extent cx="238125" cy="228600"/>
                <wp:effectExtent l="38100" t="38100" r="47625" b="38100"/>
                <wp:docPr id="18" name="Étoile à 5 branch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Étoile à 5 branches 18" o:spid="_x0000_s1026" style="width:18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" path="m,87317r90956,1l119063,r28106,87318l238125,87317r-73585,53965l192647,228599,119063,174634,45478,228599,73585,141282,,87317xe" fillcolor="#ffc000" strokecolor="#ffc000" strokeweight="2pt">
                <v:path arrowok="t" o:connecttype="custom" o:connectlocs="0,87317;90956,87318;119063,0;147169,87318;238125,87317;164540,141282;192647,228599;119063,174634;45478,228599;73585,141282;0,87317" o:connectangles="0,0,0,0,0,0,0,0,0,0,0"/>
                <w10:anchorlock/>
              </v:shape>
            </w:pict>
          </mc:Fallback>
        </mc:AlternateContent>
      </w:r>
      <w:r w:rsidR="00A97935">
        <w:rPr>
          <w:sz w:val="16"/>
          <w:szCs w:val="16"/>
        </w:rPr>
        <w:t>(</w:t>
      </w:r>
      <w:proofErr w:type="gramStart"/>
      <w:r w:rsidR="00A97935">
        <w:rPr>
          <w:sz w:val="16"/>
          <w:szCs w:val="16"/>
        </w:rPr>
        <w:t>pour</w:t>
      </w:r>
      <w:proofErr w:type="gramEnd"/>
      <w:r w:rsidR="00A97935">
        <w:rPr>
          <w:sz w:val="16"/>
          <w:szCs w:val="16"/>
        </w:rPr>
        <w:t xml:space="preserve"> lundi) </w:t>
      </w:r>
      <w:r w:rsidR="00A97935">
        <w:rPr>
          <w:sz w:val="16"/>
          <w:szCs w:val="16"/>
        </w:rPr>
        <w:t xml:space="preserve"> </w:t>
      </w:r>
      <w:r>
        <w:rPr>
          <w:sz w:val="32"/>
          <w:szCs w:val="32"/>
        </w:rPr>
        <w:t xml:space="preserve">Je lis des mots :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301"/>
        <w:gridCol w:w="3078"/>
      </w:tblGrid>
      <w:tr w:rsidR="002A465B" w:rsidRPr="007A315F" w:rsidTr="00791D46">
        <w:trPr>
          <w:trHeight w:val="793"/>
        </w:trPr>
        <w:tc>
          <w:tcPr>
            <w:tcW w:w="959" w:type="dxa"/>
            <w:vMerge w:val="restart"/>
            <w:vAlign w:val="center"/>
          </w:tcPr>
          <w:p w:rsidR="002A465B" w:rsidRPr="007A315F" w:rsidRDefault="002A465B" w:rsidP="00791D46">
            <w:pPr>
              <w:jc w:val="center"/>
              <w:rPr>
                <w:sz w:val="48"/>
                <w:szCs w:val="48"/>
              </w:rPr>
            </w:pPr>
            <w:r w:rsidRPr="007A315F">
              <w:rPr>
                <w:sz w:val="48"/>
                <w:szCs w:val="48"/>
              </w:rPr>
              <w:object w:dxaOrig="6075" w:dyaOrig="5205">
                <v:shape id="_x0000_i1027" type="#_x0000_t75" style="width:34.5pt;height:29.25pt" o:ole="">
                  <v:imagedata r:id="rId9" o:title=""/>
                </v:shape>
                <o:OLEObject Type="Embed" ProgID="PBrush" ShapeID="_x0000_i1027" DrawAspect="Content" ObjectID="_1377777591" r:id="rId13"/>
              </w:object>
            </w:r>
          </w:p>
          <w:p w:rsidR="002A465B" w:rsidRPr="007A315F" w:rsidRDefault="002A465B" w:rsidP="00791D46">
            <w:pPr>
              <w:jc w:val="center"/>
              <w:rPr>
                <w:sz w:val="48"/>
                <w:szCs w:val="48"/>
              </w:rPr>
            </w:pPr>
            <w:r w:rsidRPr="007A315F">
              <w:rPr>
                <w:sz w:val="48"/>
                <w:szCs w:val="48"/>
              </w:rPr>
              <w:t>[</w:t>
            </w:r>
            <w:r>
              <w:rPr>
                <w:rFonts w:ascii="Script cole" w:hAnsi="Script cole"/>
                <w:sz w:val="48"/>
                <w:szCs w:val="48"/>
              </w:rPr>
              <w:t>u</w:t>
            </w:r>
            <w:r w:rsidRPr="007A315F">
              <w:rPr>
                <w:sz w:val="48"/>
                <w:szCs w:val="48"/>
              </w:rPr>
              <w:t>]</w:t>
            </w:r>
          </w:p>
        </w:tc>
        <w:tc>
          <w:tcPr>
            <w:tcW w:w="6379" w:type="dxa"/>
            <w:gridSpan w:val="2"/>
            <w:vAlign w:val="center"/>
          </w:tcPr>
          <w:p w:rsidR="002A465B" w:rsidRPr="007A315F" w:rsidRDefault="002A465B" w:rsidP="00791D46">
            <w:pPr>
              <w:jc w:val="center"/>
              <w:rPr>
                <w:sz w:val="48"/>
                <w:szCs w:val="48"/>
              </w:rPr>
            </w:pPr>
            <w:r w:rsidRPr="007A315F">
              <w:rPr>
                <w:sz w:val="48"/>
                <w:szCs w:val="48"/>
              </w:rPr>
              <w:object w:dxaOrig="6090" w:dyaOrig="5130">
                <v:shape id="_x0000_i1028" type="#_x0000_t75" style="width:37.5pt;height:31.5pt" o:ole="">
                  <v:imagedata r:id="rId11" o:title=""/>
                </v:shape>
                <o:OLEObject Type="Embed" ProgID="PBrush" ShapeID="_x0000_i1028" DrawAspect="Content" ObjectID="_1377777592" r:id="rId14"/>
              </w:object>
            </w:r>
            <w:r w:rsidRPr="007A315F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u </w:t>
            </w:r>
            <w:proofErr w:type="spellStart"/>
            <w:r>
              <w:rPr>
                <w:sz w:val="48"/>
                <w:szCs w:val="48"/>
              </w:rPr>
              <w:t>U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r w:rsidRPr="007A315F"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u</w:t>
            </w:r>
            <w:proofErr w:type="spellEnd"/>
            <w:r w:rsidRPr="007A315F">
              <w:rPr>
                <w:rFonts w:ascii="Cursive standard" w:hAnsi="Cursive standard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U</w:t>
            </w:r>
            <w:proofErr w:type="spellEnd"/>
          </w:p>
        </w:tc>
      </w:tr>
      <w:tr w:rsidR="002A465B" w:rsidRPr="007A315F" w:rsidTr="002A465B">
        <w:trPr>
          <w:trHeight w:val="1314"/>
        </w:trPr>
        <w:tc>
          <w:tcPr>
            <w:tcW w:w="959" w:type="dxa"/>
            <w:vMerge/>
            <w:vAlign w:val="center"/>
          </w:tcPr>
          <w:p w:rsidR="002A465B" w:rsidRPr="007A315F" w:rsidRDefault="002A465B" w:rsidP="00791D46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301" w:type="dxa"/>
            <w:vAlign w:val="center"/>
          </w:tcPr>
          <w:p w:rsidR="002A465B" w:rsidRPr="00B660FC" w:rsidRDefault="002A465B" w:rsidP="00791D46">
            <w:pPr>
              <w:rPr>
                <w:rFonts w:ascii="Script cole" w:hAnsi="Script cole" w:cs="Times New Roman"/>
                <w:sz w:val="28"/>
                <w:szCs w:val="28"/>
              </w:rPr>
            </w:pPr>
            <w:r w:rsidRPr="00B660FC">
              <w:rPr>
                <w:rFonts w:ascii="Script cole" w:hAnsi="Script cole" w:cs="Times New Roman"/>
                <w:sz w:val="28"/>
                <w:szCs w:val="28"/>
              </w:rPr>
              <w:t xml:space="preserve">Lulu </w:t>
            </w:r>
          </w:p>
          <w:p w:rsidR="002A465B" w:rsidRPr="002A465B" w:rsidRDefault="002A465B" w:rsidP="00791D46">
            <w:pPr>
              <w:rPr>
                <w:rFonts w:ascii="Script cole" w:hAnsi="Script cole" w:cs="Times New Roman"/>
                <w:sz w:val="28"/>
                <w:szCs w:val="28"/>
              </w:rPr>
            </w:pPr>
            <w:r w:rsidRPr="00B660FC">
              <w:rPr>
                <w:rFonts w:ascii="Script cole" w:hAnsi="Script cole" w:cs="Times New Roman"/>
                <w:sz w:val="28"/>
                <w:szCs w:val="28"/>
              </w:rPr>
              <w:t>Lucas</w:t>
            </w:r>
            <w:r w:rsidRPr="002A465B">
              <w:rPr>
                <w:rFonts w:ascii="Script cole" w:hAnsi="Script cole" w:cs="Times New Roman"/>
                <w:sz w:val="28"/>
                <w:szCs w:val="28"/>
              </w:rPr>
              <w:t xml:space="preserve"> </w:t>
            </w:r>
          </w:p>
          <w:p w:rsidR="002A465B" w:rsidRPr="00B660FC" w:rsidRDefault="002A465B" w:rsidP="00791D46">
            <w:pPr>
              <w:rPr>
                <w:rFonts w:ascii="Script cole" w:hAnsi="Script cole"/>
                <w:sz w:val="28"/>
                <w:szCs w:val="28"/>
              </w:rPr>
            </w:pPr>
            <w:proofErr w:type="spellStart"/>
            <w:r w:rsidRPr="002A465B">
              <w:rPr>
                <w:rFonts w:ascii="Script cole" w:hAnsi="Script cole" w:cs="Times New Roman"/>
                <w:sz w:val="28"/>
                <w:szCs w:val="28"/>
              </w:rPr>
              <w:t>Songül</w:t>
            </w:r>
            <w:proofErr w:type="spellEnd"/>
          </w:p>
        </w:tc>
        <w:tc>
          <w:tcPr>
            <w:tcW w:w="3078" w:type="dxa"/>
            <w:vAlign w:val="center"/>
          </w:tcPr>
          <w:p w:rsidR="002A465B" w:rsidRPr="002A465B" w:rsidRDefault="002A465B" w:rsidP="00791D46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sz w:val="28"/>
                <w:szCs w:val="28"/>
              </w:rPr>
            </w:pPr>
            <w:r w:rsidRPr="002A465B">
              <w:rPr>
                <w:rFonts w:ascii="Script cole" w:hAnsi="Script cole" w:cs="Times New Roman"/>
                <w:sz w:val="28"/>
                <w:szCs w:val="28"/>
              </w:rPr>
              <w:t>la rue</w:t>
            </w:r>
          </w:p>
          <w:p w:rsidR="002A465B" w:rsidRPr="002A465B" w:rsidRDefault="002A465B" w:rsidP="00791D46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sz w:val="28"/>
                <w:szCs w:val="28"/>
              </w:rPr>
            </w:pPr>
            <w:r w:rsidRPr="002A465B">
              <w:rPr>
                <w:rFonts w:ascii="Script cole" w:hAnsi="Script cole" w:cs="Times New Roman"/>
                <w:sz w:val="28"/>
                <w:szCs w:val="28"/>
              </w:rPr>
              <w:t>plus</w:t>
            </w:r>
          </w:p>
          <w:p w:rsidR="002A465B" w:rsidRPr="002A465B" w:rsidRDefault="002A465B" w:rsidP="00791D46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sz w:val="28"/>
                <w:szCs w:val="28"/>
              </w:rPr>
            </w:pPr>
            <w:r w:rsidRPr="002A465B">
              <w:rPr>
                <w:rFonts w:ascii="Script cole" w:hAnsi="Script cole" w:cs="Times New Roman"/>
                <w:sz w:val="28"/>
                <w:szCs w:val="28"/>
              </w:rPr>
              <w:t>tu</w:t>
            </w:r>
          </w:p>
        </w:tc>
      </w:tr>
    </w:tbl>
    <w:p w:rsidR="002A465B" w:rsidRPr="00653F85" w:rsidRDefault="002A465B" w:rsidP="002A465B">
      <w:pPr>
        <w:rPr>
          <w:sz w:val="32"/>
          <w:szCs w:val="32"/>
        </w:rPr>
      </w:pPr>
    </w:p>
    <w:sectPr w:rsidR="002A465B" w:rsidRPr="00653F85" w:rsidSect="002A465B">
      <w:type w:val="continuous"/>
      <w:pgSz w:w="16838" w:h="11906" w:orient="landscape"/>
      <w:pgMar w:top="568" w:right="720" w:bottom="568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sivestandar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RoundedMT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58D"/>
    <w:rsid w:val="000A0234"/>
    <w:rsid w:val="002A465B"/>
    <w:rsid w:val="003C025E"/>
    <w:rsid w:val="004B71BD"/>
    <w:rsid w:val="005E5542"/>
    <w:rsid w:val="00653F85"/>
    <w:rsid w:val="00A12B56"/>
    <w:rsid w:val="00A37066"/>
    <w:rsid w:val="00A830C6"/>
    <w:rsid w:val="00A97935"/>
    <w:rsid w:val="00B660FC"/>
    <w:rsid w:val="00C559EE"/>
    <w:rsid w:val="00DB058D"/>
    <w:rsid w:val="00E646C2"/>
    <w:rsid w:val="00E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A023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A02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mbrageclair">
    <w:name w:val="Light Shading"/>
    <w:basedOn w:val="TableauNormal"/>
    <w:uiPriority w:val="60"/>
    <w:rsid w:val="000A023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5E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5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A023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A02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mbrageclair">
    <w:name w:val="Light Shading"/>
    <w:basedOn w:val="TableauNormal"/>
    <w:uiPriority w:val="60"/>
    <w:rsid w:val="000A023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5E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5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&#233;phane&amp;Julie&amp;Lucas\AppData\Roaming\Microsoft\Templates\cahier%20so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cahier son</Template>
  <TotalTime>16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Stéphane&amp;Julie&amp;Lucas</dc:creator>
  <cp:lastModifiedBy>Stéphane&amp;Julie&amp;Lucas</cp:lastModifiedBy>
  <cp:revision>5</cp:revision>
  <dcterms:created xsi:type="dcterms:W3CDTF">2011-08-20T14:32:00Z</dcterms:created>
  <dcterms:modified xsi:type="dcterms:W3CDTF">2011-09-17T13:13:00Z</dcterms:modified>
</cp:coreProperties>
</file>