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5F08F" w14:textId="1C6DCB74" w:rsidR="009D25C7" w:rsidRDefault="009D25C7" w:rsidP="00047B8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22E374" wp14:editId="2BA99E0A">
                <wp:simplePos x="0" y="0"/>
                <wp:positionH relativeFrom="column">
                  <wp:posOffset>78105</wp:posOffset>
                </wp:positionH>
                <wp:positionV relativeFrom="paragraph">
                  <wp:posOffset>-594995</wp:posOffset>
                </wp:positionV>
                <wp:extent cx="9105900" cy="2590800"/>
                <wp:effectExtent l="0" t="0" r="12700" b="12700"/>
                <wp:wrapNone/>
                <wp:docPr id="211" name="Rectangle :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0" cy="2590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0527E" w14:textId="40F927E2" w:rsidR="009D25C7" w:rsidRDefault="00B024CF" w:rsidP="009D25C7">
                            <w:pPr>
                              <w:jc w:val="center"/>
                            </w:pPr>
                            <w:r>
                              <w:t>CARTES CATÉGORIES</w:t>
                            </w:r>
                            <w:r w:rsidR="009D25C7">
                              <w:t> :</w:t>
                            </w:r>
                          </w:p>
                          <w:p w14:paraId="59895BC3" w14:textId="77777777" w:rsidR="009D25C7" w:rsidRDefault="009D25C7" w:rsidP="009D25C7">
                            <w:pPr>
                              <w:jc w:val="center"/>
                            </w:pPr>
                          </w:p>
                          <w:p w14:paraId="3B4B4926" w14:textId="02341CCD" w:rsidR="002F191D" w:rsidRDefault="00B024CF" w:rsidP="009D25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LISTER</w:t>
                            </w:r>
                          </w:p>
                          <w:p w14:paraId="2441837F" w14:textId="23AFB5B2" w:rsidR="00B024CF" w:rsidRDefault="00B024CF" w:rsidP="009D25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FAIRE DES FAMILLES</w:t>
                            </w:r>
                          </w:p>
                          <w:p w14:paraId="26DA433C" w14:textId="75D417C3" w:rsidR="00B024CF" w:rsidRDefault="00B024CF" w:rsidP="009D25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L’INTRUS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22E374" id="Rectangle : coins arrondis 211" o:spid="_x0000_s1026" style="position:absolute;margin-left:6.15pt;margin-top:-46.85pt;width:717pt;height:20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" fillcolor="#4472c4 [3204]" strokecolor="#1f3763 [1604]" strokeweight="1pt">
                <v:stroke joinstyle="miter"/>
                <v:textbox>
                  <w:txbxContent>
                    <w:p w14:paraId="5140527E" w14:textId="40F927E2" w:rsidR="009D25C7" w:rsidRDefault="00B024CF" w:rsidP="009D25C7">
                      <w:pPr>
                        <w:jc w:val="center"/>
                      </w:pPr>
                      <w:r>
                        <w:t>CARTES CATÉGORIES</w:t>
                      </w:r>
                      <w:r w:rsidR="009D25C7">
                        <w:t> :</w:t>
                      </w:r>
                    </w:p>
                    <w:p w14:paraId="59895BC3" w14:textId="77777777" w:rsidR="009D25C7" w:rsidRDefault="009D25C7" w:rsidP="009D25C7">
                      <w:pPr>
                        <w:jc w:val="center"/>
                      </w:pPr>
                    </w:p>
                    <w:p w14:paraId="3B4B4926" w14:textId="02341CCD" w:rsidR="002F191D" w:rsidRDefault="00B024CF" w:rsidP="009D25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LISTER</w:t>
                      </w:r>
                    </w:p>
                    <w:p w14:paraId="2441837F" w14:textId="23AFB5B2" w:rsidR="00B024CF" w:rsidRDefault="00B024CF" w:rsidP="009D25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FAIRE DES FAMILLES</w:t>
                      </w:r>
                    </w:p>
                    <w:p w14:paraId="26DA433C" w14:textId="75D417C3" w:rsidR="00B024CF" w:rsidRDefault="00B024CF" w:rsidP="009D25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L’INTRUS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C55748" w14:textId="77777777" w:rsidR="009D25C7" w:rsidRDefault="009D25C7" w:rsidP="00047B8C"/>
    <w:p w14:paraId="327A3C85" w14:textId="77777777" w:rsidR="009D25C7" w:rsidRDefault="009D25C7" w:rsidP="00047B8C"/>
    <w:p w14:paraId="75D163A5" w14:textId="77777777" w:rsidR="009D25C7" w:rsidRDefault="009D25C7" w:rsidP="00047B8C"/>
    <w:p w14:paraId="06312692" w14:textId="77777777" w:rsidR="009D25C7" w:rsidRDefault="009D25C7" w:rsidP="00047B8C"/>
    <w:p w14:paraId="193EA8C4" w14:textId="77777777" w:rsidR="009D25C7" w:rsidRDefault="009D25C7" w:rsidP="00047B8C"/>
    <w:p w14:paraId="24219936" w14:textId="77777777" w:rsidR="009D25C7" w:rsidRDefault="009D25C7" w:rsidP="00047B8C"/>
    <w:p w14:paraId="60630D59" w14:textId="77777777" w:rsidR="009D25C7" w:rsidRDefault="009D25C7" w:rsidP="00047B8C"/>
    <w:p w14:paraId="59B8BBC6" w14:textId="77777777" w:rsidR="009D25C7" w:rsidRDefault="009D25C7" w:rsidP="00047B8C"/>
    <w:p w14:paraId="2434E711" w14:textId="77777777" w:rsidR="009D25C7" w:rsidRDefault="009D25C7" w:rsidP="00047B8C"/>
    <w:p w14:paraId="09714B15" w14:textId="77777777" w:rsidR="009D25C7" w:rsidRDefault="009D25C7" w:rsidP="00047B8C"/>
    <w:p w14:paraId="4F2780CA" w14:textId="77777777" w:rsidR="009D25C7" w:rsidRDefault="009D25C7" w:rsidP="00047B8C"/>
    <w:p w14:paraId="2EB7EC92" w14:textId="77777777" w:rsidR="009D25C7" w:rsidRDefault="009D25C7" w:rsidP="00047B8C"/>
    <w:p w14:paraId="29BBEB08" w14:textId="77777777" w:rsidR="009D25C7" w:rsidRDefault="009D25C7" w:rsidP="00047B8C"/>
    <w:p w14:paraId="5B109051" w14:textId="77777777" w:rsidR="009D25C7" w:rsidRDefault="009D25C7" w:rsidP="00047B8C"/>
    <w:p w14:paraId="5434EDED" w14:textId="77777777" w:rsidR="009D25C7" w:rsidRDefault="009D25C7" w:rsidP="00047B8C"/>
    <w:p w14:paraId="2C097304" w14:textId="486A4CE4" w:rsidR="009D25C7" w:rsidRDefault="00CC0A48" w:rsidP="00047B8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4524EC" wp14:editId="21FCD40B">
                <wp:simplePos x="0" y="0"/>
                <wp:positionH relativeFrom="column">
                  <wp:posOffset>5720715</wp:posOffset>
                </wp:positionH>
                <wp:positionV relativeFrom="paragraph">
                  <wp:posOffset>148590</wp:posOffset>
                </wp:positionV>
                <wp:extent cx="2907030" cy="779145"/>
                <wp:effectExtent l="0" t="0" r="127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91D05" w14:textId="267EF31C" w:rsidR="0021178D" w:rsidRPr="00B10DF2" w:rsidRDefault="00B024CF" w:rsidP="0021178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INSECTES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524EC" id="_x0000_t202" coordsize="21600,21600" o:spt="202" path="m,l,21600r21600,l21600,xe">
                <v:stroke joinstyle="miter"/>
                <v:path gradientshapeok="t" o:connecttype="rect"/>
              </v:shapetype>
              <v:shape id="Zone de texte 67" o:spid="_x0000_s1027" type="#_x0000_t202" style="position:absolute;margin-left:450.45pt;margin-top:11.7pt;width:228.9pt;height:61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" fillcolor="white [3201]" stroked="f" strokeweight=".5pt">
                <v:textbox>
                  <w:txbxContent>
                    <w:p w14:paraId="3EB91D05" w14:textId="267EF31C" w:rsidR="0021178D" w:rsidRPr="00B10DF2" w:rsidRDefault="00B024CF" w:rsidP="0021178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INSECTES</w:t>
                      </w:r>
                    </w:p>
                  </w:txbxContent>
                </v:textbox>
              </v:shape>
            </w:pict>
          </mc:Fallback>
        </mc:AlternateContent>
      </w:r>
      <w:r w:rsidR="00B024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49E688" wp14:editId="05064808">
                <wp:simplePos x="0" y="0"/>
                <wp:positionH relativeFrom="column">
                  <wp:posOffset>179705</wp:posOffset>
                </wp:positionH>
                <wp:positionV relativeFrom="paragraph">
                  <wp:posOffset>149225</wp:posOffset>
                </wp:positionV>
                <wp:extent cx="3660140" cy="77914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14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948B0" w14:textId="2AE1E0DA" w:rsidR="00047B8C" w:rsidRPr="00B10DF2" w:rsidRDefault="00E67D84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 w:rsidR="00B024CF">
                              <w:rPr>
                                <w:sz w:val="48"/>
                                <w:szCs w:val="48"/>
                              </w:rPr>
                              <w:t>ANIMAUX DE LA 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9E688" id="Zone de texte 8" o:spid="_x0000_s1028" type="#_x0000_t202" style="position:absolute;margin-left:14.15pt;margin-top:11.75pt;width:288.2pt;height:6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" fillcolor="white [3201]" stroked="f" strokeweight=".5pt">
                <v:textbox>
                  <w:txbxContent>
                    <w:p w14:paraId="307948B0" w14:textId="2AE1E0DA" w:rsidR="00047B8C" w:rsidRPr="00B10DF2" w:rsidRDefault="00E67D84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 w:rsidR="00B024CF">
                        <w:rPr>
                          <w:sz w:val="48"/>
                          <w:szCs w:val="48"/>
                        </w:rPr>
                        <w:t>ANIMAUX DE LA FORÊT</w:t>
                      </w:r>
                    </w:p>
                  </w:txbxContent>
                </v:textbox>
              </v:shape>
            </w:pict>
          </mc:Fallback>
        </mc:AlternateContent>
      </w:r>
    </w:p>
    <w:p w14:paraId="48DD9B3A" w14:textId="7A6C57EA" w:rsidR="009D25C7" w:rsidRDefault="009D25C7" w:rsidP="00047B8C"/>
    <w:p w14:paraId="6018EDC0" w14:textId="402C0517" w:rsidR="00047B8C" w:rsidRDefault="00CC0A48" w:rsidP="00047B8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FC5CE2" wp14:editId="27EC7B04">
                <wp:simplePos x="0" y="0"/>
                <wp:positionH relativeFrom="column">
                  <wp:posOffset>5556885</wp:posOffset>
                </wp:positionH>
                <wp:positionV relativeFrom="paragraph">
                  <wp:posOffset>187960</wp:posOffset>
                </wp:positionV>
                <wp:extent cx="3067050" cy="1932940"/>
                <wp:effectExtent l="0" t="0" r="635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3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4CDAE" w14:textId="6F413A48" w:rsidR="0044762A" w:rsidRDefault="0044762A" w:rsidP="0044762A"/>
                          <w:p w14:paraId="609408BE" w14:textId="15B83494" w:rsidR="00B024CF" w:rsidRDefault="00B024CF" w:rsidP="00B024CF"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"/var/folders/6b/s2g6h9gx2yq4yy9w8xm9052m0000gn/T/com.microsoft.Word/WebArchiveCopyPasteTempFiles/insects-4798277__340.png"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29753" wp14:editId="40EB8EB8">
                                  <wp:extent cx="3219450" cy="2374871"/>
                                  <wp:effectExtent l="0" t="0" r="0" b="635"/>
                                  <wp:docPr id="2" name="Image 2" descr="Insectes, Animaux, Dessin Au Tra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sectes, Animaux, Dessin Au Tra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6004" cy="2394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6C0F1D89" w14:textId="7B858BFE" w:rsidR="0021178D" w:rsidRPr="00B10DF2" w:rsidRDefault="0021178D" w:rsidP="0021178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5CE2" id="Zone de texte 68" o:spid="_x0000_s1029" type="#_x0000_t202" style="position:absolute;margin-left:437.55pt;margin-top:14.8pt;width:241.5pt;height:15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" fillcolor="white [3201]" stroked="f" strokeweight=".5pt">
                <v:textbox>
                  <w:txbxContent>
                    <w:p w14:paraId="5884CDAE" w14:textId="6F413A48" w:rsidR="0044762A" w:rsidRDefault="0044762A" w:rsidP="0044762A"/>
                    <w:p w14:paraId="609408BE" w14:textId="15B83494" w:rsidR="00B024CF" w:rsidRDefault="00B024CF" w:rsidP="00B024CF"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"/var/folders/6b/s2g6h9gx2yq4yy9w8xm9052m0000gn/T/com.microsoft.Word/WebArchiveCopyPasteTempFiles/insects-4798277__340.png"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A29753" wp14:editId="40EB8EB8">
                            <wp:extent cx="3219450" cy="2374871"/>
                            <wp:effectExtent l="0" t="0" r="0" b="635"/>
                            <wp:docPr id="2" name="Image 2" descr="Insectes, Animaux, Dessin Au Tra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sectes, Animaux, Dessin Au Tra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6004" cy="2394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6C0F1D89" w14:textId="7B858BFE" w:rsidR="0021178D" w:rsidRPr="00B10DF2" w:rsidRDefault="0021178D" w:rsidP="0021178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762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FE4C8D" wp14:editId="64AA2C37">
                <wp:simplePos x="0" y="0"/>
                <wp:positionH relativeFrom="column">
                  <wp:posOffset>4993005</wp:posOffset>
                </wp:positionH>
                <wp:positionV relativeFrom="paragraph">
                  <wp:posOffset>-493394</wp:posOffset>
                </wp:positionV>
                <wp:extent cx="4290060" cy="2990850"/>
                <wp:effectExtent l="38100" t="50800" r="40640" b="57150"/>
                <wp:wrapNone/>
                <wp:docPr id="66" name="Rectangle :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7EC03" id="Rectangle : coins arrondis 66" o:spid="_x0000_s1026" style="position:absolute;margin-left:393.15pt;margin-top:-38.85pt;width:337.8pt;height:23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" fillcolor="white [3201]" strokecolor="#70ad47 [3209]" strokeweight="1pt">
                <v:stroke joinstyle="miter"/>
              </v:roundrect>
            </w:pict>
          </mc:Fallback>
        </mc:AlternateContent>
      </w:r>
      <w:r w:rsidR="004476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9183C" wp14:editId="7212FB13">
                <wp:simplePos x="0" y="0"/>
                <wp:positionH relativeFrom="column">
                  <wp:posOffset>-226695</wp:posOffset>
                </wp:positionH>
                <wp:positionV relativeFrom="paragraph">
                  <wp:posOffset>-480694</wp:posOffset>
                </wp:positionV>
                <wp:extent cx="4290060" cy="3136900"/>
                <wp:effectExtent l="50800" t="50800" r="53340" b="5080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313690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0D5EA" id="Rectangle : coins arrondis 9" o:spid="_x0000_s1026" style="position:absolute;margin-left:-17.85pt;margin-top:-37.85pt;width:337.8pt;height:24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3765D177" w14:textId="1EE4876C" w:rsidR="00047B8C" w:rsidRDefault="00B024C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E21EA" wp14:editId="5C779459">
                <wp:simplePos x="0" y="0"/>
                <wp:positionH relativeFrom="column">
                  <wp:posOffset>180975</wp:posOffset>
                </wp:positionH>
                <wp:positionV relativeFrom="paragraph">
                  <wp:posOffset>113030</wp:posOffset>
                </wp:positionV>
                <wp:extent cx="3558540" cy="1936750"/>
                <wp:effectExtent l="0" t="0" r="0" b="63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476DF0" w14:textId="5350554C" w:rsidR="0021178D" w:rsidRDefault="00B024CF" w:rsidP="00B024CF">
                            <w:pPr>
                              <w:jc w:val="center"/>
                            </w:pP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"/var/folders/6b/s2g6h9gx2yq4yy9w8xm9052m0000gn/T/com.microsoft.Word/WebArchiveCopyPasteTempFiles/Z" \* MERGEFORMATINET </w:instrText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E52FAE" wp14:editId="51E941B0">
                                  <wp:extent cx="2552700" cy="2156540"/>
                                  <wp:effectExtent l="0" t="0" r="0" b="2540"/>
                                  <wp:docPr id="6" name="Image 6" descr="Résultat de recherche d'images pour &quot;foret dessi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ésultat de recherche d'images pour &quot;foret dessi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1746" cy="2164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030FDDDD" w14:textId="02BB3FA6" w:rsidR="00B024CF" w:rsidRDefault="00B024CF" w:rsidP="00B024CF"/>
                          <w:p w14:paraId="1DFF7630" w14:textId="785E437F" w:rsidR="00B024CF" w:rsidRPr="00B024CF" w:rsidRDefault="00B024CF" w:rsidP="00B024CF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509F8018" w14:textId="281987D6" w:rsidR="00B024CF" w:rsidRDefault="00B024CF" w:rsidP="00B024CF"/>
                          <w:p w14:paraId="2C1FD5FE" w14:textId="6F07DD47" w:rsidR="00B024CF" w:rsidRPr="00B024CF" w:rsidRDefault="00B024CF" w:rsidP="00B024CF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5AA74978" w14:textId="1D8C713B" w:rsidR="0021178D" w:rsidRPr="00B10DF2" w:rsidRDefault="0021178D" w:rsidP="0021178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21EA" id="Zone de texte 33" o:spid="_x0000_s1030" type="#_x0000_t202" style="position:absolute;margin-left:14.25pt;margin-top:8.9pt;width:280.2pt;height:1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" fillcolor="white [3201]" stroked="f" strokeweight=".5pt">
                <v:textbox>
                  <w:txbxContent>
                    <w:p w14:paraId="32476DF0" w14:textId="5350554C" w:rsidR="0021178D" w:rsidRDefault="00B024CF" w:rsidP="00B024CF">
                      <w:pPr>
                        <w:jc w:val="center"/>
                      </w:pP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"/var/folders/6b/s2g6h9gx2yq4yy9w8xm9052m0000gn/T/com.microsoft.Word/WebArchiveCopyPasteTempFiles/Z" \* MERGEFORMATINET </w:instrText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BE52FAE" wp14:editId="51E941B0">
                            <wp:extent cx="2552700" cy="2156540"/>
                            <wp:effectExtent l="0" t="0" r="0" b="2540"/>
                            <wp:docPr id="6" name="Image 6" descr="Résultat de recherche d'images pour &quot;foret dessi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ésultat de recherche d'images pour &quot;foret dessi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1746" cy="2164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030FDDDD" w14:textId="02BB3FA6" w:rsidR="00B024CF" w:rsidRDefault="00B024CF" w:rsidP="00B024CF"/>
                    <w:p w14:paraId="1DFF7630" w14:textId="785E437F" w:rsidR="00B024CF" w:rsidRPr="00B024CF" w:rsidRDefault="00B024CF" w:rsidP="00B024CF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509F8018" w14:textId="281987D6" w:rsidR="00B024CF" w:rsidRDefault="00B024CF" w:rsidP="00B024CF"/>
                    <w:p w14:paraId="2C1FD5FE" w14:textId="6F07DD47" w:rsidR="00B024CF" w:rsidRPr="00B024CF" w:rsidRDefault="00B024CF" w:rsidP="00B024CF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5AA74978" w14:textId="1D8C713B" w:rsidR="0021178D" w:rsidRPr="00B10DF2" w:rsidRDefault="0021178D" w:rsidP="0021178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219F97" w14:textId="67481C18" w:rsidR="0046019F" w:rsidRDefault="0046019F"/>
    <w:p w14:paraId="1CF44A23" w14:textId="78653460" w:rsidR="0046019F" w:rsidRDefault="0046019F"/>
    <w:p w14:paraId="62CCD1DE" w14:textId="04D21C94" w:rsidR="0046019F" w:rsidRDefault="0046019F"/>
    <w:p w14:paraId="0BC0364E" w14:textId="77777777" w:rsidR="001E372F" w:rsidRDefault="001E372F"/>
    <w:p w14:paraId="008D5731" w14:textId="77777777" w:rsidR="001E372F" w:rsidRDefault="001E372F"/>
    <w:p w14:paraId="1828225D" w14:textId="79F81673" w:rsidR="001E372F" w:rsidRDefault="001E372F"/>
    <w:p w14:paraId="3D8236FC" w14:textId="4784291A" w:rsidR="009D25C7" w:rsidRDefault="009D25C7"/>
    <w:p w14:paraId="3429B631" w14:textId="3F3F5748" w:rsidR="009D25C7" w:rsidRDefault="009D25C7"/>
    <w:p w14:paraId="6BC9335D" w14:textId="4BC0597D" w:rsidR="001E372F" w:rsidRDefault="001E372F"/>
    <w:p w14:paraId="75F2322D" w14:textId="77777777" w:rsidR="009D25C7" w:rsidRDefault="009D25C7"/>
    <w:p w14:paraId="2997765E" w14:textId="04586A35" w:rsidR="001E372F" w:rsidRDefault="00CC0A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1D9F37" wp14:editId="66AB2364">
                <wp:simplePos x="0" y="0"/>
                <wp:positionH relativeFrom="column">
                  <wp:posOffset>5585460</wp:posOffset>
                </wp:positionH>
                <wp:positionV relativeFrom="paragraph">
                  <wp:posOffset>-364490</wp:posOffset>
                </wp:positionV>
                <wp:extent cx="2907030" cy="779145"/>
                <wp:effectExtent l="0" t="0" r="1270" b="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56CDBD" w14:textId="3F27CFDA" w:rsidR="001E372F" w:rsidRPr="00B10DF2" w:rsidRDefault="001E372F" w:rsidP="001E372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 w:rsidR="00B024CF">
                              <w:rPr>
                                <w:sz w:val="48"/>
                                <w:szCs w:val="48"/>
                              </w:rPr>
                              <w:t>OISEAUX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9F37" id="Zone de texte 188" o:spid="_x0000_s1031" type="#_x0000_t202" style="position:absolute;margin-left:439.8pt;margin-top:-28.7pt;width:228.9pt;height:61.3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" fillcolor="white [3201]" stroked="f" strokeweight=".5pt">
                <v:textbox>
                  <w:txbxContent>
                    <w:p w14:paraId="3256CDBD" w14:textId="3F27CFDA" w:rsidR="001E372F" w:rsidRPr="00B10DF2" w:rsidRDefault="001E372F" w:rsidP="001E372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 w:rsidR="00B024CF">
                        <w:rPr>
                          <w:sz w:val="48"/>
                          <w:szCs w:val="48"/>
                        </w:rPr>
                        <w:t>OISEAUX</w:t>
                      </w:r>
                    </w:p>
                  </w:txbxContent>
                </v:textbox>
              </v:shape>
            </w:pict>
          </mc:Fallback>
        </mc:AlternateContent>
      </w:r>
      <w:r w:rsidR="00B024C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A452A0" wp14:editId="2F60C3AF">
                <wp:simplePos x="0" y="0"/>
                <wp:positionH relativeFrom="column">
                  <wp:posOffset>90805</wp:posOffset>
                </wp:positionH>
                <wp:positionV relativeFrom="paragraph">
                  <wp:posOffset>-302895</wp:posOffset>
                </wp:positionV>
                <wp:extent cx="3695700" cy="779145"/>
                <wp:effectExtent l="0" t="0" r="0" b="0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3DF4C" w14:textId="77584577" w:rsidR="001E372F" w:rsidRPr="00B10DF2" w:rsidRDefault="00E67D84" w:rsidP="001E372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 w:rsidR="00B024CF">
                              <w:rPr>
                                <w:sz w:val="48"/>
                                <w:szCs w:val="48"/>
                              </w:rPr>
                              <w:t>ANIMAUX DE LA FERME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452A0" id="Zone de texte 187" o:spid="_x0000_s1032" type="#_x0000_t202" style="position:absolute;margin-left:7.15pt;margin-top:-23.85pt;width:291pt;height:6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" fillcolor="white [3201]" stroked="f" strokeweight=".5pt">
                <v:textbox>
                  <w:txbxContent>
                    <w:p w14:paraId="49F3DF4C" w14:textId="77584577" w:rsidR="001E372F" w:rsidRPr="00B10DF2" w:rsidRDefault="00E67D84" w:rsidP="001E372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 w:rsidR="00B024CF">
                        <w:rPr>
                          <w:sz w:val="48"/>
                          <w:szCs w:val="48"/>
                        </w:rPr>
                        <w:t>ANIMAUX DE LA FERME</w:t>
                      </w:r>
                    </w:p>
                  </w:txbxContent>
                </v:textbox>
              </v:shape>
            </w:pict>
          </mc:Fallback>
        </mc:AlternateContent>
      </w:r>
      <w:r w:rsidR="009D25C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59F4FA" wp14:editId="4E049622">
                <wp:simplePos x="0" y="0"/>
                <wp:positionH relativeFrom="column">
                  <wp:posOffset>4864100</wp:posOffset>
                </wp:positionH>
                <wp:positionV relativeFrom="paragraph">
                  <wp:posOffset>-509270</wp:posOffset>
                </wp:positionV>
                <wp:extent cx="4290060" cy="3136900"/>
                <wp:effectExtent l="50800" t="50800" r="53340" b="50800"/>
                <wp:wrapNone/>
                <wp:docPr id="171" name="Rectangle : coins arrondi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313690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175AD" id="Rectangle : coins arrondis 171" o:spid="_x0000_s1026" style="position:absolute;margin-left:383pt;margin-top:-40.1pt;width:337.8pt;height:24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" fillcolor="white [3201]" strokecolor="#70ad47 [3209]" strokeweight="1pt">
                <v:stroke joinstyle="miter"/>
              </v:roundrect>
            </w:pict>
          </mc:Fallback>
        </mc:AlternateContent>
      </w:r>
      <w:r w:rsidR="009D25C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56CBD1" wp14:editId="09DF953E">
                <wp:simplePos x="0" y="0"/>
                <wp:positionH relativeFrom="column">
                  <wp:posOffset>-228600</wp:posOffset>
                </wp:positionH>
                <wp:positionV relativeFrom="paragraph">
                  <wp:posOffset>-500380</wp:posOffset>
                </wp:positionV>
                <wp:extent cx="4290060" cy="3136900"/>
                <wp:effectExtent l="50800" t="50800" r="53340" b="50800"/>
                <wp:wrapNone/>
                <wp:docPr id="170" name="Rectangle : coins arrond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313690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CB17A" id="Rectangle : coins arrondis 170" o:spid="_x0000_s1026" style="position:absolute;margin-left:-18pt;margin-top:-39.4pt;width:337.8pt;height:24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7799136A" w14:textId="45362B54" w:rsidR="001E372F" w:rsidRDefault="00646DC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8A31DB" wp14:editId="44CEE563">
                <wp:simplePos x="0" y="0"/>
                <wp:positionH relativeFrom="column">
                  <wp:posOffset>5704205</wp:posOffset>
                </wp:positionH>
                <wp:positionV relativeFrom="paragraph">
                  <wp:posOffset>6350</wp:posOffset>
                </wp:positionV>
                <wp:extent cx="2907030" cy="2273300"/>
                <wp:effectExtent l="0" t="0" r="127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A85A2" w14:textId="74ED19E0" w:rsidR="001E372F" w:rsidRDefault="00B024CF" w:rsidP="001E372F">
                            <w:pPr>
                              <w:jc w:val="center"/>
                            </w:pP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"/var/folders/6b/s2g6h9gx2yq4yy9w8xm9052m0000gn/T/com.microsoft.Word/WebArchiveCopyPasteTempFiles/birds-black-and-white-royalty-free-vector-icon-set-vector-id165960313?b=1&amp;k=6&amp;m=165960313&amp;s=170667a&amp;w=0&amp;h=lMS4EW-orTo0PdIpsQDqhbVkwPl6sPhKnmJ_ECUcUf0=" \* MERGEFORMATINET </w:instrText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06915F" wp14:editId="6C1CDBF4">
                                  <wp:extent cx="2688658" cy="2781300"/>
                                  <wp:effectExtent l="0" t="0" r="381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561" cy="2801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4E40FB32" w14:textId="3B2E2924" w:rsidR="00B024CF" w:rsidRPr="00B024CF" w:rsidRDefault="00B024CF" w:rsidP="00B024CF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19C5CAC8" w14:textId="07451466" w:rsidR="001E372F" w:rsidRPr="00B10DF2" w:rsidRDefault="001E372F" w:rsidP="001E372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A31DB" id="Zone de texte 199" o:spid="_x0000_s1033" type="#_x0000_t202" style="position:absolute;margin-left:449.15pt;margin-top:.5pt;width:228.9pt;height:17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" fillcolor="white [3201]" stroked="f" strokeweight=".5pt">
                <v:textbox>
                  <w:txbxContent>
                    <w:p w14:paraId="6ACA85A2" w14:textId="74ED19E0" w:rsidR="001E372F" w:rsidRDefault="00B024CF" w:rsidP="001E372F">
                      <w:pPr>
                        <w:jc w:val="center"/>
                      </w:pP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"/var/folders/6b/s2g6h9gx2yq4yy9w8xm9052m0000gn/T/com.microsoft.Word/WebArchiveCopyPasteTempFiles/birds-black-and-white-royalty-free-vector-icon-set-vector-id165960313?b=1&amp;k=6&amp;m=165960313&amp;s=170667a&amp;w=0&amp;h=lMS4EW-orTo0PdIpsQDqhbVkwPl6sPhKnmJ_ECUcUf0=" \* MERGEFORMATINET </w:instrText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706915F" wp14:editId="6C1CDBF4">
                            <wp:extent cx="2688658" cy="2781300"/>
                            <wp:effectExtent l="0" t="0" r="381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561" cy="2801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4E40FB32" w14:textId="3B2E2924" w:rsidR="00B024CF" w:rsidRPr="00B024CF" w:rsidRDefault="00B024CF" w:rsidP="00B024CF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19C5CAC8" w14:textId="07451466" w:rsidR="001E372F" w:rsidRPr="00B10DF2" w:rsidRDefault="001E372F" w:rsidP="001E372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5C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C1A886" wp14:editId="32FF9B9A">
                <wp:simplePos x="0" y="0"/>
                <wp:positionH relativeFrom="column">
                  <wp:posOffset>560705</wp:posOffset>
                </wp:positionH>
                <wp:positionV relativeFrom="paragraph">
                  <wp:posOffset>136525</wp:posOffset>
                </wp:positionV>
                <wp:extent cx="2907030" cy="1816100"/>
                <wp:effectExtent l="0" t="0" r="1270" b="0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3E71C" w14:textId="15301E68" w:rsidR="00B024CF" w:rsidRPr="00B024CF" w:rsidRDefault="00B024CF" w:rsidP="00B024C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12292A9C" w14:textId="3590F2F2" w:rsidR="00B024CF" w:rsidRPr="00B024CF" w:rsidRDefault="00B024CF" w:rsidP="00B024CF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"/var/folders/6b/s2g6h9gx2yq4yy9w8xm9052m0000gn/T/com.microsoft.Word/WebArchiveCopyPasteTempFiles/red-48797__340.png" \* MERGEFORMATINET </w:instrText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46B8B7" wp14:editId="64AF565C">
                                  <wp:extent cx="2717800" cy="1408430"/>
                                  <wp:effectExtent l="0" t="0" r="0" b="1270"/>
                                  <wp:docPr id="10" name="Image 10" descr="Red, Maison, Accueil, Grange, Fer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ed, Maison, Accueil, Grange, Fer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800" cy="1408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24C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574E3296" w14:textId="4EBA0450" w:rsidR="001E372F" w:rsidRPr="00B10DF2" w:rsidRDefault="001E372F" w:rsidP="001E372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A886" id="Zone de texte 198" o:spid="_x0000_s1034" type="#_x0000_t202" style="position:absolute;margin-left:44.15pt;margin-top:10.75pt;width:228.9pt;height:14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" fillcolor="white [3201]" stroked="f" strokeweight=".5pt">
                <v:textbox>
                  <w:txbxContent>
                    <w:p w14:paraId="0DC3E71C" w14:textId="15301E68" w:rsidR="00B024CF" w:rsidRPr="00B024CF" w:rsidRDefault="00B024CF" w:rsidP="00B024C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12292A9C" w14:textId="3590F2F2" w:rsidR="00B024CF" w:rsidRPr="00B024CF" w:rsidRDefault="00B024CF" w:rsidP="00B024CF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"/var/folders/6b/s2g6h9gx2yq4yy9w8xm9052m0000gn/T/com.microsoft.Word/WebArchiveCopyPasteTempFiles/red-48797__340.png" \* MERGEFORMATINET </w:instrText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646B8B7" wp14:editId="64AF565C">
                            <wp:extent cx="2717800" cy="1408430"/>
                            <wp:effectExtent l="0" t="0" r="0" b="1270"/>
                            <wp:docPr id="10" name="Image 10" descr="Red, Maison, Accueil, Grange, Fer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Red, Maison, Accueil, Grange, Fer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800" cy="1408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24C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574E3296" w14:textId="4EBA0450" w:rsidR="001E372F" w:rsidRPr="00B10DF2" w:rsidRDefault="001E372F" w:rsidP="001E372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88BB84" w14:textId="0C738D49" w:rsidR="001E372F" w:rsidRDefault="001E372F"/>
    <w:p w14:paraId="6E4FA22A" w14:textId="4E5A8B8D" w:rsidR="001E372F" w:rsidRDefault="001E372F"/>
    <w:p w14:paraId="06140B81" w14:textId="5975CAE2" w:rsidR="001E372F" w:rsidRDefault="001E372F"/>
    <w:p w14:paraId="7D04EF11" w14:textId="63AAFCE3" w:rsidR="001E372F" w:rsidRDefault="001E372F"/>
    <w:p w14:paraId="5E8B0A96" w14:textId="7DC000A4" w:rsidR="001E372F" w:rsidRDefault="001E372F"/>
    <w:p w14:paraId="0D4748CE" w14:textId="3CC7051E" w:rsidR="001E372F" w:rsidRDefault="001E372F"/>
    <w:p w14:paraId="35FD8924" w14:textId="45D9E85B" w:rsidR="001E372F" w:rsidRDefault="001E372F"/>
    <w:p w14:paraId="6F0F18FC" w14:textId="4D626F90" w:rsidR="001E372F" w:rsidRDefault="001E372F"/>
    <w:p w14:paraId="417530A8" w14:textId="32CD79B8" w:rsidR="001E372F" w:rsidRDefault="001E372F"/>
    <w:p w14:paraId="576BEE23" w14:textId="629BA45B" w:rsidR="001E372F" w:rsidRDefault="001E372F"/>
    <w:p w14:paraId="07FD29A1" w14:textId="47B55A40" w:rsidR="001E372F" w:rsidRDefault="001E372F"/>
    <w:p w14:paraId="315F1F61" w14:textId="39174CC1" w:rsidR="001E372F" w:rsidRDefault="001E372F"/>
    <w:p w14:paraId="22D1443E" w14:textId="5AC7F1FC" w:rsidR="001E372F" w:rsidRDefault="001E372F"/>
    <w:p w14:paraId="498241AD" w14:textId="2EF5B75E" w:rsidR="001E372F" w:rsidRDefault="001E372F"/>
    <w:p w14:paraId="1C2AAE5C" w14:textId="76ADAFA0" w:rsidR="001E372F" w:rsidRDefault="009D25C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7FAF69" wp14:editId="6DBFC6A3">
                <wp:simplePos x="0" y="0"/>
                <wp:positionH relativeFrom="column">
                  <wp:posOffset>4864100</wp:posOffset>
                </wp:positionH>
                <wp:positionV relativeFrom="paragraph">
                  <wp:posOffset>147320</wp:posOffset>
                </wp:positionV>
                <wp:extent cx="4290060" cy="2990850"/>
                <wp:effectExtent l="38100" t="50800" r="40640" b="57150"/>
                <wp:wrapNone/>
                <wp:docPr id="72" name="Rectangle :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7B706" id="Rectangle : coins arrondis 72" o:spid="_x0000_s1026" style="position:absolute;margin-left:383pt;margin-top:11.6pt;width:337.8pt;height:23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SNatwIAAKQ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99F92B" wp14:editId="3146630B">
                <wp:simplePos x="0" y="0"/>
                <wp:positionH relativeFrom="column">
                  <wp:posOffset>-222250</wp:posOffset>
                </wp:positionH>
                <wp:positionV relativeFrom="paragraph">
                  <wp:posOffset>153670</wp:posOffset>
                </wp:positionV>
                <wp:extent cx="4290060" cy="2990850"/>
                <wp:effectExtent l="38100" t="50800" r="40640" b="57150"/>
                <wp:wrapNone/>
                <wp:docPr id="71" name="Rectangle :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A3A53" id="Rectangle : coins arrondis 71" o:spid="_x0000_s1026" style="position:absolute;margin-left:-17.5pt;margin-top:12.1pt;width:337.8pt;height:235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1157C928" w14:textId="42947C87" w:rsidR="001E372F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BFB727" wp14:editId="712E9F74">
                <wp:simplePos x="0" y="0"/>
                <wp:positionH relativeFrom="column">
                  <wp:posOffset>243205</wp:posOffset>
                </wp:positionH>
                <wp:positionV relativeFrom="paragraph">
                  <wp:posOffset>103505</wp:posOffset>
                </wp:positionV>
                <wp:extent cx="3543300" cy="779145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54123" w14:textId="0C70A16D" w:rsidR="0044762A" w:rsidRPr="00B10DF2" w:rsidRDefault="00646DC4" w:rsidP="004476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ANIMAUX DE LA 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B727" id="Zone de texte 73" o:spid="_x0000_s1035" type="#_x0000_t202" style="position:absolute;margin-left:19.15pt;margin-top:8.15pt;width:279pt;height:6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" fillcolor="white [3201]" stroked="f" strokeweight=".5pt">
                <v:textbox>
                  <w:txbxContent>
                    <w:p w14:paraId="6AD54123" w14:textId="0C70A16D" w:rsidR="0044762A" w:rsidRPr="00B10DF2" w:rsidRDefault="00646DC4" w:rsidP="004476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ANIMAUX DE LA MER</w:t>
                      </w:r>
                    </w:p>
                  </w:txbxContent>
                </v:textbox>
              </v:shape>
            </w:pict>
          </mc:Fallback>
        </mc:AlternateContent>
      </w:r>
    </w:p>
    <w:p w14:paraId="19FA998D" w14:textId="202B9233" w:rsidR="001E372F" w:rsidRDefault="00646D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37B3AC" wp14:editId="4477445D">
                <wp:simplePos x="0" y="0"/>
                <wp:positionH relativeFrom="column">
                  <wp:posOffset>5158105</wp:posOffset>
                </wp:positionH>
                <wp:positionV relativeFrom="paragraph">
                  <wp:posOffset>31750</wp:posOffset>
                </wp:positionV>
                <wp:extent cx="3759200" cy="779145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519B1" w14:textId="1203E34A" w:rsidR="0044762A" w:rsidRPr="00B10DF2" w:rsidRDefault="00E67D84" w:rsidP="004476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 w:rsidR="00646DC4">
                              <w:rPr>
                                <w:sz w:val="48"/>
                                <w:szCs w:val="48"/>
                              </w:rPr>
                              <w:t>ANIMAUX DU COMPOST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B3AC" id="Zone de texte 80" o:spid="_x0000_s1036" type="#_x0000_t202" style="position:absolute;margin-left:406.15pt;margin-top:2.5pt;width:296pt;height:6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" fillcolor="white [3201]" stroked="f" strokeweight=".5pt">
                <v:textbox>
                  <w:txbxContent>
                    <w:p w14:paraId="500519B1" w14:textId="1203E34A" w:rsidR="0044762A" w:rsidRPr="00B10DF2" w:rsidRDefault="00E67D84" w:rsidP="004476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 w:rsidR="00646DC4">
                        <w:rPr>
                          <w:sz w:val="48"/>
                          <w:szCs w:val="48"/>
                        </w:rPr>
                        <w:t>ANIMAUX DU COMPOST</w:t>
                      </w:r>
                    </w:p>
                  </w:txbxContent>
                </v:textbox>
              </v:shape>
            </w:pict>
          </mc:Fallback>
        </mc:AlternateContent>
      </w:r>
    </w:p>
    <w:p w14:paraId="0CD17BFE" w14:textId="613104BD" w:rsidR="001E372F" w:rsidRDefault="001E372F"/>
    <w:p w14:paraId="064A5998" w14:textId="30294EB9" w:rsidR="001E372F" w:rsidRDefault="00646DC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7BA71C" wp14:editId="393F1FA3">
                <wp:simplePos x="0" y="0"/>
                <wp:positionH relativeFrom="column">
                  <wp:posOffset>5462905</wp:posOffset>
                </wp:positionH>
                <wp:positionV relativeFrom="paragraph">
                  <wp:posOffset>142240</wp:posOffset>
                </wp:positionV>
                <wp:extent cx="3219450" cy="2021840"/>
                <wp:effectExtent l="0" t="0" r="635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02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0A7F9" w14:textId="5BA6C9A9" w:rsidR="00646DC4" w:rsidRPr="00646DC4" w:rsidRDefault="00646DC4" w:rsidP="00646DC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"/var/folders/6b/s2g6h9gx2yq4yy9w8xm9052m0000gn/T/com.microsoft.Word/WebArchiveCopyPasteTempFiles/compost-3340486__340.png" \* MERGEFORMATINET </w:instrText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842588" wp14:editId="365E5319">
                                  <wp:extent cx="1540510" cy="1631950"/>
                                  <wp:effectExtent l="0" t="0" r="0" b="6350"/>
                                  <wp:docPr id="13" name="Image 13" descr="Compost, Poubelle, Déchets, Recycl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ompost, Poubelle, Déchets, Recycl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51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6FCD45B1" w14:textId="77777777" w:rsidR="001E372F" w:rsidRDefault="001E372F" w:rsidP="001E372F"/>
                          <w:p w14:paraId="30F77AF5" w14:textId="5C3F5B9E" w:rsidR="001E372F" w:rsidRPr="00B10DF2" w:rsidRDefault="001E372F" w:rsidP="001E372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A71C" id="Zone de texte 160" o:spid="_x0000_s1037" type="#_x0000_t202" style="position:absolute;margin-left:430.15pt;margin-top:11.2pt;width:253.5pt;height:15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" fillcolor="white [3201]" stroked="f" strokeweight=".5pt">
                <v:textbox>
                  <w:txbxContent>
                    <w:p w14:paraId="58A0A7F9" w14:textId="5BA6C9A9" w:rsidR="00646DC4" w:rsidRPr="00646DC4" w:rsidRDefault="00646DC4" w:rsidP="00646DC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"/var/folders/6b/s2g6h9gx2yq4yy9w8xm9052m0000gn/T/com.microsoft.Word/WebArchiveCopyPasteTempFiles/compost-3340486__340.png" \* MERGEFORMATINET </w:instrText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0842588" wp14:editId="365E5319">
                            <wp:extent cx="1540510" cy="1631950"/>
                            <wp:effectExtent l="0" t="0" r="0" b="6350"/>
                            <wp:docPr id="13" name="Image 13" descr="Compost, Poubelle, Déchets, Recycl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ompost, Poubelle, Déchets, Recycl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510" cy="16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6FCD45B1" w14:textId="77777777" w:rsidR="001E372F" w:rsidRDefault="001E372F" w:rsidP="001E372F"/>
                    <w:p w14:paraId="30F77AF5" w14:textId="5C3F5B9E" w:rsidR="001E372F" w:rsidRPr="00B10DF2" w:rsidRDefault="001E372F" w:rsidP="001E372F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BC345" wp14:editId="1A15643B">
                <wp:simplePos x="0" y="0"/>
                <wp:positionH relativeFrom="column">
                  <wp:posOffset>421005</wp:posOffset>
                </wp:positionH>
                <wp:positionV relativeFrom="paragraph">
                  <wp:posOffset>91440</wp:posOffset>
                </wp:positionV>
                <wp:extent cx="3067050" cy="2072640"/>
                <wp:effectExtent l="0" t="0" r="6350" b="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7367C" w14:textId="512DE4B8" w:rsidR="001E372F" w:rsidRDefault="00646DC4" w:rsidP="001E372F"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"/var/folders/6b/s2g6h9gx2yq4yy9w8xm9052m0000gn/T/com.microsoft.Word/WebArchiveCopyPasteTempFiles/ocean-1221243__340.png" \* MERGEFORMATINET </w:instrText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AC57D5" wp14:editId="36B28349">
                                  <wp:extent cx="2846070" cy="1974850"/>
                                  <wp:effectExtent l="0" t="0" r="0" b="6350"/>
                                  <wp:docPr id="12" name="Image 12" descr="Océan, Poissons, Wave, Ondes, Ois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Océan, Poissons, Wave, Ondes, Ois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07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28178514" w14:textId="41400C8A" w:rsidR="00646DC4" w:rsidRPr="00646DC4" w:rsidRDefault="001E372F" w:rsidP="00646DC4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3252114F" w14:textId="29590CBC" w:rsidR="001E372F" w:rsidRPr="00B10DF2" w:rsidRDefault="001E372F" w:rsidP="001E372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C345" id="Zone de texte 117" o:spid="_x0000_s1038" type="#_x0000_t202" style="position:absolute;margin-left:33.15pt;margin-top:7.2pt;width:241.5pt;height:16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" fillcolor="white [3201]" stroked="f" strokeweight=".5pt">
                <v:textbox>
                  <w:txbxContent>
                    <w:p w14:paraId="43D7367C" w14:textId="512DE4B8" w:rsidR="001E372F" w:rsidRDefault="00646DC4" w:rsidP="001E372F"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"/var/folders/6b/s2g6h9gx2yq4yy9w8xm9052m0000gn/T/com.microsoft.Word/WebArchiveCopyPasteTempFiles/ocean-1221243__340.png" \* MERGEFORMATINET </w:instrText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8AC57D5" wp14:editId="36B28349">
                            <wp:extent cx="2846070" cy="1974850"/>
                            <wp:effectExtent l="0" t="0" r="0" b="6350"/>
                            <wp:docPr id="12" name="Image 12" descr="Océan, Poissons, Wave, Ondes, Ois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Océan, Poissons, Wave, Ondes, Ois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6070" cy="197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28178514" w14:textId="41400C8A" w:rsidR="00646DC4" w:rsidRPr="00646DC4" w:rsidRDefault="001E372F" w:rsidP="00646DC4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</w:p>
                    <w:p w14:paraId="3252114F" w14:textId="29590CBC" w:rsidR="001E372F" w:rsidRPr="00B10DF2" w:rsidRDefault="001E372F" w:rsidP="001E372F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ABF7CD" w14:textId="6DEEBD2E" w:rsidR="001E372F" w:rsidRDefault="001E372F"/>
    <w:p w14:paraId="1609B004" w14:textId="635432AF" w:rsidR="001E372F" w:rsidRDefault="001E372F"/>
    <w:p w14:paraId="2F2B4D5D" w14:textId="6AF15B0D" w:rsidR="001E372F" w:rsidRDefault="001E372F"/>
    <w:p w14:paraId="60213638" w14:textId="6685B3EE" w:rsidR="001E372F" w:rsidRDefault="001E372F"/>
    <w:p w14:paraId="65913EF9" w14:textId="310E3C9B" w:rsidR="001E372F" w:rsidRDefault="001E372F"/>
    <w:p w14:paraId="2C0C51E2" w14:textId="12C5BDD8" w:rsidR="001E372F" w:rsidRDefault="001E372F"/>
    <w:p w14:paraId="0DDB1DF1" w14:textId="77777777" w:rsidR="009D25C7" w:rsidRDefault="009D25C7"/>
    <w:p w14:paraId="032011C5" w14:textId="77777777" w:rsidR="009D25C7" w:rsidRDefault="009D25C7"/>
    <w:p w14:paraId="0F2DB34F" w14:textId="77777777" w:rsidR="009D25C7" w:rsidRDefault="009D25C7"/>
    <w:p w14:paraId="4E6D9048" w14:textId="6D46D52C" w:rsidR="009D25C7" w:rsidRDefault="009D25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C29B2B" wp14:editId="6F0B7A5B">
                <wp:simplePos x="0" y="0"/>
                <wp:positionH relativeFrom="column">
                  <wp:posOffset>5676900</wp:posOffset>
                </wp:positionH>
                <wp:positionV relativeFrom="paragraph">
                  <wp:posOffset>-84455</wp:posOffset>
                </wp:positionV>
                <wp:extent cx="2907030" cy="779145"/>
                <wp:effectExtent l="0" t="0" r="127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58F2E" w14:textId="6B754872" w:rsidR="001E372F" w:rsidRPr="00B10DF2" w:rsidRDefault="001E372F" w:rsidP="001E372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INSTRUMENTS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9B2B" id="Zone de texte 206" o:spid="_x0000_s1039" type="#_x0000_t202" style="position:absolute;margin-left:447pt;margin-top:-6.65pt;width:228.9pt;height:61.3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" fillcolor="white [3201]" stroked="f" strokeweight=".5pt">
                <v:textbox>
                  <w:txbxContent>
                    <w:p w14:paraId="5A258F2E" w14:textId="6B754872" w:rsidR="001E372F" w:rsidRPr="00B10DF2" w:rsidRDefault="001E372F" w:rsidP="001E372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INSTRUMENTS DE MUSIQUE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B907D5" wp14:editId="6D842550">
                <wp:simplePos x="0" y="0"/>
                <wp:positionH relativeFrom="column">
                  <wp:posOffset>504190</wp:posOffset>
                </wp:positionH>
                <wp:positionV relativeFrom="paragraph">
                  <wp:posOffset>-89535</wp:posOffset>
                </wp:positionV>
                <wp:extent cx="2907030" cy="779145"/>
                <wp:effectExtent l="0" t="0" r="1270" b="0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E00C7" w14:textId="63B37328" w:rsidR="001E372F" w:rsidRPr="00B10DF2" w:rsidRDefault="001E372F" w:rsidP="001E372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INGRÉDIENTS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07D5" id="Zone de texte 205" o:spid="_x0000_s1040" type="#_x0000_t202" style="position:absolute;margin-left:39.7pt;margin-top:-7.05pt;width:228.9pt;height:61.3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" fillcolor="white [3201]" stroked="f" strokeweight=".5pt">
                <v:textbox>
                  <w:txbxContent>
                    <w:p w14:paraId="780E00C7" w14:textId="63B37328" w:rsidR="001E372F" w:rsidRPr="00B10DF2" w:rsidRDefault="001E372F" w:rsidP="001E372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INGRÉDIENTS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798BFF" wp14:editId="21449DBF">
                <wp:simplePos x="0" y="0"/>
                <wp:positionH relativeFrom="column">
                  <wp:posOffset>4864100</wp:posOffset>
                </wp:positionH>
                <wp:positionV relativeFrom="paragraph">
                  <wp:posOffset>-241935</wp:posOffset>
                </wp:positionV>
                <wp:extent cx="4290060" cy="2990850"/>
                <wp:effectExtent l="38100" t="50800" r="40640" b="57150"/>
                <wp:wrapNone/>
                <wp:docPr id="204" name="Rectangle : coins arrond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816E0" id="Rectangle : coins arrondis 204" o:spid="_x0000_s1026" style="position:absolute;margin-left:383pt;margin-top:-19.05pt;width:337.8pt;height:235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113C8E" wp14:editId="28D5060D">
                <wp:simplePos x="0" y="0"/>
                <wp:positionH relativeFrom="column">
                  <wp:posOffset>-203200</wp:posOffset>
                </wp:positionH>
                <wp:positionV relativeFrom="paragraph">
                  <wp:posOffset>-241935</wp:posOffset>
                </wp:positionV>
                <wp:extent cx="4290060" cy="2990850"/>
                <wp:effectExtent l="38100" t="50800" r="40640" b="57150"/>
                <wp:wrapNone/>
                <wp:docPr id="203" name="Rectangle :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9980F" id="Rectangle : coins arrondis 203" o:spid="_x0000_s1026" style="position:absolute;margin-left:-16pt;margin-top:-19.05pt;width:337.8pt;height:235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5D7C41DB" w14:textId="36D289B8" w:rsidR="009D25C7" w:rsidRDefault="009D25C7"/>
    <w:p w14:paraId="6852CCAB" w14:textId="716D3C6C" w:rsidR="009D25C7" w:rsidRDefault="009D25C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F7C4E6" wp14:editId="481985D1">
                <wp:simplePos x="0" y="0"/>
                <wp:positionH relativeFrom="column">
                  <wp:posOffset>14605</wp:posOffset>
                </wp:positionH>
                <wp:positionV relativeFrom="paragraph">
                  <wp:posOffset>163195</wp:posOffset>
                </wp:positionV>
                <wp:extent cx="3911600" cy="1930400"/>
                <wp:effectExtent l="0" t="0" r="0" b="0"/>
                <wp:wrapNone/>
                <wp:docPr id="212" name="Zone de text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19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E78BB4" w14:textId="3656827E" w:rsidR="009D25C7" w:rsidRPr="00B10DF2" w:rsidRDefault="009D25C7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"/var/folders/6b/s2g6h9gx2yq4yy9w8xm9052m0000gn/T/com.microsoft.Word/WebArchiveCopyPasteTempFiles/cooking-ingredients-32089__340.png"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8FC35" wp14:editId="32504E54">
                                  <wp:extent cx="3302000" cy="1651000"/>
                                  <wp:effectExtent l="0" t="0" r="0" b="0"/>
                                  <wp:docPr id="209" name="Image 209" descr="Ingrédients Culinaires, Rec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ngrédients Culinaires, Rece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00" cy="165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C4E6" id="Zone de texte 212" o:spid="_x0000_s1041" type="#_x0000_t202" style="position:absolute;margin-left:1.15pt;margin-top:12.85pt;width:308pt;height:15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" fillcolor="white [3201]" stroked="f" strokeweight=".5pt">
                <v:textbox>
                  <w:txbxContent>
                    <w:p w14:paraId="23E78BB4" w14:textId="3656827E" w:rsidR="009D25C7" w:rsidRPr="00B10DF2" w:rsidRDefault="009D25C7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"/var/folders/6b/s2g6h9gx2yq4yy9w8xm9052m0000gn/T/com.microsoft.Word/WebArchiveCopyPasteTempFiles/cooking-ingredients-32089__340.png"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D8FC35" wp14:editId="32504E54">
                            <wp:extent cx="3302000" cy="1651000"/>
                            <wp:effectExtent l="0" t="0" r="0" b="0"/>
                            <wp:docPr id="209" name="Image 209" descr="Ingrédients Culinaires, Rec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ngrédients Culinaires, Rece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00" cy="165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C3E6159" w14:textId="1DB2022B" w:rsidR="009D25C7" w:rsidRDefault="009D25C7"/>
    <w:p w14:paraId="46331EC3" w14:textId="1B788AE9" w:rsidR="009D25C7" w:rsidRDefault="009D25C7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BD5C84" wp14:editId="3957E72E">
                <wp:simplePos x="0" y="0"/>
                <wp:positionH relativeFrom="column">
                  <wp:posOffset>5120005</wp:posOffset>
                </wp:positionH>
                <wp:positionV relativeFrom="paragraph">
                  <wp:posOffset>47625</wp:posOffset>
                </wp:positionV>
                <wp:extent cx="3835400" cy="1748155"/>
                <wp:effectExtent l="0" t="0" r="0" b="4445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174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522F4" w14:textId="68DD6C37" w:rsidR="001E372F" w:rsidRDefault="001E372F" w:rsidP="009D25C7">
                            <w:pPr>
                              <w:jc w:val="center"/>
                            </w:pPr>
                          </w:p>
                          <w:p w14:paraId="51727C3A" w14:textId="40FEA093" w:rsidR="001E372F" w:rsidRPr="00B10DF2" w:rsidRDefault="009D25C7" w:rsidP="001E372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"/var/folders/6b/s2g6h9gx2yq4yy9w8xm9052m0000gn/T/com.microsoft.Word/WebArchiveCopyPasteTempFiles/music-instruments-4490883__340.png"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31194" wp14:editId="0AA61D01">
                                  <wp:extent cx="3376930" cy="2338049"/>
                                  <wp:effectExtent l="0" t="0" r="1270" b="0"/>
                                  <wp:docPr id="210" name="Image 210" descr="Instruments De Musique, Piano, Guit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Instruments De Musique, Piano, Guit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1614" cy="2348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5C84" id="Zone de texte 208" o:spid="_x0000_s1042" type="#_x0000_t202" style="position:absolute;margin-left:403.15pt;margin-top:3.75pt;width:302pt;height:13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" fillcolor="white [3201]" stroked="f" strokeweight=".5pt">
                <v:textbox>
                  <w:txbxContent>
                    <w:p w14:paraId="42C522F4" w14:textId="68DD6C37" w:rsidR="001E372F" w:rsidRDefault="001E372F" w:rsidP="009D25C7">
                      <w:pPr>
                        <w:jc w:val="center"/>
                      </w:pPr>
                    </w:p>
                    <w:p w14:paraId="51727C3A" w14:textId="40FEA093" w:rsidR="001E372F" w:rsidRPr="00B10DF2" w:rsidRDefault="009D25C7" w:rsidP="001E372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"/var/folders/6b/s2g6h9gx2yq4yy9w8xm9052m0000gn/T/com.microsoft.Word/WebArchiveCopyPasteTempFiles/music-instruments-4490883__340.png"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631194" wp14:editId="0AA61D01">
                            <wp:extent cx="3376930" cy="2338049"/>
                            <wp:effectExtent l="0" t="0" r="1270" b="0"/>
                            <wp:docPr id="210" name="Image 210" descr="Instruments De Musique, Piano, Guit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Instruments De Musique, Piano, Guit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1614" cy="2348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30B37E9" w14:textId="77824C73" w:rsidR="009D25C7" w:rsidRDefault="009D25C7"/>
    <w:p w14:paraId="39818C9F" w14:textId="2CAEEFFB" w:rsidR="009D25C7" w:rsidRDefault="009D25C7"/>
    <w:p w14:paraId="272C56A5" w14:textId="1E440C86" w:rsidR="009D25C7" w:rsidRDefault="009D25C7"/>
    <w:p w14:paraId="32D118C0" w14:textId="1087DC66" w:rsidR="009D25C7" w:rsidRDefault="009D25C7"/>
    <w:p w14:paraId="54BD0225" w14:textId="5D52CDC3" w:rsidR="009D25C7" w:rsidRDefault="009D25C7"/>
    <w:p w14:paraId="3FB87B65" w14:textId="56667940" w:rsidR="009D25C7" w:rsidRDefault="009D25C7"/>
    <w:p w14:paraId="18CBEF91" w14:textId="20E1A9ED" w:rsidR="009D25C7" w:rsidRDefault="009D25C7"/>
    <w:p w14:paraId="6E3D6706" w14:textId="69249E8F" w:rsidR="009D25C7" w:rsidRDefault="009D25C7"/>
    <w:p w14:paraId="39090B51" w14:textId="6D640F6F" w:rsidR="009D25C7" w:rsidRDefault="009D25C7"/>
    <w:p w14:paraId="54479EFC" w14:textId="4F5D6F8D" w:rsidR="009D25C7" w:rsidRDefault="009D25C7"/>
    <w:p w14:paraId="6EDB910E" w14:textId="7FFA09CA" w:rsidR="009D25C7" w:rsidRDefault="009D25C7"/>
    <w:p w14:paraId="58DF016B" w14:textId="77777777" w:rsidR="009D25C7" w:rsidRDefault="009D25C7"/>
    <w:p w14:paraId="6C794793" w14:textId="31A26D78" w:rsidR="009D25C7" w:rsidRDefault="00E67D84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1B1551" wp14:editId="5EC47FE6">
                <wp:simplePos x="0" y="0"/>
                <wp:positionH relativeFrom="column">
                  <wp:posOffset>509905</wp:posOffset>
                </wp:positionH>
                <wp:positionV relativeFrom="paragraph">
                  <wp:posOffset>90805</wp:posOffset>
                </wp:positionV>
                <wp:extent cx="3111500" cy="635000"/>
                <wp:effectExtent l="0" t="0" r="0" b="0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84799" w14:textId="6DFB32C5" w:rsidR="009D25C7" w:rsidRPr="00B10DF2" w:rsidRDefault="00646DC4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USTENSILES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1551" id="Zone de texte 224" o:spid="_x0000_s1043" type="#_x0000_t202" style="position:absolute;margin-left:40.15pt;margin-top:7.15pt;width:245pt;height:5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" fillcolor="white [3201]" stroked="f" strokeweight=".5pt">
                <v:textbox>
                  <w:txbxContent>
                    <w:p w14:paraId="1F384799" w14:textId="6DFB32C5" w:rsidR="009D25C7" w:rsidRPr="00B10DF2" w:rsidRDefault="00646DC4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USTENSILES </w:t>
                      </w:r>
                    </w:p>
                  </w:txbxContent>
                </v:textbox>
              </v:shape>
            </w:pict>
          </mc:Fallback>
        </mc:AlternateContent>
      </w:r>
      <w:r w:rsidR="00646DC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ED63A2" wp14:editId="6C56FF35">
                <wp:simplePos x="0" y="0"/>
                <wp:positionH relativeFrom="column">
                  <wp:posOffset>5259705</wp:posOffset>
                </wp:positionH>
                <wp:positionV relativeFrom="paragraph">
                  <wp:posOffset>103505</wp:posOffset>
                </wp:positionV>
                <wp:extent cx="3581400" cy="779145"/>
                <wp:effectExtent l="0" t="0" r="0" b="0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6B19B" w14:textId="4FB1C11C" w:rsidR="009D25C7" w:rsidRPr="00B10DF2" w:rsidRDefault="00646DC4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ANIMAUX DU JARDIN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63A2" id="Zone de texte 223" o:spid="_x0000_s1044" type="#_x0000_t202" style="position:absolute;margin-left:414.15pt;margin-top:8.15pt;width:282pt;height:6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" fillcolor="white [3201]" stroked="f" strokeweight=".5pt">
                <v:textbox>
                  <w:txbxContent>
                    <w:p w14:paraId="1AE6B19B" w14:textId="4FB1C11C" w:rsidR="009D25C7" w:rsidRPr="00B10DF2" w:rsidRDefault="00646DC4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ANIMAUX DU JARDIN</w:t>
                      </w:r>
                    </w:p>
                  </w:txbxContent>
                </v:textbox>
              </v:shape>
            </w:pict>
          </mc:Fallback>
        </mc:AlternateContent>
      </w:r>
    </w:p>
    <w:p w14:paraId="158874AC" w14:textId="3A4C12CD" w:rsidR="009D25C7" w:rsidRDefault="009D25C7" w:rsidP="009D25C7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0A420A" wp14:editId="639448E8">
                <wp:simplePos x="0" y="0"/>
                <wp:positionH relativeFrom="column">
                  <wp:posOffset>4864100</wp:posOffset>
                </wp:positionH>
                <wp:positionV relativeFrom="paragraph">
                  <wp:posOffset>-241935</wp:posOffset>
                </wp:positionV>
                <wp:extent cx="4290060" cy="2990850"/>
                <wp:effectExtent l="38100" t="50800" r="40640" b="57150"/>
                <wp:wrapNone/>
                <wp:docPr id="225" name="Rectangle :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751F8" id="Rectangle : coins arrondis 225" o:spid="_x0000_s1026" style="position:absolute;margin-left:383pt;margin-top:-19.05pt;width:337.8pt;height:235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BDCCDD" wp14:editId="6E69194B">
                <wp:simplePos x="0" y="0"/>
                <wp:positionH relativeFrom="column">
                  <wp:posOffset>-203200</wp:posOffset>
                </wp:positionH>
                <wp:positionV relativeFrom="paragraph">
                  <wp:posOffset>-241935</wp:posOffset>
                </wp:positionV>
                <wp:extent cx="4290060" cy="2990850"/>
                <wp:effectExtent l="38100" t="50800" r="40640" b="57150"/>
                <wp:wrapNone/>
                <wp:docPr id="226" name="Rectangle :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9989B" id="Rectangle : coins arrondis 226" o:spid="_x0000_s1026" style="position:absolute;margin-left:-16pt;margin-top:-19.05pt;width:337.8pt;height:235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2EF0A4DB" w14:textId="77777777" w:rsidR="009D25C7" w:rsidRDefault="009D25C7" w:rsidP="009D25C7"/>
    <w:p w14:paraId="60F12C24" w14:textId="2FCEFB11" w:rsidR="009D25C7" w:rsidRDefault="00271B80" w:rsidP="009D25C7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E81E17" wp14:editId="3D51B900">
                <wp:simplePos x="0" y="0"/>
                <wp:positionH relativeFrom="column">
                  <wp:posOffset>5120005</wp:posOffset>
                </wp:positionH>
                <wp:positionV relativeFrom="paragraph">
                  <wp:posOffset>165735</wp:posOffset>
                </wp:positionV>
                <wp:extent cx="3835400" cy="1748155"/>
                <wp:effectExtent l="0" t="0" r="0" b="4445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174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307E5" w14:textId="0BE2E329" w:rsidR="009D25C7" w:rsidRDefault="00646DC4" w:rsidP="009D25C7">
                            <w:pPr>
                              <w:jc w:val="center"/>
                            </w:pP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"/var/folders/6b/s2g6h9gx2yq4yy9w8xm9052m0000gn/T/com.microsoft.Word/WebArchiveCopyPasteTempFiles/scene-4929471__340.png" \* MERGEFORMATINET </w:instrText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31501F" wp14:editId="70DB7FE3">
                                  <wp:extent cx="3179445" cy="1650365"/>
                                  <wp:effectExtent l="0" t="0" r="0" b="635"/>
                                  <wp:docPr id="15" name="Image 15" descr="Scène, Jardin, Fleurs, Plantes, Oise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Scène, Jardin, Fleurs, Plantes, Oise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9445" cy="165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3FBA14F8" w14:textId="12D48FFB" w:rsidR="00271B80" w:rsidRDefault="00271B80" w:rsidP="00271B80">
                            <w:pPr>
                              <w:jc w:val="center"/>
                            </w:pPr>
                          </w:p>
                          <w:p w14:paraId="103C0A40" w14:textId="6B67E5AC" w:rsidR="00646DC4" w:rsidRPr="00646DC4" w:rsidRDefault="00646DC4" w:rsidP="00646DC4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6982AE3C" w14:textId="7814DF44" w:rsidR="009D25C7" w:rsidRPr="00B10DF2" w:rsidRDefault="009D25C7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1E17" id="Zone de texte 228" o:spid="_x0000_s1045" type="#_x0000_t202" style="position:absolute;margin-left:403.15pt;margin-top:13.05pt;width:302pt;height:137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" fillcolor="white [3201]" stroked="f" strokeweight=".5pt">
                <v:textbox>
                  <w:txbxContent>
                    <w:p w14:paraId="3FF307E5" w14:textId="0BE2E329" w:rsidR="009D25C7" w:rsidRDefault="00646DC4" w:rsidP="009D25C7">
                      <w:pPr>
                        <w:jc w:val="center"/>
                      </w:pP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"/var/folders/6b/s2g6h9gx2yq4yy9w8xm9052m0000gn/T/com.microsoft.Word/WebArchiveCopyPasteTempFiles/scene-4929471__340.png" \* MERGEFORMATINET </w:instrText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A31501F" wp14:editId="70DB7FE3">
                            <wp:extent cx="3179445" cy="1650365"/>
                            <wp:effectExtent l="0" t="0" r="0" b="635"/>
                            <wp:docPr id="15" name="Image 15" descr="Scène, Jardin, Fleurs, Plantes, Oise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Scène, Jardin, Fleurs, Plantes, Oise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9445" cy="165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3FBA14F8" w14:textId="12D48FFB" w:rsidR="00271B80" w:rsidRDefault="00271B80" w:rsidP="00271B80">
                      <w:pPr>
                        <w:jc w:val="center"/>
                      </w:pPr>
                    </w:p>
                    <w:p w14:paraId="103C0A40" w14:textId="6B67E5AC" w:rsidR="00646DC4" w:rsidRPr="00646DC4" w:rsidRDefault="00646DC4" w:rsidP="00646DC4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6982AE3C" w14:textId="7814DF44" w:rsidR="009D25C7" w:rsidRPr="00B10DF2" w:rsidRDefault="009D25C7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5C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FC385F" wp14:editId="770B8487">
                <wp:simplePos x="0" y="0"/>
                <wp:positionH relativeFrom="column">
                  <wp:posOffset>14605</wp:posOffset>
                </wp:positionH>
                <wp:positionV relativeFrom="paragraph">
                  <wp:posOffset>163195</wp:posOffset>
                </wp:positionV>
                <wp:extent cx="3911600" cy="1930400"/>
                <wp:effectExtent l="0" t="0" r="0" b="0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19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81438" w14:textId="3D52171F" w:rsidR="00646DC4" w:rsidRPr="00646DC4" w:rsidRDefault="00646DC4" w:rsidP="00E67D8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"/var/folders/6b/s2g6h9gx2yq4yy9w8xm9052m0000gn/T/com.microsoft.Word/WebArchiveCopyPasteTempFiles/citrus-juicer-1296432__340.png" \* MERGEFORMATINET </w:instrText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E4A8AF" wp14:editId="4F0992D0">
                                  <wp:extent cx="1821815" cy="1832610"/>
                                  <wp:effectExtent l="0" t="0" r="0" b="0"/>
                                  <wp:docPr id="14" name="Image 14" descr="Presse-Agrumes, Coupe, Four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Presse-Agrumes, Coupe, Four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815" cy="183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6220D0B5" w14:textId="58D79924" w:rsidR="00271B80" w:rsidRDefault="00271B80" w:rsidP="00271B80">
                            <w:pPr>
                              <w:jc w:val="center"/>
                            </w:pPr>
                          </w:p>
                          <w:p w14:paraId="4D1F8C94" w14:textId="135DF604" w:rsidR="009D25C7" w:rsidRPr="00B10DF2" w:rsidRDefault="009D25C7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385F" id="Zone de texte 227" o:spid="_x0000_s1046" type="#_x0000_t202" style="position:absolute;margin-left:1.15pt;margin-top:12.85pt;width:308pt;height:15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" fillcolor="white [3201]" stroked="f" strokeweight=".5pt">
                <v:textbox>
                  <w:txbxContent>
                    <w:p w14:paraId="45281438" w14:textId="3D52171F" w:rsidR="00646DC4" w:rsidRPr="00646DC4" w:rsidRDefault="00646DC4" w:rsidP="00E67D8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"/var/folders/6b/s2g6h9gx2yq4yy9w8xm9052m0000gn/T/com.microsoft.Word/WebArchiveCopyPasteTempFiles/citrus-juicer-1296432__340.png" \* MERGEFORMATINET </w:instrText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EE4A8AF" wp14:editId="4F0992D0">
                            <wp:extent cx="1821815" cy="1832610"/>
                            <wp:effectExtent l="0" t="0" r="0" b="0"/>
                            <wp:docPr id="14" name="Image 14" descr="Presse-Agrumes, Coupe, Four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Presse-Agrumes, Coupe, Four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815" cy="183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6220D0B5" w14:textId="58D79924" w:rsidR="00271B80" w:rsidRDefault="00271B80" w:rsidP="00271B80">
                      <w:pPr>
                        <w:jc w:val="center"/>
                      </w:pPr>
                    </w:p>
                    <w:p w14:paraId="4D1F8C94" w14:textId="135DF604" w:rsidR="009D25C7" w:rsidRPr="00B10DF2" w:rsidRDefault="009D25C7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373EF7" w14:textId="79515B3C" w:rsidR="009D25C7" w:rsidRDefault="009D25C7" w:rsidP="009D25C7"/>
    <w:p w14:paraId="25775410" w14:textId="3B831BD1" w:rsidR="009D25C7" w:rsidRDefault="009D25C7" w:rsidP="009D25C7"/>
    <w:p w14:paraId="6DE0A47B" w14:textId="77777777" w:rsidR="009D25C7" w:rsidRDefault="009D25C7" w:rsidP="009D25C7"/>
    <w:p w14:paraId="5E12E523" w14:textId="77777777" w:rsidR="009D25C7" w:rsidRDefault="009D25C7" w:rsidP="009D25C7"/>
    <w:p w14:paraId="54667A44" w14:textId="77777777" w:rsidR="009D25C7" w:rsidRDefault="009D25C7"/>
    <w:p w14:paraId="4EA91086" w14:textId="140D2F1F" w:rsidR="009D25C7" w:rsidRDefault="009D25C7"/>
    <w:p w14:paraId="58D5752D" w14:textId="77777777" w:rsidR="009D25C7" w:rsidRDefault="009D25C7"/>
    <w:p w14:paraId="519E0F34" w14:textId="77777777" w:rsidR="009D25C7" w:rsidRDefault="009D25C7"/>
    <w:p w14:paraId="5B5DB87B" w14:textId="77777777" w:rsidR="009D25C7" w:rsidRDefault="009D25C7"/>
    <w:p w14:paraId="47719BF6" w14:textId="4ED77009" w:rsidR="002F191D" w:rsidRDefault="00CC0A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3ABB47" wp14:editId="67E10467">
                <wp:simplePos x="0" y="0"/>
                <wp:positionH relativeFrom="column">
                  <wp:posOffset>268605</wp:posOffset>
                </wp:positionH>
                <wp:positionV relativeFrom="paragraph">
                  <wp:posOffset>-328295</wp:posOffset>
                </wp:positionV>
                <wp:extent cx="3441700" cy="59690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15A9E" w14:textId="662E314E" w:rsidR="002F191D" w:rsidRPr="00B10DF2" w:rsidRDefault="002F191D" w:rsidP="002F191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</w:t>
                            </w:r>
                            <w:r w:rsidR="00CC0A48">
                              <w:rPr>
                                <w:sz w:val="48"/>
                                <w:szCs w:val="48"/>
                              </w:rPr>
                              <w:t xml:space="preserve">S PARTIES </w:t>
                            </w:r>
                            <w:proofErr w:type="gramStart"/>
                            <w:r w:rsidR="00CC0A48">
                              <w:rPr>
                                <w:sz w:val="48"/>
                                <w:szCs w:val="48"/>
                              </w:rPr>
                              <w:t xml:space="preserve">DU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CORPS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BB47" id="Zone de texte 254" o:spid="_x0000_s1047" type="#_x0000_t202" style="position:absolute;margin-left:21.15pt;margin-top:-25.85pt;width:271pt;height:4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" fillcolor="white [3201]" stroked="f" strokeweight=".5pt">
                <v:textbox>
                  <w:txbxContent>
                    <w:p w14:paraId="0AD15A9E" w14:textId="662E314E" w:rsidR="002F191D" w:rsidRPr="00B10DF2" w:rsidRDefault="002F191D" w:rsidP="002F191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</w:t>
                      </w:r>
                      <w:r w:rsidR="00CC0A48">
                        <w:rPr>
                          <w:sz w:val="48"/>
                          <w:szCs w:val="48"/>
                        </w:rPr>
                        <w:t xml:space="preserve">S PARTIES </w:t>
                      </w:r>
                      <w:proofErr w:type="gramStart"/>
                      <w:r w:rsidR="00CC0A48">
                        <w:rPr>
                          <w:sz w:val="48"/>
                          <w:szCs w:val="48"/>
                        </w:rPr>
                        <w:t xml:space="preserve">DU </w:t>
                      </w:r>
                      <w:r>
                        <w:rPr>
                          <w:sz w:val="48"/>
                          <w:szCs w:val="48"/>
                        </w:rPr>
                        <w:t xml:space="preserve"> CORPS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F191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085EA9" wp14:editId="06F4998A">
                <wp:simplePos x="0" y="0"/>
                <wp:positionH relativeFrom="column">
                  <wp:posOffset>5272405</wp:posOffset>
                </wp:positionH>
                <wp:positionV relativeFrom="paragraph">
                  <wp:posOffset>-328295</wp:posOffset>
                </wp:positionV>
                <wp:extent cx="3619500" cy="939800"/>
                <wp:effectExtent l="0" t="0" r="0" b="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B17CA4" w14:textId="269BD0BF" w:rsidR="002F191D" w:rsidRPr="00B10DF2" w:rsidRDefault="00646DC4" w:rsidP="002F191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OUTILS POUR JARDINER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5EA9" id="Zone de texte 258" o:spid="_x0000_s1048" type="#_x0000_t202" style="position:absolute;margin-left:415.15pt;margin-top:-25.85pt;width:285pt;height:7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" fillcolor="white [3201]" stroked="f" strokeweight=".5pt">
                <v:textbox>
                  <w:txbxContent>
                    <w:p w14:paraId="62B17CA4" w14:textId="269BD0BF" w:rsidR="002F191D" w:rsidRPr="00B10DF2" w:rsidRDefault="00646DC4" w:rsidP="002F191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OUTILS POUR JARDINER </w:t>
                      </w:r>
                    </w:p>
                  </w:txbxContent>
                </v:textbox>
              </v:shape>
            </w:pict>
          </mc:Fallback>
        </mc:AlternateContent>
      </w:r>
      <w:r w:rsidR="002F191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C1A12D" wp14:editId="60F6127C">
                <wp:simplePos x="0" y="0"/>
                <wp:positionH relativeFrom="column">
                  <wp:posOffset>4876800</wp:posOffset>
                </wp:positionH>
                <wp:positionV relativeFrom="paragraph">
                  <wp:posOffset>-520700</wp:posOffset>
                </wp:positionV>
                <wp:extent cx="4290060" cy="2990850"/>
                <wp:effectExtent l="38100" t="50800" r="40640" b="57150"/>
                <wp:wrapNone/>
                <wp:docPr id="257" name="Rectangle : coins arrondi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BFF1B" id="Rectangle : coins arrondis 257" o:spid="_x0000_s1026" style="position:absolute;margin-left:384pt;margin-top:-41pt;width:337.8pt;height:235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" fillcolor="white [3201]" strokecolor="#70ad47 [3209]" strokeweight="1pt">
                <v:stroke joinstyle="miter"/>
              </v:roundrect>
            </w:pict>
          </mc:Fallback>
        </mc:AlternateContent>
      </w:r>
      <w:r w:rsidR="002F191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5DB2D3" wp14:editId="5A3CF7A0">
                <wp:simplePos x="0" y="0"/>
                <wp:positionH relativeFrom="column">
                  <wp:posOffset>-152400</wp:posOffset>
                </wp:positionH>
                <wp:positionV relativeFrom="paragraph">
                  <wp:posOffset>-520700</wp:posOffset>
                </wp:positionV>
                <wp:extent cx="4290060" cy="2990850"/>
                <wp:effectExtent l="38100" t="50800" r="40640" b="57150"/>
                <wp:wrapNone/>
                <wp:docPr id="253" name="Rectangle :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69622" id="Rectangle : coins arrondis 253" o:spid="_x0000_s1026" style="position:absolute;margin-left:-12pt;margin-top:-41pt;width:337.8pt;height:235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7A320DF3" w14:textId="0318D3DA" w:rsidR="002F191D" w:rsidRDefault="002F191D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E6E1FA" wp14:editId="63B281FD">
                <wp:simplePos x="0" y="0"/>
                <wp:positionH relativeFrom="column">
                  <wp:posOffset>1905</wp:posOffset>
                </wp:positionH>
                <wp:positionV relativeFrom="paragraph">
                  <wp:posOffset>6350</wp:posOffset>
                </wp:positionV>
                <wp:extent cx="3924300" cy="2006600"/>
                <wp:effectExtent l="0" t="0" r="0" b="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4FA3F" w14:textId="272F7BA3" w:rsidR="002F191D" w:rsidRDefault="002F191D" w:rsidP="002F191D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FB7A5" wp14:editId="7BFBF29F">
                                  <wp:extent cx="2994747" cy="1828800"/>
                                  <wp:effectExtent l="0" t="0" r="2540" b="0"/>
                                  <wp:docPr id="256" name="Image 256" descr="Résultat de recherche d'images pour &quot;parties du corp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Résultat de recherche d'images pour &quot;parties du corp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54" t="13756" r="14475" b="87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129" cy="1832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F88B5AA" w14:textId="2AF9151C" w:rsidR="002F191D" w:rsidRPr="00B10DF2" w:rsidRDefault="002F191D" w:rsidP="002F191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E1FA" id="Zone de texte 255" o:spid="_x0000_s1049" type="#_x0000_t202" style="position:absolute;margin-left:.15pt;margin-top:.5pt;width:309pt;height:15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" fillcolor="white [3201]" stroked="f" strokeweight=".5pt">
                <v:textbox>
                  <w:txbxContent>
                    <w:p w14:paraId="6ED4FA3F" w14:textId="272F7BA3" w:rsidR="002F191D" w:rsidRDefault="002F191D" w:rsidP="002F191D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1FB7A5" wp14:editId="7BFBF29F">
                            <wp:extent cx="2994747" cy="1828800"/>
                            <wp:effectExtent l="0" t="0" r="2540" b="0"/>
                            <wp:docPr id="256" name="Image 256" descr="Résultat de recherche d'images pour &quot;parties du corp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Résultat de recherche d'images pour &quot;parties du corp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54" t="13756" r="14475" b="87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1129" cy="1832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F88B5AA" w14:textId="2AF9151C" w:rsidR="002F191D" w:rsidRPr="00B10DF2" w:rsidRDefault="002F191D" w:rsidP="002F191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F0D73E" w14:textId="01FE4C78" w:rsidR="002F191D" w:rsidRDefault="002F191D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B71B2C" wp14:editId="187ABB30">
                <wp:simplePos x="0" y="0"/>
                <wp:positionH relativeFrom="column">
                  <wp:posOffset>5615305</wp:posOffset>
                </wp:positionH>
                <wp:positionV relativeFrom="paragraph">
                  <wp:posOffset>150495</wp:posOffset>
                </wp:positionV>
                <wp:extent cx="2907030" cy="1752600"/>
                <wp:effectExtent l="0" t="0" r="1270" b="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F3782" w14:textId="7E56AA8C" w:rsidR="002F191D" w:rsidRDefault="00E67D84" w:rsidP="002F191D">
                            <w:pPr>
                              <w:jc w:val="center"/>
                            </w:pP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"/var/folders/6b/s2g6h9gx2yq4yy9w8xm9052m0000gn/T/com.microsoft.Word/WebArchiveCopyPasteTempFiles/shovel-575661__340.png" \* MERGEFORMATINET </w:instrText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D9C2FB" wp14:editId="0619F66C">
                                  <wp:extent cx="1610995" cy="1654810"/>
                                  <wp:effectExtent l="0" t="0" r="1905" b="0"/>
                                  <wp:docPr id="16" name="Image 16" descr="Pelle, Truelle, Creuser, Équip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Pelle, Truelle, Creuser, Équip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995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2D752C23" w14:textId="0394CBAF" w:rsidR="00646DC4" w:rsidRPr="00646DC4" w:rsidRDefault="00646DC4" w:rsidP="00646DC4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190A09CB" w14:textId="376BCF6B" w:rsidR="002F191D" w:rsidRPr="00B10DF2" w:rsidRDefault="002F191D" w:rsidP="002F191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1B2C" id="Zone de texte 259" o:spid="_x0000_s1050" type="#_x0000_t202" style="position:absolute;margin-left:442.15pt;margin-top:11.85pt;width:228.9pt;height:13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" fillcolor="white [3201]" stroked="f" strokeweight=".5pt">
                <v:textbox>
                  <w:txbxContent>
                    <w:p w14:paraId="669F3782" w14:textId="7E56AA8C" w:rsidR="002F191D" w:rsidRDefault="00E67D84" w:rsidP="002F191D">
                      <w:pPr>
                        <w:jc w:val="center"/>
                      </w:pP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"/var/folders/6b/s2g6h9gx2yq4yy9w8xm9052m0000gn/T/com.microsoft.Word/WebArchiveCopyPasteTempFiles/shovel-575661__340.png" \* MERGEFORMATINET </w:instrText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DD9C2FB" wp14:editId="0619F66C">
                            <wp:extent cx="1610995" cy="1654810"/>
                            <wp:effectExtent l="0" t="0" r="1905" b="0"/>
                            <wp:docPr id="16" name="Image 16" descr="Pelle, Truelle, Creuser, Équip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Pelle, Truelle, Creuser, Équip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995" cy="1654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2D752C23" w14:textId="0394CBAF" w:rsidR="00646DC4" w:rsidRPr="00646DC4" w:rsidRDefault="00646DC4" w:rsidP="00646DC4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190A09CB" w14:textId="376BCF6B" w:rsidR="002F191D" w:rsidRPr="00B10DF2" w:rsidRDefault="002F191D" w:rsidP="002F191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13CE2" w14:textId="1ACB3D60" w:rsidR="002F191D" w:rsidRDefault="002F191D"/>
    <w:p w14:paraId="4103FE77" w14:textId="0DF17221" w:rsidR="002F191D" w:rsidRDefault="002F191D"/>
    <w:p w14:paraId="0136E37A" w14:textId="695B5508" w:rsidR="002F191D" w:rsidRDefault="002F191D"/>
    <w:p w14:paraId="6615C581" w14:textId="64A83509" w:rsidR="002F191D" w:rsidRDefault="002F191D"/>
    <w:p w14:paraId="739522BF" w14:textId="77777777" w:rsidR="002F191D" w:rsidRDefault="002F191D"/>
    <w:p w14:paraId="5B5F1205" w14:textId="77777777" w:rsidR="002F191D" w:rsidRDefault="002F191D"/>
    <w:p w14:paraId="520EBAEF" w14:textId="77777777" w:rsidR="002F191D" w:rsidRDefault="002F191D"/>
    <w:p w14:paraId="468507DB" w14:textId="77777777" w:rsidR="002F191D" w:rsidRDefault="002F191D"/>
    <w:p w14:paraId="0D93712C" w14:textId="77777777" w:rsidR="002F191D" w:rsidRDefault="002F191D"/>
    <w:p w14:paraId="2222A524" w14:textId="77777777" w:rsidR="002F191D" w:rsidRDefault="002F191D"/>
    <w:p w14:paraId="21512452" w14:textId="77777777" w:rsidR="002F191D" w:rsidRDefault="002F191D"/>
    <w:p w14:paraId="19F8B637" w14:textId="77777777" w:rsidR="002F191D" w:rsidRDefault="002F191D"/>
    <w:p w14:paraId="5D102B8D" w14:textId="77777777" w:rsidR="002F191D" w:rsidRDefault="002F191D"/>
    <w:p w14:paraId="18762559" w14:textId="6AEB5FA2" w:rsidR="002F191D" w:rsidRDefault="00E67D84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C5BB7F" wp14:editId="30478B37">
                <wp:simplePos x="0" y="0"/>
                <wp:positionH relativeFrom="column">
                  <wp:posOffset>5348605</wp:posOffset>
                </wp:positionH>
                <wp:positionV relativeFrom="paragraph">
                  <wp:posOffset>60326</wp:posOffset>
                </wp:positionV>
                <wp:extent cx="3046730" cy="495300"/>
                <wp:effectExtent l="0" t="0" r="1270" b="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BF451" w14:textId="37D5010A" w:rsidR="002F191D" w:rsidRPr="00B10DF2" w:rsidRDefault="002F191D" w:rsidP="002F191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VISAGE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BB7F" id="Zone de texte 248" o:spid="_x0000_s1051" type="#_x0000_t202" style="position:absolute;margin-left:421.15pt;margin-top:4.75pt;width:239.9pt;height:3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" fillcolor="white [3201]" stroked="f" strokeweight=".5pt">
                <v:textbox>
                  <w:txbxContent>
                    <w:p w14:paraId="33BBF451" w14:textId="37D5010A" w:rsidR="002F191D" w:rsidRPr="00B10DF2" w:rsidRDefault="002F191D" w:rsidP="002F191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 VISAGE</w:t>
                      </w:r>
                    </w:p>
                  </w:txbxContent>
                </v:textbox>
              </v:shape>
            </w:pict>
          </mc:Fallback>
        </mc:AlternateContent>
      </w:r>
      <w:r w:rsidR="00646DC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8F9DBC" wp14:editId="16642F52">
                <wp:simplePos x="0" y="0"/>
                <wp:positionH relativeFrom="column">
                  <wp:posOffset>116205</wp:posOffset>
                </wp:positionH>
                <wp:positionV relativeFrom="paragraph">
                  <wp:posOffset>136525</wp:posOffset>
                </wp:positionV>
                <wp:extent cx="3721100" cy="609600"/>
                <wp:effectExtent l="0" t="0" r="0" b="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AD792" w14:textId="0787A24F" w:rsidR="00271B80" w:rsidRPr="00B10DF2" w:rsidRDefault="00271B80" w:rsidP="00271B8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OBJETS </w:t>
                            </w:r>
                            <w:r w:rsidR="00646DC4">
                              <w:rPr>
                                <w:sz w:val="48"/>
                                <w:szCs w:val="48"/>
                              </w:rPr>
                              <w:t>DE LA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9DBC" id="Zone de texte 244" o:spid="_x0000_s1052" type="#_x0000_t202" style="position:absolute;margin-left:9.15pt;margin-top:10.75pt;width:293pt;height:4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" fillcolor="white [3201]" stroked="f" strokeweight=".5pt">
                <v:textbox>
                  <w:txbxContent>
                    <w:p w14:paraId="3D5AD792" w14:textId="0787A24F" w:rsidR="00271B80" w:rsidRPr="00B10DF2" w:rsidRDefault="00271B80" w:rsidP="00271B8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OBJETS </w:t>
                      </w:r>
                      <w:r w:rsidR="00646DC4">
                        <w:rPr>
                          <w:sz w:val="48"/>
                          <w:szCs w:val="48"/>
                        </w:rPr>
                        <w:t>DE LA CLASSE</w:t>
                      </w:r>
                    </w:p>
                  </w:txbxContent>
                </v:textbox>
              </v:shape>
            </w:pict>
          </mc:Fallback>
        </mc:AlternateContent>
      </w:r>
    </w:p>
    <w:p w14:paraId="5D35C466" w14:textId="77777777" w:rsidR="002F191D" w:rsidRDefault="002F191D"/>
    <w:p w14:paraId="53CFCC54" w14:textId="42F5CDF7" w:rsidR="00271B80" w:rsidRDefault="00E67D84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7DA24D" wp14:editId="56A6CCE0">
                <wp:simplePos x="0" y="0"/>
                <wp:positionH relativeFrom="column">
                  <wp:posOffset>5272405</wp:posOffset>
                </wp:positionH>
                <wp:positionV relativeFrom="paragraph">
                  <wp:posOffset>184150</wp:posOffset>
                </wp:positionV>
                <wp:extent cx="3479800" cy="1981200"/>
                <wp:effectExtent l="0" t="0" r="0" b="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746C9" w14:textId="133DD3F2" w:rsidR="002F191D" w:rsidRDefault="002F191D" w:rsidP="002F191D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"https://encrypted-tbn0.gstatic.com/images?q=tbn:ANd9GcTXV9OFnF8NMp8_0jk-a9Oy_Ejz8qN_1VV98A&amp;usqp=CAU"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8A6B5" wp14:editId="07ACD1DF">
                                  <wp:extent cx="2549699" cy="1854200"/>
                                  <wp:effectExtent l="0" t="0" r="3175" b="0"/>
                                  <wp:docPr id="252" name="Image 252" descr="Résultat de recherche d'images pour &quot;parties du corp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Résultat de recherche d'images pour &quot;parties du corp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460" cy="1872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141E7E4" w14:textId="45ACDA41" w:rsidR="002F191D" w:rsidRDefault="002F191D" w:rsidP="002F191D">
                            <w:pPr>
                              <w:jc w:val="center"/>
                            </w:pPr>
                          </w:p>
                          <w:p w14:paraId="0B3A1D8A" w14:textId="48E27E81" w:rsidR="002F191D" w:rsidRPr="00B10DF2" w:rsidRDefault="002F191D" w:rsidP="002F191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A24D" id="Zone de texte 249" o:spid="_x0000_s1053" type="#_x0000_t202" style="position:absolute;margin-left:415.15pt;margin-top:14.5pt;width:274pt;height:15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" fillcolor="white [3201]" stroked="f" strokeweight=".5pt">
                <v:textbox>
                  <w:txbxContent>
                    <w:p w14:paraId="357746C9" w14:textId="133DD3F2" w:rsidR="002F191D" w:rsidRDefault="002F191D" w:rsidP="002F191D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"https://encrypted-tbn0.gstatic.com/images?q=tbn:ANd9GcTXV9OFnF8NMp8_0jk-a9Oy_Ejz8qN_1VV98A&amp;usqp=CAU"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F8A6B5" wp14:editId="07ACD1DF">
                            <wp:extent cx="2549699" cy="1854200"/>
                            <wp:effectExtent l="0" t="0" r="3175" b="0"/>
                            <wp:docPr id="252" name="Image 252" descr="Résultat de recherche d'images pour &quot;parties du corp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Résultat de recherche d'images pour &quot;parties du corp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460" cy="1872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141E7E4" w14:textId="45ACDA41" w:rsidR="002F191D" w:rsidRDefault="002F191D" w:rsidP="002F191D">
                      <w:pPr>
                        <w:jc w:val="center"/>
                      </w:pPr>
                    </w:p>
                    <w:p w14:paraId="0B3A1D8A" w14:textId="48E27E81" w:rsidR="002F191D" w:rsidRPr="00B10DF2" w:rsidRDefault="002F191D" w:rsidP="002F191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B8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0D295A" wp14:editId="20E36394">
                <wp:simplePos x="0" y="0"/>
                <wp:positionH relativeFrom="column">
                  <wp:posOffset>4787900</wp:posOffset>
                </wp:positionH>
                <wp:positionV relativeFrom="paragraph">
                  <wp:posOffset>-469900</wp:posOffset>
                </wp:positionV>
                <wp:extent cx="4290060" cy="2990850"/>
                <wp:effectExtent l="38100" t="50800" r="40640" b="57150"/>
                <wp:wrapNone/>
                <wp:docPr id="243" name="Rectangle : coins arrondi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952B3" id="Rectangle : coins arrondis 243" o:spid="_x0000_s1026" style="position:absolute;margin-left:377pt;margin-top:-37pt;width:337.8pt;height:235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" fillcolor="white [3201]" strokecolor="#70ad47 [3209]" strokeweight="1pt">
                <v:stroke joinstyle="miter"/>
              </v:roundrect>
            </w:pict>
          </mc:Fallback>
        </mc:AlternateContent>
      </w:r>
      <w:r w:rsidR="00271B8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F785B1" wp14:editId="794A2865">
                <wp:simplePos x="0" y="0"/>
                <wp:positionH relativeFrom="column">
                  <wp:posOffset>-254000</wp:posOffset>
                </wp:positionH>
                <wp:positionV relativeFrom="paragraph">
                  <wp:posOffset>-469900</wp:posOffset>
                </wp:positionV>
                <wp:extent cx="4290060" cy="2990850"/>
                <wp:effectExtent l="38100" t="50800" r="40640" b="57150"/>
                <wp:wrapNone/>
                <wp:docPr id="242" name="Rectangle :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81B57" id="Rectangle : coins arrondis 242" o:spid="_x0000_s1026" style="position:absolute;margin-left:-20pt;margin-top:-37pt;width:337.8pt;height:235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24374231" w14:textId="0EE534E4" w:rsidR="00271B80" w:rsidRDefault="00646DC4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0B4066" wp14:editId="1D4112F5">
                <wp:simplePos x="0" y="0"/>
                <wp:positionH relativeFrom="column">
                  <wp:posOffset>1905</wp:posOffset>
                </wp:positionH>
                <wp:positionV relativeFrom="paragraph">
                  <wp:posOffset>99695</wp:posOffset>
                </wp:positionV>
                <wp:extent cx="3835400" cy="1879600"/>
                <wp:effectExtent l="0" t="0" r="0" b="0"/>
                <wp:wrapNone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A0999" w14:textId="0EAFBB33" w:rsidR="00271B80" w:rsidRDefault="00CC0A48" w:rsidP="00271B80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"/var/folders/6b/s2g6h9gx2yq4yy9w8xm9052m0000gn/T/com.microsoft.Word/WebArchiveCopyPasteTempFiles/ea30cnbwti1JlZEn4mrfIaoqHyGqKhci4j+H0Q0WVLAQ3gPAAAAAElFTkSuQmCC"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D4CDA" wp14:editId="2846EC12">
                                  <wp:extent cx="2355850" cy="1714064"/>
                                  <wp:effectExtent l="0" t="0" r="0" b="635"/>
                                  <wp:docPr id="44" name="Image 44" descr="Résultat de recherche d'images pour &quot;OBJETS DE LA CLASS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Résultat de recherche d'images pour &quot;OBJETS DE LA CLASS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918" r="52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603" cy="171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723CA8E" w14:textId="090B39A9" w:rsidR="00646DC4" w:rsidRPr="00646DC4" w:rsidRDefault="00646DC4" w:rsidP="00646DC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71C85C9F" w14:textId="56D210C6" w:rsidR="00CC0A48" w:rsidRDefault="00CC0A48" w:rsidP="00CC0A48"/>
                          <w:p w14:paraId="213C8010" w14:textId="3C562687" w:rsidR="00271B80" w:rsidRPr="00B10DF2" w:rsidRDefault="00271B80" w:rsidP="00271B8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4066" id="Zone de texte 245" o:spid="_x0000_s1054" type="#_x0000_t202" style="position:absolute;margin-left:.15pt;margin-top:7.85pt;width:302pt;height:14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" fillcolor="white [3201]" stroked="f" strokeweight=".5pt">
                <v:textbox>
                  <w:txbxContent>
                    <w:p w14:paraId="553A0999" w14:textId="0EAFBB33" w:rsidR="00271B80" w:rsidRDefault="00CC0A48" w:rsidP="00271B80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"/var/folders/6b/s2g6h9gx2yq4yy9w8xm9052m0000gn/T/com.microsoft.Word/WebArchiveCopyPasteTempFiles/ea30cnbwti1JlZEn4mrfIaoqHyGqKhci4j+H0Q0WVLAQ3gPAAAAAElFTkSuQmCC"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AD4CDA" wp14:editId="2846EC12">
                            <wp:extent cx="2355850" cy="1714064"/>
                            <wp:effectExtent l="0" t="0" r="0" b="635"/>
                            <wp:docPr id="44" name="Image 44" descr="Résultat de recherche d'images pour &quot;OBJETS DE LA CLASS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Résultat de recherche d'images pour &quot;OBJETS DE LA CLASS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918" r="521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3603" cy="171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723CA8E" w14:textId="090B39A9" w:rsidR="00646DC4" w:rsidRPr="00646DC4" w:rsidRDefault="00646DC4" w:rsidP="00646DC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71C85C9F" w14:textId="56D210C6" w:rsidR="00CC0A48" w:rsidRDefault="00CC0A48" w:rsidP="00CC0A48"/>
                    <w:p w14:paraId="213C8010" w14:textId="3C562687" w:rsidR="00271B80" w:rsidRPr="00B10DF2" w:rsidRDefault="00271B80" w:rsidP="00271B8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EFC601" w14:textId="4C9AB206" w:rsidR="00271B80" w:rsidRDefault="00271B80"/>
    <w:p w14:paraId="6E6650C0" w14:textId="50D63F73" w:rsidR="00271B80" w:rsidRDefault="00271B80"/>
    <w:p w14:paraId="1109E588" w14:textId="77777777" w:rsidR="00271B80" w:rsidRDefault="00271B80"/>
    <w:p w14:paraId="6C0BBDB9" w14:textId="77777777" w:rsidR="00271B80" w:rsidRDefault="00271B80"/>
    <w:p w14:paraId="06690FF8" w14:textId="77777777" w:rsidR="00271B80" w:rsidRDefault="00271B80"/>
    <w:p w14:paraId="2B3672E1" w14:textId="77777777" w:rsidR="00271B80" w:rsidRDefault="00271B80"/>
    <w:p w14:paraId="0F21B51C" w14:textId="77777777" w:rsidR="00271B80" w:rsidRDefault="00271B80"/>
    <w:p w14:paraId="41FD18DD" w14:textId="77777777" w:rsidR="00271B80" w:rsidRDefault="00271B80"/>
    <w:p w14:paraId="6D0E13CA" w14:textId="6FF489DE" w:rsidR="00271B80" w:rsidRDefault="00271B80"/>
    <w:p w14:paraId="1359F433" w14:textId="77777777" w:rsidR="002F191D" w:rsidRDefault="002F191D"/>
    <w:p w14:paraId="3BF230BD" w14:textId="070AB353" w:rsidR="00E67D84" w:rsidRDefault="00CC0A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81852B" wp14:editId="642409E8">
                <wp:simplePos x="0" y="0"/>
                <wp:positionH relativeFrom="column">
                  <wp:posOffset>457200</wp:posOffset>
                </wp:positionH>
                <wp:positionV relativeFrom="paragraph">
                  <wp:posOffset>-284480</wp:posOffset>
                </wp:positionV>
                <wp:extent cx="3468370" cy="77914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42D95" w14:textId="67982611" w:rsidR="00E67D84" w:rsidRPr="00B10DF2" w:rsidRDefault="00E67D84" w:rsidP="00E67D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VÊTEMENTS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852B" id="Zone de texte 26" o:spid="_x0000_s1055" type="#_x0000_t202" style="position:absolute;margin-left:36pt;margin-top:-22.4pt;width:273.1pt;height:61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" fillcolor="white [3201]" stroked="f" strokeweight=".5pt">
                <v:textbox>
                  <w:txbxContent>
                    <w:p w14:paraId="56642D95" w14:textId="67982611" w:rsidR="00E67D84" w:rsidRPr="00B10DF2" w:rsidRDefault="00E67D84" w:rsidP="00E67D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VÊTEMENTS</w:t>
                      </w:r>
                    </w:p>
                  </w:txbxContent>
                </v:textbox>
              </v:shape>
            </w:pict>
          </mc:Fallback>
        </mc:AlternateContent>
      </w:r>
      <w:r w:rsidR="00962B3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6FC234" wp14:editId="7FDEF591">
                <wp:simplePos x="0" y="0"/>
                <wp:positionH relativeFrom="column">
                  <wp:posOffset>0</wp:posOffset>
                </wp:positionH>
                <wp:positionV relativeFrom="paragraph">
                  <wp:posOffset>-501650</wp:posOffset>
                </wp:positionV>
                <wp:extent cx="4290060" cy="2990850"/>
                <wp:effectExtent l="38100" t="50800" r="40640" b="5715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7BF9D" id="Rectangle : coins arrondis 22" o:spid="_x0000_s1026" style="position:absolute;margin-left:0;margin-top:-39.5pt;width:337.8pt;height:235.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" fillcolor="white [3201]" strokecolor="#70ad47 [3209]" strokeweight="1pt">
                <v:stroke joinstyle="miter"/>
              </v:roundrect>
            </w:pict>
          </mc:Fallback>
        </mc:AlternateContent>
      </w:r>
      <w:r w:rsidR="00E67D84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728633" wp14:editId="04533147">
                <wp:simplePos x="0" y="0"/>
                <wp:positionH relativeFrom="column">
                  <wp:posOffset>5310505</wp:posOffset>
                </wp:positionH>
                <wp:positionV relativeFrom="paragraph">
                  <wp:posOffset>-188595</wp:posOffset>
                </wp:positionV>
                <wp:extent cx="3696970" cy="77914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51C1D" w14:textId="77777777" w:rsidR="00E67D84" w:rsidRPr="00B10DF2" w:rsidRDefault="00E67D84" w:rsidP="00E67D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OUTILS POUR DESSINER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8633" id="Zone de texte 27" o:spid="_x0000_s1056" type="#_x0000_t202" style="position:absolute;margin-left:418.15pt;margin-top:-14.85pt;width:291.1pt;height:61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" fillcolor="white [3201]" stroked="f" strokeweight=".5pt">
                <v:textbox>
                  <w:txbxContent>
                    <w:p w14:paraId="62951C1D" w14:textId="77777777" w:rsidR="00E67D84" w:rsidRPr="00B10DF2" w:rsidRDefault="00E67D84" w:rsidP="00E67D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OUTILS POUR DESSINER</w:t>
                      </w:r>
                    </w:p>
                  </w:txbxContent>
                </v:textbox>
              </v:shape>
            </w:pict>
          </mc:Fallback>
        </mc:AlternateContent>
      </w:r>
      <w:r w:rsidR="00E67D8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1420BD" wp14:editId="652225D2">
                <wp:simplePos x="0" y="0"/>
                <wp:positionH relativeFrom="column">
                  <wp:posOffset>5016500</wp:posOffset>
                </wp:positionH>
                <wp:positionV relativeFrom="paragraph">
                  <wp:posOffset>-381000</wp:posOffset>
                </wp:positionV>
                <wp:extent cx="4290060" cy="2990850"/>
                <wp:effectExtent l="38100" t="50800" r="40640" b="5715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419BF" id="Rectangle : coins arrondis 23" o:spid="_x0000_s1026" style="position:absolute;margin-left:395pt;margin-top:-30pt;width:337.8pt;height:235.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43D8B04F" w14:textId="5D619644" w:rsidR="00E67D84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755FC4" wp14:editId="46ED80BE">
                <wp:simplePos x="0" y="0"/>
                <wp:positionH relativeFrom="column">
                  <wp:posOffset>459105</wp:posOffset>
                </wp:positionH>
                <wp:positionV relativeFrom="paragraph">
                  <wp:posOffset>31750</wp:posOffset>
                </wp:positionV>
                <wp:extent cx="3468370" cy="19050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59A97B" w14:textId="1F2E5FBF" w:rsidR="00E67D84" w:rsidRDefault="00E67D84" w:rsidP="00E67D8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"/var/folders/6b/s2g6h9gx2yq4yy9w8xm9052m0000gn/T/com.microsoft.Word/WebArchiveCopyPasteTempFiles/s_habiller.jpg"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CB71D" wp14:editId="69BC12E0">
                                  <wp:extent cx="2095500" cy="1752386"/>
                                  <wp:effectExtent l="0" t="0" r="0" b="635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098" cy="1755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1ED5313D" w14:textId="12CDA08B" w:rsidR="00E67D84" w:rsidRPr="00B10DF2" w:rsidRDefault="00E67D84" w:rsidP="00E67D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5FC4" id="Zone de texte 31" o:spid="_x0000_s1057" type="#_x0000_t202" style="position:absolute;margin-left:36.15pt;margin-top:2.5pt;width:273.1pt;height:15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" fillcolor="white [3201]" stroked="f" strokeweight=".5pt">
                <v:textbox>
                  <w:txbxContent>
                    <w:p w14:paraId="3559A97B" w14:textId="1F2E5FBF" w:rsidR="00E67D84" w:rsidRDefault="00E67D84" w:rsidP="00E67D8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"/var/folders/6b/s2g6h9gx2yq4yy9w8xm9052m0000gn/T/com.microsoft.Word/WebArchiveCopyPasteTempFiles/s_habiller.jpg"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8CB71D" wp14:editId="69BC12E0">
                            <wp:extent cx="2095500" cy="1752386"/>
                            <wp:effectExtent l="0" t="0" r="0" b="635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9098" cy="1755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1ED5313D" w14:textId="12CDA08B" w:rsidR="00E67D84" w:rsidRPr="00B10DF2" w:rsidRDefault="00E67D84" w:rsidP="00E67D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B3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0DF255B" wp14:editId="087ECB38">
                <wp:simplePos x="0" y="0"/>
                <wp:positionH relativeFrom="column">
                  <wp:posOffset>5310505</wp:posOffset>
                </wp:positionH>
                <wp:positionV relativeFrom="paragraph">
                  <wp:posOffset>133349</wp:posOffset>
                </wp:positionV>
                <wp:extent cx="3684270" cy="2069465"/>
                <wp:effectExtent l="0" t="0" r="0" b="63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70" cy="2069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293938" w14:textId="56C68BEE" w:rsidR="00CC0A48" w:rsidRDefault="00CC0A48" w:rsidP="00CC0A4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0E6F6" wp14:editId="347A66CD">
                                  <wp:extent cx="2369820" cy="1971675"/>
                                  <wp:effectExtent l="0" t="0" r="5080" b="0"/>
                                  <wp:docPr id="43" name="Image 43" descr="Résultat de recherche d'images pour &quot;DESSINE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Résultat de recherche d'images pour &quot;DESSINE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820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5105DAD" w14:textId="0346DFAA" w:rsidR="00962B3E" w:rsidRPr="00B10DF2" w:rsidRDefault="00962B3E" w:rsidP="00962B3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255B" id="Zone de texte 42" o:spid="_x0000_s1058" type="#_x0000_t202" style="position:absolute;margin-left:418.15pt;margin-top:10.5pt;width:290.1pt;height:162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" fillcolor="white [3201]" stroked="f" strokeweight=".5pt">
                <v:textbox>
                  <w:txbxContent>
                    <w:p w14:paraId="53293938" w14:textId="56C68BEE" w:rsidR="00CC0A48" w:rsidRDefault="00CC0A48" w:rsidP="00CC0A4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80E6F6" wp14:editId="347A66CD">
                            <wp:extent cx="2369820" cy="1971675"/>
                            <wp:effectExtent l="0" t="0" r="5080" b="0"/>
                            <wp:docPr id="43" name="Image 43" descr="Résultat de recherche d'images pour &quot;DESSINE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Résultat de recherche d'images pour &quot;DESSINE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820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5105DAD" w14:textId="0346DFAA" w:rsidR="00962B3E" w:rsidRPr="00B10DF2" w:rsidRDefault="00962B3E" w:rsidP="00962B3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BE439D" w14:textId="0F03FE59" w:rsidR="00E67D84" w:rsidRDefault="00E67D84"/>
    <w:p w14:paraId="03067A81" w14:textId="15EA6CEE" w:rsidR="00E67D84" w:rsidRDefault="00E67D84"/>
    <w:p w14:paraId="62E6E65E" w14:textId="0D713106" w:rsidR="00E67D84" w:rsidRDefault="00E67D84"/>
    <w:p w14:paraId="2F03A843" w14:textId="77777777" w:rsidR="00E67D84" w:rsidRDefault="00E67D84"/>
    <w:p w14:paraId="4A0CF5F2" w14:textId="77777777" w:rsidR="00E67D84" w:rsidRDefault="00E67D84"/>
    <w:p w14:paraId="4967A0BD" w14:textId="77777777" w:rsidR="00E67D84" w:rsidRDefault="00E67D84"/>
    <w:p w14:paraId="18676431" w14:textId="2554B53C" w:rsidR="00E67D84" w:rsidRDefault="00E67D84"/>
    <w:p w14:paraId="08BD4D88" w14:textId="77777777" w:rsidR="00E67D84" w:rsidRDefault="00E67D84"/>
    <w:p w14:paraId="7282934D" w14:textId="77777777" w:rsidR="00E67D84" w:rsidRDefault="00E67D84"/>
    <w:p w14:paraId="146C12C0" w14:textId="77777777" w:rsidR="00E67D84" w:rsidRDefault="00E67D84"/>
    <w:p w14:paraId="64909397" w14:textId="77777777" w:rsidR="00E67D84" w:rsidRDefault="00E67D84"/>
    <w:p w14:paraId="1BE9078D" w14:textId="2288DC60" w:rsidR="00E67D84" w:rsidRDefault="00E67D84"/>
    <w:p w14:paraId="2C38A31A" w14:textId="020D83D3" w:rsidR="00E67D84" w:rsidRDefault="00E67D84"/>
    <w:p w14:paraId="0FF79B7B" w14:textId="6608D24B" w:rsidR="00E67D84" w:rsidRDefault="00E67D84"/>
    <w:p w14:paraId="1408F83F" w14:textId="46B92748" w:rsidR="00E67D84" w:rsidRDefault="00E67D84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2056EC" wp14:editId="2036DAA6">
                <wp:simplePos x="0" y="0"/>
                <wp:positionH relativeFrom="column">
                  <wp:posOffset>5310505</wp:posOffset>
                </wp:positionH>
                <wp:positionV relativeFrom="paragraph">
                  <wp:posOffset>174626</wp:posOffset>
                </wp:positionV>
                <wp:extent cx="3684270" cy="6223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7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64880" w14:textId="61E37AD5" w:rsidR="00E67D84" w:rsidRPr="00B10DF2" w:rsidRDefault="00E67D84" w:rsidP="00E67D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DES CHOSES QUI ROULENT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056EC" id="Zone de texte 29" o:spid="_x0000_s1059" type="#_x0000_t202" style="position:absolute;margin-left:418.15pt;margin-top:13.75pt;width:290.1pt;height:4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" fillcolor="white [3201]" stroked="f" strokeweight=".5pt">
                <v:textbox>
                  <w:txbxContent>
                    <w:p w14:paraId="5FE64880" w14:textId="61E37AD5" w:rsidR="00E67D84" w:rsidRPr="00B10DF2" w:rsidRDefault="00E67D84" w:rsidP="00E67D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DES CHOSES QUI ROULENT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90F6D0" wp14:editId="666A07DF">
                <wp:simplePos x="0" y="0"/>
                <wp:positionH relativeFrom="column">
                  <wp:posOffset>5016500</wp:posOffset>
                </wp:positionH>
                <wp:positionV relativeFrom="paragraph">
                  <wp:posOffset>57785</wp:posOffset>
                </wp:positionV>
                <wp:extent cx="4290060" cy="2990850"/>
                <wp:effectExtent l="38100" t="50800" r="40640" b="5715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67F0A" id="Rectangle : coins arrondis 25" o:spid="_x0000_s1026" style="position:absolute;margin-left:395pt;margin-top:4.55pt;width:337.8pt;height:235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4D1A54" wp14:editId="72EA96E1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4290060" cy="2990850"/>
                <wp:effectExtent l="38100" t="50800" r="40640" b="5715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9A68A" id="Rectangle : coins arrondis 24" o:spid="_x0000_s1026" style="position:absolute;margin-left:0;margin-top:4.6pt;width:337.8pt;height:235.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3YWtwIAAKQ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1DA36D55" w14:textId="62969AAF" w:rsidR="00E67D84" w:rsidRDefault="00E67D84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F93AD2" wp14:editId="0E7B286D">
                <wp:simplePos x="0" y="0"/>
                <wp:positionH relativeFrom="column">
                  <wp:posOffset>243205</wp:posOffset>
                </wp:positionH>
                <wp:positionV relativeFrom="paragraph">
                  <wp:posOffset>52705</wp:posOffset>
                </wp:positionV>
                <wp:extent cx="3835400" cy="77914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83C0E" w14:textId="3B7A5364" w:rsidR="00E67D84" w:rsidRPr="00B10DF2" w:rsidRDefault="00E67D84" w:rsidP="00E67D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OÙ PEUT-ON SE PROMENER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3AD2" id="Zone de texte 28" o:spid="_x0000_s1060" type="#_x0000_t202" style="position:absolute;margin-left:19.15pt;margin-top:4.15pt;width:302pt;height:61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" fillcolor="white [3201]" stroked="f" strokeweight=".5pt">
                <v:textbox>
                  <w:txbxContent>
                    <w:p w14:paraId="1E983C0E" w14:textId="3B7A5364" w:rsidR="00E67D84" w:rsidRPr="00B10DF2" w:rsidRDefault="00E67D84" w:rsidP="00E67D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OÙ PEUT-ON SE PROMENER ?</w:t>
                      </w:r>
                    </w:p>
                  </w:txbxContent>
                </v:textbox>
              </v:shape>
            </w:pict>
          </mc:Fallback>
        </mc:AlternateContent>
      </w:r>
    </w:p>
    <w:p w14:paraId="7912619E" w14:textId="75DD5E46" w:rsidR="00E67D84" w:rsidRDefault="00E67D84"/>
    <w:p w14:paraId="668C6602" w14:textId="5EBDC640" w:rsidR="00E67D84" w:rsidRDefault="00E67D84"/>
    <w:p w14:paraId="296D80F6" w14:textId="0A43A17A" w:rsidR="00E67D84" w:rsidRPr="00E67D84" w:rsidRDefault="00E67D8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9CB487F" wp14:editId="18A383D6">
                <wp:simplePos x="0" y="0"/>
                <wp:positionH relativeFrom="column">
                  <wp:posOffset>5234305</wp:posOffset>
                </wp:positionH>
                <wp:positionV relativeFrom="paragraph">
                  <wp:posOffset>53340</wp:posOffset>
                </wp:positionV>
                <wp:extent cx="3773170" cy="1927860"/>
                <wp:effectExtent l="0" t="0" r="0" b="254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7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AAD28" w14:textId="2293F2E2" w:rsidR="00E67D84" w:rsidRPr="00B10DF2" w:rsidRDefault="00E67D84" w:rsidP="00E67D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"/var/folders/6b/s2g6h9gx2yq4yy9w8xm9052m0000gn/T/com.microsoft.Word/WebArchiveCopyPasteTempFiles/Z"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97D14" wp14:editId="538E88C9">
                                  <wp:extent cx="1892300" cy="1973015"/>
                                  <wp:effectExtent l="0" t="0" r="0" b="0"/>
                                  <wp:docPr id="38" name="Image 38" descr="Résultat de recherche d'images pour &quot;pictogramme roule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Résultat de recherche d'images pour &quot;pictogramme roule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980" cy="19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B487F" id="Zone de texte 39" o:spid="_x0000_s1061" type="#_x0000_t202" style="position:absolute;margin-left:412.15pt;margin-top:4.2pt;width:297.1pt;height:151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" fillcolor="white [3201]" stroked="f" strokeweight=".5pt">
                <v:textbox>
                  <w:txbxContent>
                    <w:p w14:paraId="14EAAD28" w14:textId="2293F2E2" w:rsidR="00E67D84" w:rsidRPr="00B10DF2" w:rsidRDefault="00E67D84" w:rsidP="00E67D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"/var/folders/6b/s2g6h9gx2yq4yy9w8xm9052m0000gn/T/com.microsoft.Word/WebArchiveCopyPasteTempFiles/Z"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D97D14" wp14:editId="538E88C9">
                            <wp:extent cx="1892300" cy="1973015"/>
                            <wp:effectExtent l="0" t="0" r="0" b="0"/>
                            <wp:docPr id="38" name="Image 38" descr="Résultat de recherche d'images pour &quot;pictogramme roule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Résultat de recherche d'images pour &quot;pictogramme roule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2980" cy="19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735D290" w14:textId="6660CEAF" w:rsidR="00E67D84" w:rsidRDefault="00E67D84"/>
    <w:p w14:paraId="5488351C" w14:textId="4072AC2A" w:rsidR="00E67D84" w:rsidRDefault="00E67D84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0CE955" wp14:editId="52A925F2">
                <wp:simplePos x="0" y="0"/>
                <wp:positionH relativeFrom="column">
                  <wp:posOffset>370205</wp:posOffset>
                </wp:positionH>
                <wp:positionV relativeFrom="paragraph">
                  <wp:posOffset>62230</wp:posOffset>
                </wp:positionV>
                <wp:extent cx="3468370" cy="167640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E70E4" w14:textId="0F618660" w:rsidR="00E67D84" w:rsidRDefault="00E67D84" w:rsidP="00E67D8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"/var/folders/6b/s2g6h9gx2yq4yy9w8xm9052m0000gn/T/com.microsoft.Word/WebArchiveCopyPasteTempFiles/se-promener.jpg"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B9BA2" wp14:editId="56E76ED0">
                                  <wp:extent cx="1917700" cy="1496516"/>
                                  <wp:effectExtent l="0" t="0" r="0" b="254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9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763" cy="1501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D83A445" w14:textId="3E21A65B" w:rsidR="00E67D84" w:rsidRPr="00B10DF2" w:rsidRDefault="00E67D84" w:rsidP="00E67D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E955" id="Zone de texte 36" o:spid="_x0000_s1062" type="#_x0000_t202" style="position:absolute;margin-left:29.15pt;margin-top:4.9pt;width:273.1pt;height:13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" fillcolor="white [3201]" stroked="f" strokeweight=".5pt">
                <v:textbox>
                  <w:txbxContent>
                    <w:p w14:paraId="1EBE70E4" w14:textId="0F618660" w:rsidR="00E67D84" w:rsidRDefault="00E67D84" w:rsidP="00E67D8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"/var/folders/6b/s2g6h9gx2yq4yy9w8xm9052m0000gn/T/com.microsoft.Word/WebArchiveCopyPasteTempFiles/se-promener.jpg"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EB9BA2" wp14:editId="56E76ED0">
                            <wp:extent cx="1917700" cy="1496516"/>
                            <wp:effectExtent l="0" t="0" r="0" b="254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9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3763" cy="1501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D83A445" w14:textId="3E21A65B" w:rsidR="00E67D84" w:rsidRPr="00B10DF2" w:rsidRDefault="00E67D84" w:rsidP="00E67D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09E26" w14:textId="3124BFEA" w:rsidR="00E67D84" w:rsidRDefault="00E67D84"/>
    <w:p w14:paraId="1FFF2434" w14:textId="780A8427" w:rsidR="00E67D84" w:rsidRDefault="00E67D84"/>
    <w:p w14:paraId="0A46035B" w14:textId="28052B79" w:rsidR="00E67D84" w:rsidRDefault="00E67D84" w:rsidP="00E67D84"/>
    <w:p w14:paraId="56B77FD8" w14:textId="77777777" w:rsidR="00E67D84" w:rsidRDefault="00E67D84"/>
    <w:p w14:paraId="00FF13A0" w14:textId="77777777" w:rsidR="00E67D84" w:rsidRDefault="00E67D84"/>
    <w:p w14:paraId="2EB6D207" w14:textId="77777777" w:rsidR="00E67D84" w:rsidRDefault="00E67D84"/>
    <w:p w14:paraId="4FADE1A4" w14:textId="77777777" w:rsidR="00E67D84" w:rsidRDefault="00E67D84"/>
    <w:p w14:paraId="187815BD" w14:textId="25638F19" w:rsidR="00CC0A48" w:rsidRDefault="00CC0A48" w:rsidP="00CC0A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21B0A4" wp14:editId="36C83A04">
                <wp:simplePos x="0" y="0"/>
                <wp:positionH relativeFrom="column">
                  <wp:posOffset>5295900</wp:posOffset>
                </wp:positionH>
                <wp:positionV relativeFrom="paragraph">
                  <wp:posOffset>-377825</wp:posOffset>
                </wp:positionV>
                <wp:extent cx="3468370" cy="86360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FCDB3" w14:textId="07A8E98D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MOTS QUI PARLENT DE L’HIVER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1B0A4" id="Zone de texte 51" o:spid="_x0000_s1063" type="#_x0000_t202" style="position:absolute;margin-left:417pt;margin-top:-29.75pt;width:273.1pt;height:6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" fillcolor="white [3201]" stroked="f" strokeweight=".5pt">
                <v:textbox>
                  <w:txbxContent>
                    <w:p w14:paraId="49AFCDB3" w14:textId="07A8E98D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MOTS QUI PARLENT DE L’HIVER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F8304E" wp14:editId="1D2ECECE">
                <wp:simplePos x="0" y="0"/>
                <wp:positionH relativeFrom="column">
                  <wp:posOffset>4826000</wp:posOffset>
                </wp:positionH>
                <wp:positionV relativeFrom="paragraph">
                  <wp:posOffset>-474345</wp:posOffset>
                </wp:positionV>
                <wp:extent cx="4290060" cy="2990850"/>
                <wp:effectExtent l="38100" t="50800" r="40640" b="57150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338E1" id="Rectangle : coins arrondis 48" o:spid="_x0000_s1026" style="position:absolute;margin-left:380pt;margin-top:-37.35pt;width:337.8pt;height:235.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RUftwIAAKQ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779B81" wp14:editId="5B1B7838">
                <wp:simplePos x="0" y="0"/>
                <wp:positionH relativeFrom="column">
                  <wp:posOffset>243205</wp:posOffset>
                </wp:positionH>
                <wp:positionV relativeFrom="paragraph">
                  <wp:posOffset>-320040</wp:posOffset>
                </wp:positionV>
                <wp:extent cx="3468370" cy="8636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E2341" w14:textId="2ABE26F9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MEUBLES DE LA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9B81" id="Zone de texte 46" o:spid="_x0000_s1064" type="#_x0000_t202" style="position:absolute;margin-left:19.15pt;margin-top:-25.2pt;width:273.1pt;height:6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" fillcolor="white [3201]" stroked="f" strokeweight=".5pt">
                <v:textbox>
                  <w:txbxContent>
                    <w:p w14:paraId="2BBE2341" w14:textId="2ABE26F9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MEUBLES DE LA MAISON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A5DA35B" wp14:editId="46C77819">
                <wp:simplePos x="0" y="0"/>
                <wp:positionH relativeFrom="column">
                  <wp:posOffset>-177800</wp:posOffset>
                </wp:positionH>
                <wp:positionV relativeFrom="paragraph">
                  <wp:posOffset>-487045</wp:posOffset>
                </wp:positionV>
                <wp:extent cx="4290060" cy="2990850"/>
                <wp:effectExtent l="38100" t="50800" r="40640" b="57150"/>
                <wp:wrapNone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53CCE" id="Rectangle : coins arrondis 45" o:spid="_x0000_s1026" style="position:absolute;margin-left:-14pt;margin-top:-38.35pt;width:337.8pt;height:235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57DE93F8" w14:textId="61FE07D7" w:rsidR="00CC0A48" w:rsidRDefault="00CC0A48"/>
    <w:p w14:paraId="6666A0DF" w14:textId="0924A88E" w:rsidR="00CC0A48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36AD16F" wp14:editId="6F1262F4">
                <wp:simplePos x="0" y="0"/>
                <wp:positionH relativeFrom="column">
                  <wp:posOffset>5297805</wp:posOffset>
                </wp:positionH>
                <wp:positionV relativeFrom="paragraph">
                  <wp:posOffset>86995</wp:posOffset>
                </wp:positionV>
                <wp:extent cx="3468370" cy="175260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9BC17" w14:textId="64CBDA7A" w:rsidR="00CC0A48" w:rsidRDefault="00CC0A48" w:rsidP="00CC0A4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"/var/folders/6b/s2g6h9gx2yq4yy9w8xm9052m0000gn/T/com.microsoft.Word/WebArchiveCopyPasteTempFiles/wintry-2915190__340.png"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ED90E" wp14:editId="30C72096">
                                  <wp:extent cx="1863090" cy="1863090"/>
                                  <wp:effectExtent l="0" t="0" r="3810" b="3810"/>
                                  <wp:docPr id="59" name="Image 59" descr="Hivernal, Maison, Arbre, Hiver, Nei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Hivernal, Maison, Arbre, Hiver, Nei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186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D0AB67B" w14:textId="59B516EF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D16F" id="Zone de texte 58" o:spid="_x0000_s1065" type="#_x0000_t202" style="position:absolute;margin-left:417.15pt;margin-top:6.85pt;width:273.1pt;height:13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" fillcolor="white [3201]" stroked="f" strokeweight=".5pt">
                <v:textbox>
                  <w:txbxContent>
                    <w:p w14:paraId="00E9BC17" w14:textId="64CBDA7A" w:rsidR="00CC0A48" w:rsidRDefault="00CC0A48" w:rsidP="00CC0A4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"/var/folders/6b/s2g6h9gx2yq4yy9w8xm9052m0000gn/T/com.microsoft.Word/WebArchiveCopyPasteTempFiles/wintry-2915190__340.png"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4ED90E" wp14:editId="30C72096">
                            <wp:extent cx="1863090" cy="1863090"/>
                            <wp:effectExtent l="0" t="0" r="3810" b="3810"/>
                            <wp:docPr id="59" name="Image 59" descr="Hivernal, Maison, Arbre, Hiver, Nei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ivernal, Maison, Arbre, Hiver, Nei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186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D0AB67B" w14:textId="59B516EF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BFE69D" wp14:editId="668BFFC2">
                <wp:simplePos x="0" y="0"/>
                <wp:positionH relativeFrom="column">
                  <wp:posOffset>243205</wp:posOffset>
                </wp:positionH>
                <wp:positionV relativeFrom="paragraph">
                  <wp:posOffset>82550</wp:posOffset>
                </wp:positionV>
                <wp:extent cx="3468370" cy="184150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1AC81" w14:textId="7898EBAF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682C0" wp14:editId="3222C210">
                                  <wp:extent cx="2476500" cy="2476500"/>
                                  <wp:effectExtent l="0" t="0" r="0" b="0"/>
                                  <wp:docPr id="54" name="Image 54" descr="Résultat de recherche d'images pour &quot;DESSIN MEUBLES MAIS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Résultat de recherche d'images pour &quot;DESSIN MEUBLES MAIS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E69D" id="Zone de texte 47" o:spid="_x0000_s1066" type="#_x0000_t202" style="position:absolute;margin-left:19.15pt;margin-top:6.5pt;width:273.1pt;height:1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" fillcolor="white [3201]" stroked="f" strokeweight=".5pt">
                <v:textbox>
                  <w:txbxContent>
                    <w:p w14:paraId="7551AC81" w14:textId="7898EBAF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9682C0" wp14:editId="3222C210">
                            <wp:extent cx="2476500" cy="2476500"/>
                            <wp:effectExtent l="0" t="0" r="0" b="0"/>
                            <wp:docPr id="54" name="Image 54" descr="Résultat de recherche d'images pour &quot;DESSIN MEUBLES MAIS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Résultat de recherche d'images pour &quot;DESSIN MEUBLES MAIS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96ACFF2" w14:textId="76C1F017" w:rsidR="00CC0A48" w:rsidRDefault="00CC0A48"/>
    <w:p w14:paraId="575AC9A5" w14:textId="3113D886" w:rsidR="00CC0A48" w:rsidRDefault="00CC0A48"/>
    <w:p w14:paraId="227A9DDC" w14:textId="74CD917F" w:rsidR="00CC0A48" w:rsidRDefault="00CC0A48"/>
    <w:p w14:paraId="0142D0B1" w14:textId="77777777" w:rsidR="00CC0A48" w:rsidRDefault="00CC0A48"/>
    <w:p w14:paraId="4A6FF9C7" w14:textId="77777777" w:rsidR="00CC0A48" w:rsidRDefault="00CC0A48"/>
    <w:p w14:paraId="344F9636" w14:textId="77777777" w:rsidR="00CC0A48" w:rsidRDefault="00CC0A48"/>
    <w:p w14:paraId="4BDD2BA0" w14:textId="77777777" w:rsidR="00CC0A48" w:rsidRDefault="00CC0A48"/>
    <w:p w14:paraId="5B95530F" w14:textId="0C010951" w:rsidR="00CC0A48" w:rsidRDefault="00CC0A48"/>
    <w:p w14:paraId="42A69358" w14:textId="77777777" w:rsidR="00CC0A48" w:rsidRDefault="00CC0A48"/>
    <w:p w14:paraId="4F69AE4C" w14:textId="77777777" w:rsidR="00CC0A48" w:rsidRDefault="00CC0A48"/>
    <w:p w14:paraId="40BCAE2B" w14:textId="77777777" w:rsidR="00CC0A48" w:rsidRDefault="00CC0A48"/>
    <w:p w14:paraId="41F710DE" w14:textId="0C5BF0BF" w:rsidR="00CC0A48" w:rsidRDefault="00CC0A48"/>
    <w:p w14:paraId="7206A6C6" w14:textId="57B00352" w:rsidR="00CC0A48" w:rsidRDefault="00CC0A48"/>
    <w:p w14:paraId="16CA1428" w14:textId="378A9D6D" w:rsidR="00CC0A48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4BA7C1C" wp14:editId="5F92454C">
                <wp:simplePos x="0" y="0"/>
                <wp:positionH relativeFrom="column">
                  <wp:posOffset>4762500</wp:posOffset>
                </wp:positionH>
                <wp:positionV relativeFrom="paragraph">
                  <wp:posOffset>151130</wp:posOffset>
                </wp:positionV>
                <wp:extent cx="4290060" cy="2990850"/>
                <wp:effectExtent l="38100" t="50800" r="40640" b="5715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6C0DA" id="Rectangle : coins arrondis 50" o:spid="_x0000_s1026" style="position:absolute;margin-left:375pt;margin-top:11.9pt;width:337.8pt;height:235.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2AF1BB" wp14:editId="714D8F69">
                <wp:simplePos x="0" y="0"/>
                <wp:positionH relativeFrom="column">
                  <wp:posOffset>-177800</wp:posOffset>
                </wp:positionH>
                <wp:positionV relativeFrom="paragraph">
                  <wp:posOffset>155575</wp:posOffset>
                </wp:positionV>
                <wp:extent cx="4290060" cy="2990850"/>
                <wp:effectExtent l="38100" t="50800" r="40640" b="5715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524C2" id="Rectangle : coins arrondis 49" o:spid="_x0000_s1026" style="position:absolute;margin-left:-14pt;margin-top:12.25pt;width:337.8pt;height:235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XhdtwIAAKQ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398ED271" w14:textId="14327CAE" w:rsidR="00CC0A48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AA192D" wp14:editId="150016E6">
                <wp:simplePos x="0" y="0"/>
                <wp:positionH relativeFrom="column">
                  <wp:posOffset>5156200</wp:posOffset>
                </wp:positionH>
                <wp:positionV relativeFrom="paragraph">
                  <wp:posOffset>109855</wp:posOffset>
                </wp:positionV>
                <wp:extent cx="3468370" cy="86360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A009A" w14:textId="0C05B0F1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MOTS QUI PARLENT DE L’AUTOMNE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192D" id="Zone de texte 53" o:spid="_x0000_s1067" type="#_x0000_t202" style="position:absolute;margin-left:406pt;margin-top:8.65pt;width:273.1pt;height:6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" fillcolor="white [3201]" stroked="f" strokeweight=".5pt">
                <v:textbox>
                  <w:txbxContent>
                    <w:p w14:paraId="173A009A" w14:textId="0C05B0F1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MOTS QUI PARLENT DE L’AUTOMNE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940F25F" wp14:editId="6D21B9BA">
                <wp:simplePos x="0" y="0"/>
                <wp:positionH relativeFrom="column">
                  <wp:posOffset>241300</wp:posOffset>
                </wp:positionH>
                <wp:positionV relativeFrom="paragraph">
                  <wp:posOffset>121920</wp:posOffset>
                </wp:positionV>
                <wp:extent cx="3468370" cy="8636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53952" w14:textId="308B4680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MOTS QUI PARLENT DE L’ÉTÉ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F25F" id="Zone de texte 52" o:spid="_x0000_s1068" type="#_x0000_t202" style="position:absolute;margin-left:19pt;margin-top:9.6pt;width:273.1pt;height:6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" fillcolor="white [3201]" stroked="f" strokeweight=".5pt">
                <v:textbox>
                  <w:txbxContent>
                    <w:p w14:paraId="21753952" w14:textId="308B4680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MOTS QUI PARLENT DE L’ÉTÉ</w:t>
                      </w:r>
                    </w:p>
                  </w:txbxContent>
                </v:textbox>
              </v:shape>
            </w:pict>
          </mc:Fallback>
        </mc:AlternateContent>
      </w:r>
    </w:p>
    <w:p w14:paraId="2F3CB941" w14:textId="69419254" w:rsidR="00CC0A48" w:rsidRDefault="00CC0A48"/>
    <w:p w14:paraId="3C7E4CA7" w14:textId="4BC33A64" w:rsidR="00CC0A48" w:rsidRDefault="00CC0A48"/>
    <w:p w14:paraId="0814FCA7" w14:textId="51695AC8" w:rsidR="00CC0A48" w:rsidRDefault="00CC0A48"/>
    <w:p w14:paraId="6C812442" w14:textId="074A66E9" w:rsidR="00CC0A48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D74B13E" wp14:editId="6C44BC6B">
                <wp:simplePos x="0" y="0"/>
                <wp:positionH relativeFrom="column">
                  <wp:posOffset>370205</wp:posOffset>
                </wp:positionH>
                <wp:positionV relativeFrom="paragraph">
                  <wp:posOffset>159385</wp:posOffset>
                </wp:positionV>
                <wp:extent cx="3468370" cy="1930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9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19BEE" w14:textId="64EA7610" w:rsidR="00CC0A48" w:rsidRDefault="00CC0A48" w:rsidP="00CC0A4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"/var/folders/6b/s2g6h9gx2yq4yy9w8xm9052m0000gn/T/com.microsoft.Word/WebArchiveCopyPasteTempFiles/sun-159392__340.png"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9B6AC" wp14:editId="562858FB">
                                  <wp:extent cx="1821815" cy="1832610"/>
                                  <wp:effectExtent l="0" t="0" r="0" b="0"/>
                                  <wp:docPr id="61" name="Image 61" descr="Soleil, Ensoleillé, Météo, Jau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Soleil, Ensoleillé, Météo, Jau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815" cy="183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FC4D476" w14:textId="23FD4351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B13E" id="Zone de texte 60" o:spid="_x0000_s1069" type="#_x0000_t202" style="position:absolute;margin-left:29.15pt;margin-top:12.55pt;width:273.1pt;height:15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" fillcolor="white [3201]" stroked="f" strokeweight=".5pt">
                <v:textbox>
                  <w:txbxContent>
                    <w:p w14:paraId="7C119BEE" w14:textId="64EA7610" w:rsidR="00CC0A48" w:rsidRDefault="00CC0A48" w:rsidP="00CC0A4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"/var/folders/6b/s2g6h9gx2yq4yy9w8xm9052m0000gn/T/com.microsoft.Word/WebArchiveCopyPasteTempFiles/sun-159392__340.png"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E9B6AC" wp14:editId="562858FB">
                            <wp:extent cx="1821815" cy="1832610"/>
                            <wp:effectExtent l="0" t="0" r="0" b="0"/>
                            <wp:docPr id="61" name="Image 61" descr="Soleil, Ensoleillé, Météo, Jau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Soleil, Ensoleillé, Météo, Jau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815" cy="183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FC4D476" w14:textId="23FD4351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81D38" w14:textId="167C481E" w:rsidR="00CC0A48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BA65865" wp14:editId="7E6084F7">
                <wp:simplePos x="0" y="0"/>
                <wp:positionH relativeFrom="column">
                  <wp:posOffset>4967605</wp:posOffset>
                </wp:positionH>
                <wp:positionV relativeFrom="paragraph">
                  <wp:posOffset>24130</wp:posOffset>
                </wp:positionV>
                <wp:extent cx="3798570" cy="1765300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57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8DEB3" w14:textId="067AF8E6" w:rsidR="00CC0A48" w:rsidRDefault="00CC0A48" w:rsidP="00CC0A4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"/var/folders/6b/s2g6h9gx2yq4yy9w8xm9052m0000gn/T/com.microsoft.Word/WebArchiveCopyPasteTempFiles/autumn-5483537__340.png"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B689B" wp14:editId="7469896C">
                                  <wp:extent cx="2383790" cy="2162233"/>
                                  <wp:effectExtent l="0" t="0" r="0" b="0"/>
                                  <wp:docPr id="63" name="Image 63" descr="Automne, Isolé, Feuille, Bran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Automne, Isolé, Feuille, Bran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760" cy="217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58DB6D8" w14:textId="17178CA0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5865" id="Zone de texte 62" o:spid="_x0000_s1070" type="#_x0000_t202" style="position:absolute;margin-left:391.15pt;margin-top:1.9pt;width:299.1pt;height:13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" fillcolor="white [3201]" stroked="f" strokeweight=".5pt">
                <v:textbox>
                  <w:txbxContent>
                    <w:p w14:paraId="17D8DEB3" w14:textId="067AF8E6" w:rsidR="00CC0A48" w:rsidRDefault="00CC0A48" w:rsidP="00CC0A4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"/var/folders/6b/s2g6h9gx2yq4yy9w8xm9052m0000gn/T/com.microsoft.Word/WebArchiveCopyPasteTempFiles/autumn-5483537__340.png"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AB689B" wp14:editId="7469896C">
                            <wp:extent cx="2383790" cy="2162233"/>
                            <wp:effectExtent l="0" t="0" r="0" b="0"/>
                            <wp:docPr id="63" name="Image 63" descr="Automne, Isolé, Feuille, Bran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Automne, Isolé, Feuille, Bran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760" cy="217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58DB6D8" w14:textId="17178CA0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A7BF15" w14:textId="639339D3" w:rsidR="00CC0A48" w:rsidRDefault="00CC0A48"/>
    <w:p w14:paraId="354CD51B" w14:textId="7646702D" w:rsidR="00CC0A48" w:rsidRDefault="00CC0A48"/>
    <w:p w14:paraId="6CE1623F" w14:textId="77777777" w:rsidR="00CC0A48" w:rsidRDefault="00CC0A48"/>
    <w:p w14:paraId="442B471C" w14:textId="77777777" w:rsidR="00CC0A48" w:rsidRDefault="00CC0A48"/>
    <w:p w14:paraId="6A30027A" w14:textId="77777777" w:rsidR="00CC0A48" w:rsidRDefault="00CC0A48"/>
    <w:p w14:paraId="65013266" w14:textId="77777777" w:rsidR="00CC0A48" w:rsidRDefault="00CC0A48"/>
    <w:p w14:paraId="2286B9C0" w14:textId="77777777" w:rsidR="00CC0A48" w:rsidRDefault="00CC0A48"/>
    <w:p w14:paraId="2EEC6738" w14:textId="70ABE976" w:rsidR="00CC0A48" w:rsidRDefault="003D26B0" w:rsidP="00CC0A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8D174F4" wp14:editId="4EBC8F57">
                <wp:simplePos x="0" y="0"/>
                <wp:positionH relativeFrom="column">
                  <wp:posOffset>5272405</wp:posOffset>
                </wp:positionH>
                <wp:positionV relativeFrom="paragraph">
                  <wp:posOffset>-226695</wp:posOffset>
                </wp:positionV>
                <wp:extent cx="3468370" cy="406400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4815C" w14:textId="7DA2777E" w:rsidR="003D26B0" w:rsidRPr="00B10DF2" w:rsidRDefault="003D26B0" w:rsidP="003D26B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CHAUSSURES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74F4" id="Zone de texte 83" o:spid="_x0000_s1071" type="#_x0000_t202" style="position:absolute;margin-left:415.15pt;margin-top:-17.85pt;width:273.1pt;height:3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" fillcolor="white [3201]" stroked="f" strokeweight=".5pt">
                <v:textbox>
                  <w:txbxContent>
                    <w:p w14:paraId="4324815C" w14:textId="7DA2777E" w:rsidR="003D26B0" w:rsidRPr="00B10DF2" w:rsidRDefault="003D26B0" w:rsidP="003D26B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CHAUSSURES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BDFFD8" wp14:editId="6B7CA6EB">
                <wp:simplePos x="0" y="0"/>
                <wp:positionH relativeFrom="column">
                  <wp:posOffset>4838700</wp:posOffset>
                </wp:positionH>
                <wp:positionV relativeFrom="paragraph">
                  <wp:posOffset>-330200</wp:posOffset>
                </wp:positionV>
                <wp:extent cx="4290060" cy="2990850"/>
                <wp:effectExtent l="38100" t="50800" r="40640" b="57150"/>
                <wp:wrapNone/>
                <wp:docPr id="79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0DFEA" id="Rectangle : coins arrondis 79" o:spid="_x0000_s1026" style="position:absolute;margin-left:381pt;margin-top:-26pt;width:337.8pt;height:235.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27itwIAAKQ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" fillcolor="white [3201]" strokecolor="#70ad47 [3209]" strokeweight="1pt">
                <v:stroke joinstyle="miter"/>
              </v:roundrect>
            </w:pict>
          </mc:Fallback>
        </mc:AlternateContent>
      </w:r>
      <w:r w:rsidR="00CC0A48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5826B3C" wp14:editId="0758B0F3">
                <wp:simplePos x="0" y="0"/>
                <wp:positionH relativeFrom="column">
                  <wp:posOffset>190500</wp:posOffset>
                </wp:positionH>
                <wp:positionV relativeFrom="paragraph">
                  <wp:posOffset>-228600</wp:posOffset>
                </wp:positionV>
                <wp:extent cx="3468370" cy="863600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2CBF6" w14:textId="77777777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MOTS QUI PARLENT DU PRINTEMPS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6B3C" id="Zone de texte 70" o:spid="_x0000_s1072" type="#_x0000_t202" style="position:absolute;margin-left:15pt;margin-top:-18pt;width:273.1pt;height:6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" fillcolor="white [3201]" stroked="f" strokeweight=".5pt">
                <v:textbox>
                  <w:txbxContent>
                    <w:p w14:paraId="6AD2CBF6" w14:textId="77777777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MOTS QUI PARLENT DU PRINTEMPS</w:t>
                      </w:r>
                    </w:p>
                  </w:txbxContent>
                </v:textbox>
              </v:shape>
            </w:pict>
          </mc:Fallback>
        </mc:AlternateContent>
      </w:r>
      <w:r w:rsidR="00CC0A48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88FDB7" wp14:editId="527A5276">
                <wp:simplePos x="0" y="0"/>
                <wp:positionH relativeFrom="column">
                  <wp:posOffset>-203200</wp:posOffset>
                </wp:positionH>
                <wp:positionV relativeFrom="paragraph">
                  <wp:posOffset>-393700</wp:posOffset>
                </wp:positionV>
                <wp:extent cx="4290060" cy="2990850"/>
                <wp:effectExtent l="38100" t="50800" r="40640" b="57150"/>
                <wp:wrapNone/>
                <wp:docPr id="74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AD525" id="Rectangle : coins arrondis 74" o:spid="_x0000_s1026" style="position:absolute;margin-left:-16pt;margin-top:-31pt;width:337.8pt;height:235.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zwMtwIAAKQ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3E4096FA" w14:textId="3704DF11" w:rsidR="00CC0A48" w:rsidRDefault="003D26B0" w:rsidP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CF9C56" wp14:editId="42B5A123">
                <wp:simplePos x="0" y="0"/>
                <wp:positionH relativeFrom="column">
                  <wp:posOffset>5272405</wp:posOffset>
                </wp:positionH>
                <wp:positionV relativeFrom="paragraph">
                  <wp:posOffset>120650</wp:posOffset>
                </wp:positionV>
                <wp:extent cx="3468370" cy="2070100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0BBF0" w14:textId="7337239E" w:rsidR="003D26B0" w:rsidRDefault="003D26B0" w:rsidP="003D26B0"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"/var/folders/6b/s2g6h9gx2yq4yy9w8xm9052m0000gn/T/com.microsoft.Word/WebArchiveCopyPasteTempFiles/2Q=="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EF3EE" wp14:editId="00456CA6">
                                  <wp:extent cx="3276600" cy="1767639"/>
                                  <wp:effectExtent l="0" t="0" r="0" b="0"/>
                                  <wp:docPr id="87" name="Image 87" descr="Résultat de recherche d'images pour &quot;les TYPES DE CHAUSSUR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 descr="Résultat de recherche d'images pour &quot;les TYPES DE CHAUSSUR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10" t="12879" r="3644" b="34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463" cy="177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CCF010B" w14:textId="32D3EC53" w:rsidR="003D26B0" w:rsidRPr="00B10DF2" w:rsidRDefault="003D26B0" w:rsidP="003D26B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F9C56" id="Zone de texte 85" o:spid="_x0000_s1073" type="#_x0000_t202" style="position:absolute;margin-left:415.15pt;margin-top:9.5pt;width:273.1pt;height:16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" fillcolor="white [3201]" stroked="f" strokeweight=".5pt">
                <v:textbox>
                  <w:txbxContent>
                    <w:p w14:paraId="4BE0BBF0" w14:textId="7337239E" w:rsidR="003D26B0" w:rsidRDefault="003D26B0" w:rsidP="003D26B0"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"/var/folders/6b/s2g6h9gx2yq4yy9w8xm9052m0000gn/T/com.microsoft.Word/WebArchiveCopyPasteTempFiles/2Q=="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FEF3EE" wp14:editId="00456CA6">
                            <wp:extent cx="3276600" cy="1767639"/>
                            <wp:effectExtent l="0" t="0" r="0" b="0"/>
                            <wp:docPr id="87" name="Image 87" descr="Résultat de recherche d'images pour &quot;les TYPES DE CHAUSSUR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 descr="Résultat de recherche d'images pour &quot;les TYPES DE CHAUSSUR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10" t="12879" r="3644" b="34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5463" cy="177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CCF010B" w14:textId="32D3EC53" w:rsidR="003D26B0" w:rsidRPr="00B10DF2" w:rsidRDefault="003D26B0" w:rsidP="003D26B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ECC12C" w14:textId="36EDBB62" w:rsidR="00CC0A48" w:rsidRDefault="00CC0A48" w:rsidP="00CC0A48"/>
    <w:p w14:paraId="6BBB9258" w14:textId="119C5F68" w:rsidR="00CC0A48" w:rsidRDefault="00CC0A48" w:rsidP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BA51CF" wp14:editId="3BE13CFA">
                <wp:simplePos x="0" y="0"/>
                <wp:positionH relativeFrom="column">
                  <wp:posOffset>192405</wp:posOffset>
                </wp:positionH>
                <wp:positionV relativeFrom="paragraph">
                  <wp:posOffset>15240</wp:posOffset>
                </wp:positionV>
                <wp:extent cx="3468370" cy="167640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89ACB" w14:textId="77777777" w:rsidR="00CC0A48" w:rsidRDefault="00CC0A48" w:rsidP="00CC0A4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"/var/folders/6b/s2g6h9gx2yq4yy9w8xm9052m0000gn/T/com.microsoft.Word/WebArchiveCopyPasteTempFiles/spring-background-4035402__340.jpg"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6B2F3" wp14:editId="4F4BEDBE">
                                  <wp:extent cx="2794000" cy="2357619"/>
                                  <wp:effectExtent l="0" t="0" r="0" b="5080"/>
                                  <wp:docPr id="76" name="Image 76" descr="Fond De Printemps, Fleurs De Cerisi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Fond De Printemps, Fleurs De Cerisi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410" cy="237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6097381C" w14:textId="77777777" w:rsidR="00CC0A48" w:rsidRDefault="00CC0A48" w:rsidP="00CC0A48">
                            <w:pPr>
                              <w:jc w:val="center"/>
                            </w:pPr>
                          </w:p>
                          <w:p w14:paraId="24506643" w14:textId="77777777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51CF" id="Zone de texte 75" o:spid="_x0000_s1074" type="#_x0000_t202" style="position:absolute;margin-left:15.15pt;margin-top:1.2pt;width:273.1pt;height:13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" fillcolor="white [3201]" stroked="f" strokeweight=".5pt">
                <v:textbox>
                  <w:txbxContent>
                    <w:p w14:paraId="52389ACB" w14:textId="77777777" w:rsidR="00CC0A48" w:rsidRDefault="00CC0A48" w:rsidP="00CC0A4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"/var/folders/6b/s2g6h9gx2yq4yy9w8xm9052m0000gn/T/com.microsoft.Word/WebArchiveCopyPasteTempFiles/spring-background-4035402__340.jpg"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46B2F3" wp14:editId="4F4BEDBE">
                            <wp:extent cx="2794000" cy="2357619"/>
                            <wp:effectExtent l="0" t="0" r="0" b="5080"/>
                            <wp:docPr id="76" name="Image 76" descr="Fond De Printemps, Fleurs De Cerisi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Fond De Printemps, Fleurs De Cerisi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410" cy="237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6097381C" w14:textId="77777777" w:rsidR="00CC0A48" w:rsidRDefault="00CC0A48" w:rsidP="00CC0A48">
                      <w:pPr>
                        <w:jc w:val="center"/>
                      </w:pPr>
                    </w:p>
                    <w:p w14:paraId="24506643" w14:textId="77777777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EA2040" w14:textId="5CF8BD46" w:rsidR="00CC0A48" w:rsidRDefault="00CC0A48" w:rsidP="00CC0A48"/>
    <w:p w14:paraId="51E3E87A" w14:textId="43827FD4" w:rsidR="00CC0A48" w:rsidRDefault="00CC0A48" w:rsidP="00CC0A48"/>
    <w:p w14:paraId="2F5A7720" w14:textId="3A74C08D" w:rsidR="00CC0A48" w:rsidRDefault="00CC0A48" w:rsidP="00CC0A48"/>
    <w:p w14:paraId="3C98C232" w14:textId="68D6C2C3" w:rsidR="00CC0A48" w:rsidRDefault="00CC0A48" w:rsidP="00CC0A48"/>
    <w:p w14:paraId="4B5EBB26" w14:textId="76CEACA3" w:rsidR="00CC0A48" w:rsidRDefault="00CC0A48" w:rsidP="00CC0A48"/>
    <w:p w14:paraId="0C3E897C" w14:textId="677A2EAC" w:rsidR="00CC0A48" w:rsidRDefault="00CC0A48" w:rsidP="00CC0A48"/>
    <w:p w14:paraId="562D0401" w14:textId="51D1576A" w:rsidR="00CC0A48" w:rsidRDefault="00CC0A48" w:rsidP="00CC0A48"/>
    <w:p w14:paraId="17FF8FC7" w14:textId="6D453FF2" w:rsidR="00CC0A48" w:rsidRDefault="00CC0A48" w:rsidP="00CC0A48"/>
    <w:p w14:paraId="423B90F9" w14:textId="39E1B4D8" w:rsidR="00CC0A48" w:rsidRDefault="00CC0A48" w:rsidP="00CC0A48"/>
    <w:p w14:paraId="02356578" w14:textId="708429BA" w:rsidR="00CC0A48" w:rsidRDefault="00CC0A48" w:rsidP="00CC0A48"/>
    <w:p w14:paraId="00EF210F" w14:textId="05B1B6D9" w:rsidR="00CC0A48" w:rsidRDefault="00CC0A48"/>
    <w:p w14:paraId="0B833879" w14:textId="4E942C17" w:rsidR="00CC0A48" w:rsidRDefault="003D26B0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4636204" wp14:editId="4B67A0FA">
                <wp:simplePos x="0" y="0"/>
                <wp:positionH relativeFrom="column">
                  <wp:posOffset>4827270</wp:posOffset>
                </wp:positionH>
                <wp:positionV relativeFrom="paragraph">
                  <wp:posOffset>184150</wp:posOffset>
                </wp:positionV>
                <wp:extent cx="4290060" cy="2990850"/>
                <wp:effectExtent l="38100" t="50800" r="40640" b="57150"/>
                <wp:wrapNone/>
                <wp:docPr id="82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9818C" id="Rectangle : coins arrondis 82" o:spid="_x0000_s1026" style="position:absolute;margin-left:380.1pt;margin-top:14.5pt;width:337.8pt;height:235.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3A005C00" w14:textId="0E285845" w:rsidR="00CC0A48" w:rsidRDefault="003D26B0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E59DF0" wp14:editId="0E939FB5">
                <wp:simplePos x="0" y="0"/>
                <wp:positionH relativeFrom="column">
                  <wp:posOffset>5272405</wp:posOffset>
                </wp:positionH>
                <wp:positionV relativeFrom="paragraph">
                  <wp:posOffset>85725</wp:posOffset>
                </wp:positionV>
                <wp:extent cx="3468370" cy="495300"/>
                <wp:effectExtent l="0" t="0" r="0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D2A43" w14:textId="52647E98" w:rsidR="003D26B0" w:rsidRPr="00B10DF2" w:rsidRDefault="003D26B0" w:rsidP="003D26B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MÉTIERS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9DF0" id="Zone de texte 84" o:spid="_x0000_s1075" type="#_x0000_t202" style="position:absolute;margin-left:415.15pt;margin-top:6.75pt;width:273.1pt;height:3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" fillcolor="white [3201]" stroked="f" strokeweight=".5pt">
                <v:textbox>
                  <w:txbxContent>
                    <w:p w14:paraId="771D2A43" w14:textId="52647E98" w:rsidR="003D26B0" w:rsidRPr="00B10DF2" w:rsidRDefault="003D26B0" w:rsidP="003D26B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MÉTIERS</w:t>
                      </w:r>
                    </w:p>
                  </w:txbxContent>
                </v:textbox>
              </v:shape>
            </w:pict>
          </mc:Fallback>
        </mc:AlternateContent>
      </w:r>
      <w:r w:rsidR="00CC0A48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0E1AB18" wp14:editId="04F41734">
                <wp:simplePos x="0" y="0"/>
                <wp:positionH relativeFrom="column">
                  <wp:posOffset>-170180</wp:posOffset>
                </wp:positionH>
                <wp:positionV relativeFrom="paragraph">
                  <wp:posOffset>86360</wp:posOffset>
                </wp:positionV>
                <wp:extent cx="4290060" cy="2990850"/>
                <wp:effectExtent l="38100" t="50800" r="40640" b="57150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48ACC" id="Rectangle : coins arrondis 55" o:spid="_x0000_s1026" style="position:absolute;margin-left:-13.4pt;margin-top:6.8pt;width:337.8pt;height:235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46177F3F" w14:textId="39A125D8" w:rsidR="00CC0A48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927E01" wp14:editId="04EEFEE4">
                <wp:simplePos x="0" y="0"/>
                <wp:positionH relativeFrom="column">
                  <wp:posOffset>281305</wp:posOffset>
                </wp:positionH>
                <wp:positionV relativeFrom="paragraph">
                  <wp:posOffset>14605</wp:posOffset>
                </wp:positionV>
                <wp:extent cx="3468370" cy="106680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146F6" w14:textId="76CC8179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 w:rsidR="003D26B0">
                              <w:rPr>
                                <w:sz w:val="48"/>
                                <w:szCs w:val="48"/>
                              </w:rPr>
                              <w:t>MOYENS DE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7E01" id="Zone de texte 56" o:spid="_x0000_s1076" type="#_x0000_t202" style="position:absolute;margin-left:22.15pt;margin-top:1.15pt;width:273.1pt;height:8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" fillcolor="white [3201]" stroked="f" strokeweight=".5pt">
                <v:textbox>
                  <w:txbxContent>
                    <w:p w14:paraId="52E146F6" w14:textId="76CC8179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 w:rsidR="003D26B0">
                        <w:rPr>
                          <w:sz w:val="48"/>
                          <w:szCs w:val="48"/>
                        </w:rPr>
                        <w:t>MOYENS DE TRANSPORT</w:t>
                      </w:r>
                    </w:p>
                  </w:txbxContent>
                </v:textbox>
              </v:shape>
            </w:pict>
          </mc:Fallback>
        </mc:AlternateContent>
      </w:r>
    </w:p>
    <w:p w14:paraId="6511379E" w14:textId="21018100" w:rsidR="00CC0A48" w:rsidRDefault="00CC0A48"/>
    <w:p w14:paraId="7F80CD6E" w14:textId="5AF98250" w:rsidR="00CC0A48" w:rsidRDefault="003D26B0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13877E8" wp14:editId="42DB718E">
                <wp:simplePos x="0" y="0"/>
                <wp:positionH relativeFrom="column">
                  <wp:posOffset>5272405</wp:posOffset>
                </wp:positionH>
                <wp:positionV relativeFrom="paragraph">
                  <wp:posOffset>61595</wp:posOffset>
                </wp:positionV>
                <wp:extent cx="3468370" cy="1841500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366B4" w14:textId="7ECD8DAD" w:rsidR="003D26B0" w:rsidRDefault="003D26B0" w:rsidP="003D26B0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"/var/folders/6b/s2g6h9gx2yq4yy9w8xm9052m0000gn/T/com.microsoft.Word/WebArchiveCopyPasteTempFiles/2Q=="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1109F" wp14:editId="3FA77775">
                                  <wp:extent cx="1625600" cy="2585085"/>
                                  <wp:effectExtent l="0" t="0" r="0" b="5715"/>
                                  <wp:docPr id="88" name="Image 88" descr="Résultat de recherche d'images pour &quot;les MÉTIER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 descr="Résultat de recherche d'images pour &quot;les MÉTIER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965" r="65339" b="1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996" cy="2592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1D392FE9" w14:textId="0265C90A" w:rsidR="003D26B0" w:rsidRPr="00B10DF2" w:rsidRDefault="003D26B0" w:rsidP="003D26B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77E8" id="Zone de texte 86" o:spid="_x0000_s1077" type="#_x0000_t202" style="position:absolute;margin-left:415.15pt;margin-top:4.85pt;width:273.1pt;height:1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" fillcolor="white [3201]" stroked="f" strokeweight=".5pt">
                <v:textbox>
                  <w:txbxContent>
                    <w:p w14:paraId="668366B4" w14:textId="7ECD8DAD" w:rsidR="003D26B0" w:rsidRDefault="003D26B0" w:rsidP="003D26B0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"/var/folders/6b/s2g6h9gx2yq4yy9w8xm9052m0000gn/T/com.microsoft.Word/WebArchiveCopyPasteTempFiles/2Q=="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C1109F" wp14:editId="3FA77775">
                            <wp:extent cx="1625600" cy="2585085"/>
                            <wp:effectExtent l="0" t="0" r="0" b="5715"/>
                            <wp:docPr id="88" name="Image 88" descr="Résultat de recherche d'images pour &quot;les MÉTIER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 descr="Résultat de recherche d'images pour &quot;les MÉTIER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965" r="65339" b="1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9996" cy="2592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1D392FE9" w14:textId="0265C90A" w:rsidR="003D26B0" w:rsidRPr="00B10DF2" w:rsidRDefault="003D26B0" w:rsidP="003D26B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4CC4CD" w14:textId="0D283803" w:rsidR="00CC0A48" w:rsidRDefault="00CC0A48"/>
    <w:p w14:paraId="50DA42A1" w14:textId="79380153" w:rsidR="00CC0A48" w:rsidRDefault="003D26B0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090186F" wp14:editId="5AA12C01">
                <wp:simplePos x="0" y="0"/>
                <wp:positionH relativeFrom="column">
                  <wp:posOffset>192405</wp:posOffset>
                </wp:positionH>
                <wp:positionV relativeFrom="paragraph">
                  <wp:posOffset>45085</wp:posOffset>
                </wp:positionV>
                <wp:extent cx="3657600" cy="184150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17EC5" w14:textId="729BDC24" w:rsidR="00CC0A48" w:rsidRDefault="003D26B0" w:rsidP="00CC0A4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"/var/folders/6b/s2g6h9gx2yq4yy9w8xm9052m0000gn/T/com.microsoft.Word/WebArchiveCopyPasteTempFiles/AUtOayb1uHsWAAAAAElFTkSuQmCC"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95241" wp14:editId="38852807">
                                  <wp:extent cx="2463800" cy="1806705"/>
                                  <wp:effectExtent l="0" t="0" r="0" b="0"/>
                                  <wp:docPr id="78" name="Image 78" descr="Résultat de recherche d'images pour &quot;les moyens de transpo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 descr="Résultat de recherche d'images pour &quot;les moyens de transpo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13" t="18208" r="18320" b="351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468" cy="181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C2E0863" w14:textId="00E8A869" w:rsidR="00CC0A48" w:rsidRDefault="00CC0A48" w:rsidP="00CC0A48">
                            <w:pPr>
                              <w:jc w:val="center"/>
                            </w:pPr>
                          </w:p>
                          <w:p w14:paraId="3E441C7F" w14:textId="339182C0" w:rsidR="00CC0A48" w:rsidRDefault="00CC0A48" w:rsidP="00CC0A48"/>
                          <w:p w14:paraId="15AD88C8" w14:textId="53655C89" w:rsidR="003D26B0" w:rsidRDefault="003D26B0" w:rsidP="003D26B0"/>
                          <w:p w14:paraId="2DE4D40B" w14:textId="5DFF278E" w:rsidR="00CC0A48" w:rsidRPr="00B10DF2" w:rsidRDefault="00CC0A48" w:rsidP="00CC0A4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186F" id="Zone de texte 57" o:spid="_x0000_s1078" type="#_x0000_t202" style="position:absolute;margin-left:15.15pt;margin-top:3.55pt;width:4in;height:1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" fillcolor="white [3201]" stroked="f" strokeweight=".5pt">
                <v:textbox>
                  <w:txbxContent>
                    <w:p w14:paraId="55A17EC5" w14:textId="729BDC24" w:rsidR="00CC0A48" w:rsidRDefault="003D26B0" w:rsidP="00CC0A4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"/var/folders/6b/s2g6h9gx2yq4yy9w8xm9052m0000gn/T/com.microsoft.Word/WebArchiveCopyPasteTempFiles/AUtOayb1uHsWAAAAAElFTkSuQmCC"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595241" wp14:editId="38852807">
                            <wp:extent cx="2463800" cy="1806705"/>
                            <wp:effectExtent l="0" t="0" r="0" b="0"/>
                            <wp:docPr id="78" name="Image 78" descr="Résultat de recherche d'images pour &quot;les moyens de transpor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 descr="Résultat de recherche d'images pour &quot;les moyens de transpor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13" t="18208" r="18320" b="351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7468" cy="1816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C2E0863" w14:textId="00E8A869" w:rsidR="00CC0A48" w:rsidRDefault="00CC0A48" w:rsidP="00CC0A48">
                      <w:pPr>
                        <w:jc w:val="center"/>
                      </w:pPr>
                    </w:p>
                    <w:p w14:paraId="3E441C7F" w14:textId="339182C0" w:rsidR="00CC0A48" w:rsidRDefault="00CC0A48" w:rsidP="00CC0A48"/>
                    <w:p w14:paraId="15AD88C8" w14:textId="53655C89" w:rsidR="003D26B0" w:rsidRDefault="003D26B0" w:rsidP="003D26B0"/>
                    <w:p w14:paraId="2DE4D40B" w14:textId="5DFF278E" w:rsidR="00CC0A48" w:rsidRPr="00B10DF2" w:rsidRDefault="00CC0A48" w:rsidP="00CC0A4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E081B" w14:textId="6B1A4B0B" w:rsidR="00CC0A48" w:rsidRDefault="00CC0A48"/>
    <w:p w14:paraId="2F9D09D0" w14:textId="77777777" w:rsidR="00CC0A48" w:rsidRDefault="00CC0A48"/>
    <w:p w14:paraId="0BE8C1AC" w14:textId="77777777" w:rsidR="00CC0A48" w:rsidRDefault="00CC0A48"/>
    <w:p w14:paraId="5C4199D7" w14:textId="5FB3E751" w:rsidR="00CC0A48" w:rsidRDefault="00CC0A48"/>
    <w:p w14:paraId="1B1DB4A7" w14:textId="77777777" w:rsidR="00CC0A48" w:rsidRDefault="00CC0A48"/>
    <w:p w14:paraId="189020F9" w14:textId="77777777" w:rsidR="00CC0A48" w:rsidRDefault="00CC0A48"/>
    <w:p w14:paraId="7D346FDA" w14:textId="77777777" w:rsidR="00CC0A48" w:rsidRDefault="00CC0A48"/>
    <w:p w14:paraId="3B646E23" w14:textId="43F246BC" w:rsidR="00CC0A48" w:rsidRDefault="00CC0A48"/>
    <w:p w14:paraId="547791AE" w14:textId="409062FA" w:rsidR="00E67D84" w:rsidRDefault="00CC0A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1C7254" wp14:editId="7AD50AC0">
                <wp:simplePos x="0" y="0"/>
                <wp:positionH relativeFrom="column">
                  <wp:posOffset>5462905</wp:posOffset>
                </wp:positionH>
                <wp:positionV relativeFrom="paragraph">
                  <wp:posOffset>-96520</wp:posOffset>
                </wp:positionV>
                <wp:extent cx="3124200" cy="779145"/>
                <wp:effectExtent l="0" t="0" r="0" b="0"/>
                <wp:wrapNone/>
                <wp:docPr id="217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A0356" w14:textId="71F2A155" w:rsidR="009D25C7" w:rsidRPr="00B10DF2" w:rsidRDefault="00646DC4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MATÉRIEL DE MOTRIC</w:t>
                            </w:r>
                            <w:r w:rsidR="00E67D84">
                              <w:rPr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7254" id="Zone de texte 217" o:spid="_x0000_s1079" type="#_x0000_t202" style="position:absolute;margin-left:430.15pt;margin-top:-7.6pt;width:246pt;height:61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" fillcolor="white [3201]" stroked="f" strokeweight=".5pt">
                <v:textbox>
                  <w:txbxContent>
                    <w:p w14:paraId="680A0356" w14:textId="71F2A155" w:rsidR="009D25C7" w:rsidRPr="00B10DF2" w:rsidRDefault="00646DC4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 MATÉRIEL DE MOTRIC</w:t>
                      </w:r>
                      <w:r w:rsidR="00E67D84">
                        <w:rPr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sz w:val="48"/>
                          <w:szCs w:val="48"/>
                        </w:rPr>
                        <w:t>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9B8278" wp14:editId="17B32536">
                <wp:simplePos x="0" y="0"/>
                <wp:positionH relativeFrom="column">
                  <wp:posOffset>243205</wp:posOffset>
                </wp:positionH>
                <wp:positionV relativeFrom="paragraph">
                  <wp:posOffset>-172085</wp:posOffset>
                </wp:positionV>
                <wp:extent cx="3468370" cy="779145"/>
                <wp:effectExtent l="0" t="0" r="0" b="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4E659" w14:textId="05D82223" w:rsidR="009D25C7" w:rsidRPr="00B10DF2" w:rsidRDefault="00646DC4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OUTILS POUR DESSINER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8278" id="Zone de texte 214" o:spid="_x0000_s1080" type="#_x0000_t202" style="position:absolute;margin-left:19.15pt;margin-top:-13.55pt;width:273.1pt;height:61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" fillcolor="white [3201]" stroked="f" strokeweight=".5pt">
                <v:textbox>
                  <w:txbxContent>
                    <w:p w14:paraId="73D4E659" w14:textId="05D82223" w:rsidR="009D25C7" w:rsidRPr="00B10DF2" w:rsidRDefault="00646DC4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OUTILS POUR DESSINER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7CB5F5" wp14:editId="29EFFBF1">
                <wp:simplePos x="0" y="0"/>
                <wp:positionH relativeFrom="column">
                  <wp:posOffset>-191770</wp:posOffset>
                </wp:positionH>
                <wp:positionV relativeFrom="paragraph">
                  <wp:posOffset>-289560</wp:posOffset>
                </wp:positionV>
                <wp:extent cx="4290060" cy="2990850"/>
                <wp:effectExtent l="38100" t="50800" r="40640" b="57150"/>
                <wp:wrapNone/>
                <wp:docPr id="213" name="Rectangle :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4742E" id="Rectangle : coins arrondis 213" o:spid="_x0000_s1026" style="position:absolute;margin-left:-15.1pt;margin-top:-22.8pt;width:337.8pt;height:235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3252D0" wp14:editId="77A6A78B">
                <wp:simplePos x="0" y="0"/>
                <wp:positionH relativeFrom="column">
                  <wp:posOffset>4787900</wp:posOffset>
                </wp:positionH>
                <wp:positionV relativeFrom="paragraph">
                  <wp:posOffset>-250190</wp:posOffset>
                </wp:positionV>
                <wp:extent cx="4290060" cy="2990850"/>
                <wp:effectExtent l="38100" t="50800" r="40640" b="57150"/>
                <wp:wrapNone/>
                <wp:docPr id="218" name="Rectangle :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60ED3" id="Rectangle : coins arrondis 218" o:spid="_x0000_s1026" style="position:absolute;margin-left:377pt;margin-top:-19.7pt;width:337.8pt;height:235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061AF8BA" w14:textId="77777777" w:rsidR="00E67D84" w:rsidRDefault="00E67D84"/>
    <w:p w14:paraId="7F0F89F8" w14:textId="2A9A1369" w:rsidR="009D25C7" w:rsidRDefault="009D25C7"/>
    <w:p w14:paraId="0CA37514" w14:textId="40D68D1D" w:rsidR="009D25C7" w:rsidRDefault="00CC0A48" w:rsidP="009D25C7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74238B" wp14:editId="5B4D98AE">
                <wp:simplePos x="0" y="0"/>
                <wp:positionH relativeFrom="column">
                  <wp:posOffset>5361305</wp:posOffset>
                </wp:positionH>
                <wp:positionV relativeFrom="paragraph">
                  <wp:posOffset>154305</wp:posOffset>
                </wp:positionV>
                <wp:extent cx="3352800" cy="1905000"/>
                <wp:effectExtent l="0" t="0" r="0" b="0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23FF6" w14:textId="7646CE44" w:rsidR="009D25C7" w:rsidRPr="00E67D84" w:rsidRDefault="009D25C7" w:rsidP="009D25C7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341A2A8" w14:textId="297A028A" w:rsidR="009D25C7" w:rsidRPr="00B10DF2" w:rsidRDefault="00646DC4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8C029B2" wp14:editId="16DCAE48">
                                  <wp:extent cx="2588689" cy="1600200"/>
                                  <wp:effectExtent l="0" t="0" r="254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19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5927" cy="16108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238B" id="Zone de texte 216" o:spid="_x0000_s1081" type="#_x0000_t202" style="position:absolute;margin-left:422.15pt;margin-top:12.15pt;width:264pt;height:15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" fillcolor="white [3201]" stroked="f" strokeweight=".5pt">
                <v:textbox>
                  <w:txbxContent>
                    <w:p w14:paraId="79323FF6" w14:textId="7646CE44" w:rsidR="009D25C7" w:rsidRPr="00E67D84" w:rsidRDefault="009D25C7" w:rsidP="009D25C7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341A2A8" w14:textId="297A028A" w:rsidR="009D25C7" w:rsidRPr="00B10DF2" w:rsidRDefault="00646DC4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8C029B2" wp14:editId="16DCAE48">
                            <wp:extent cx="2588689" cy="1600200"/>
                            <wp:effectExtent l="0" t="0" r="254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 19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5927" cy="16108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19E019" wp14:editId="45B0CF5E">
                <wp:simplePos x="0" y="0"/>
                <wp:positionH relativeFrom="column">
                  <wp:posOffset>395605</wp:posOffset>
                </wp:positionH>
                <wp:positionV relativeFrom="paragraph">
                  <wp:posOffset>46990</wp:posOffset>
                </wp:positionV>
                <wp:extent cx="2901950" cy="1920875"/>
                <wp:effectExtent l="0" t="0" r="6350" b="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92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F1EC0" w14:textId="637F7115" w:rsidR="009D25C7" w:rsidRDefault="009D25C7" w:rsidP="009D25C7"/>
                          <w:p w14:paraId="7ACF1FCD" w14:textId="574E8AB9" w:rsidR="00646DC4" w:rsidRPr="00646DC4" w:rsidRDefault="00646DC4" w:rsidP="00646DC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"/var/folders/6b/s2g6h9gx2yq4yy9w8xm9052m0000gn/T/com.microsoft.Word/WebArchiveCopyPasteTempFiles/9k=" \* MERGEFORMATINET </w:instrText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80B5E7" wp14:editId="6C7402E9">
                                  <wp:extent cx="2019300" cy="1680003"/>
                                  <wp:effectExtent l="0" t="0" r="0" b="0"/>
                                  <wp:docPr id="18" name="Image 18" descr="Résultat de recherche d'images pour &quot;DESSINE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Résultat de recherche d'images pour &quot;DESSINE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1994" cy="168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76B924A3" w14:textId="380A1EEC" w:rsidR="009D25C7" w:rsidRPr="00B10DF2" w:rsidRDefault="009D25C7" w:rsidP="009D25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E019" id="Zone de texte 215" o:spid="_x0000_s1082" type="#_x0000_t202" style="position:absolute;margin-left:31.15pt;margin-top:3.7pt;width:228.5pt;height:15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" fillcolor="white [3201]" stroked="f" strokeweight=".5pt">
                <v:textbox>
                  <w:txbxContent>
                    <w:p w14:paraId="408F1EC0" w14:textId="637F7115" w:rsidR="009D25C7" w:rsidRDefault="009D25C7" w:rsidP="009D25C7"/>
                    <w:p w14:paraId="7ACF1FCD" w14:textId="574E8AB9" w:rsidR="00646DC4" w:rsidRPr="00646DC4" w:rsidRDefault="00646DC4" w:rsidP="00646DC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"/var/folders/6b/s2g6h9gx2yq4yy9w8xm9052m0000gn/T/com.microsoft.Word/WebArchiveCopyPasteTempFiles/9k=" \* MERGEFORMATINET </w:instrText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E80B5E7" wp14:editId="6C7402E9">
                            <wp:extent cx="2019300" cy="1680003"/>
                            <wp:effectExtent l="0" t="0" r="0" b="0"/>
                            <wp:docPr id="18" name="Image 18" descr="Résultat de recherche d'images pour &quot;DESSINE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Résultat de recherche d'images pour &quot;DESSINE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1994" cy="168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76B924A3" w14:textId="380A1EEC" w:rsidR="009D25C7" w:rsidRPr="00B10DF2" w:rsidRDefault="009D25C7" w:rsidP="009D25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CF2966" w14:textId="299B2B3D" w:rsidR="009D25C7" w:rsidRDefault="009D25C7" w:rsidP="009D25C7"/>
    <w:p w14:paraId="6FA6A4CA" w14:textId="77777777" w:rsidR="00851A07" w:rsidRDefault="00CC0A48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64EE0D0" wp14:editId="32EFA315">
                <wp:simplePos x="0" y="0"/>
                <wp:positionH relativeFrom="column">
                  <wp:posOffset>5094605</wp:posOffset>
                </wp:positionH>
                <wp:positionV relativeFrom="paragraph">
                  <wp:posOffset>2932430</wp:posOffset>
                </wp:positionV>
                <wp:extent cx="3492500" cy="1638300"/>
                <wp:effectExtent l="0" t="0" r="0" b="0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BA4D0" w14:textId="3ED11A59" w:rsidR="000013C2" w:rsidRDefault="00962B3E" w:rsidP="000013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C95F4" wp14:editId="7BE48814">
                                  <wp:extent cx="1128395" cy="1540510"/>
                                  <wp:effectExtent l="0" t="0" r="1905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395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7E846" w14:textId="54CB6099" w:rsidR="00E67D84" w:rsidRDefault="00E67D84" w:rsidP="00E67D84"/>
                          <w:p w14:paraId="7DBDDF1D" w14:textId="21402500" w:rsidR="000013C2" w:rsidRDefault="000013C2" w:rsidP="000013C2">
                            <w:pPr>
                              <w:jc w:val="center"/>
                            </w:pPr>
                          </w:p>
                          <w:p w14:paraId="639BF0F4" w14:textId="788F72E4" w:rsidR="00E67D84" w:rsidRPr="00E67D84" w:rsidRDefault="00E67D84" w:rsidP="00E67D84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097EA57A" w14:textId="34D83975" w:rsidR="000013C2" w:rsidRDefault="000013C2" w:rsidP="000013C2">
                            <w:pPr>
                              <w:jc w:val="center"/>
                            </w:pPr>
                          </w:p>
                          <w:p w14:paraId="3574441D" w14:textId="5A9EF077" w:rsidR="000013C2" w:rsidRDefault="000013C2" w:rsidP="000013C2">
                            <w:pPr>
                              <w:jc w:val="center"/>
                            </w:pPr>
                          </w:p>
                          <w:p w14:paraId="403EBB15" w14:textId="714BC516" w:rsidR="000013C2" w:rsidRPr="00B10DF2" w:rsidRDefault="000013C2" w:rsidP="000013C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E0D0" id="Zone de texte 268" o:spid="_x0000_s1083" type="#_x0000_t202" style="position:absolute;margin-left:401.15pt;margin-top:230.9pt;width:275pt;height:12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" fillcolor="white [3201]" stroked="f" strokeweight=".5pt">
                <v:textbox>
                  <w:txbxContent>
                    <w:p w14:paraId="31DBA4D0" w14:textId="3ED11A59" w:rsidR="000013C2" w:rsidRDefault="00962B3E" w:rsidP="000013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EC95F4" wp14:editId="7BE48814">
                            <wp:extent cx="1128395" cy="1540510"/>
                            <wp:effectExtent l="0" t="0" r="1905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 41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395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7E846" w14:textId="54CB6099" w:rsidR="00E67D84" w:rsidRDefault="00E67D84" w:rsidP="00E67D84"/>
                    <w:p w14:paraId="7DBDDF1D" w14:textId="21402500" w:rsidR="000013C2" w:rsidRDefault="000013C2" w:rsidP="000013C2">
                      <w:pPr>
                        <w:jc w:val="center"/>
                      </w:pPr>
                    </w:p>
                    <w:p w14:paraId="639BF0F4" w14:textId="788F72E4" w:rsidR="00E67D84" w:rsidRPr="00E67D84" w:rsidRDefault="00E67D84" w:rsidP="00E67D84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097EA57A" w14:textId="34D83975" w:rsidR="000013C2" w:rsidRDefault="000013C2" w:rsidP="000013C2">
                      <w:pPr>
                        <w:jc w:val="center"/>
                      </w:pPr>
                    </w:p>
                    <w:p w14:paraId="3574441D" w14:textId="5A9EF077" w:rsidR="000013C2" w:rsidRDefault="000013C2" w:rsidP="000013C2">
                      <w:pPr>
                        <w:jc w:val="center"/>
                      </w:pPr>
                    </w:p>
                    <w:p w14:paraId="403EBB15" w14:textId="714BC516" w:rsidR="000013C2" w:rsidRPr="00B10DF2" w:rsidRDefault="000013C2" w:rsidP="000013C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494C78" wp14:editId="1B48D756">
                <wp:simplePos x="0" y="0"/>
                <wp:positionH relativeFrom="column">
                  <wp:posOffset>5259705</wp:posOffset>
                </wp:positionH>
                <wp:positionV relativeFrom="paragraph">
                  <wp:posOffset>2373630</wp:posOffset>
                </wp:positionV>
                <wp:extent cx="3327400" cy="660400"/>
                <wp:effectExtent l="0" t="0" r="0" b="0"/>
                <wp:wrapNone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9895A" w14:textId="3D5AD988" w:rsidR="000013C2" w:rsidRPr="00B10DF2" w:rsidRDefault="00962B3E" w:rsidP="000013C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SIÈGES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94C78" id="Zone de texte 267" o:spid="_x0000_s1084" type="#_x0000_t202" style="position:absolute;margin-left:414.15pt;margin-top:186.9pt;width:262pt;height:5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" fillcolor="white [3201]" stroked="f" strokeweight=".5pt">
                <v:textbox>
                  <w:txbxContent>
                    <w:p w14:paraId="1789895A" w14:textId="3D5AD988" w:rsidR="000013C2" w:rsidRPr="00B10DF2" w:rsidRDefault="00962B3E" w:rsidP="000013C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SIÈGES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90B540" wp14:editId="4FC71298">
                <wp:simplePos x="0" y="0"/>
                <wp:positionH relativeFrom="column">
                  <wp:posOffset>4787900</wp:posOffset>
                </wp:positionH>
                <wp:positionV relativeFrom="paragraph">
                  <wp:posOffset>2158365</wp:posOffset>
                </wp:positionV>
                <wp:extent cx="4290060" cy="2990850"/>
                <wp:effectExtent l="38100" t="50800" r="40640" b="57150"/>
                <wp:wrapNone/>
                <wp:docPr id="266" name="Rectangle : coins arrondi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342AC" id="Rectangle : coins arrondis 266" o:spid="_x0000_s1026" style="position:absolute;margin-left:377pt;margin-top:169.95pt;width:337.8pt;height:235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8C6D0C" wp14:editId="13AABC1D">
                <wp:simplePos x="0" y="0"/>
                <wp:positionH relativeFrom="column">
                  <wp:posOffset>154305</wp:posOffset>
                </wp:positionH>
                <wp:positionV relativeFrom="paragraph">
                  <wp:posOffset>3224530</wp:posOffset>
                </wp:positionV>
                <wp:extent cx="3454400" cy="1642110"/>
                <wp:effectExtent l="0" t="0" r="0" b="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64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F8273" w14:textId="4460026A" w:rsidR="00ED0702" w:rsidRPr="00E67D84" w:rsidRDefault="00E67D84" w:rsidP="00ED0702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"/var/folders/6b/s2g6h9gx2yq4yy9w8xm9052m0000gn/T/com.microsoft.Word/WebArchiveCopyPasteTempFiles/pleurer.jpg" \* MERGEFORMATINET </w:instrText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496D49" wp14:editId="2FC5244F">
                                  <wp:extent cx="1637665" cy="1397000"/>
                                  <wp:effectExtent l="0" t="0" r="635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6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665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DC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05D571F9" w14:textId="02D8707C" w:rsidR="00646DC4" w:rsidRPr="00646DC4" w:rsidRDefault="00646DC4" w:rsidP="00E67D8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08956071" w14:textId="24BFF4F8" w:rsidR="00ED0702" w:rsidRPr="00B10DF2" w:rsidRDefault="00ED0702" w:rsidP="00ED070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6D0C" id="Zone de texte 264" o:spid="_x0000_s1085" type="#_x0000_t202" style="position:absolute;margin-left:12.15pt;margin-top:253.9pt;width:272pt;height:129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" fillcolor="white [3201]" stroked="f" strokeweight=".5pt">
                <v:textbox>
                  <w:txbxContent>
                    <w:p w14:paraId="0ECF8273" w14:textId="4460026A" w:rsidR="00ED0702" w:rsidRPr="00E67D84" w:rsidRDefault="00E67D84" w:rsidP="00ED0702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"/var/folders/6b/s2g6h9gx2yq4yy9w8xm9052m0000gn/T/com.microsoft.Word/WebArchiveCopyPasteTempFiles/pleurer.jpg" \* MERGEFORMATINET </w:instrText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2496D49" wp14:editId="2FC5244F">
                            <wp:extent cx="1637665" cy="1397000"/>
                            <wp:effectExtent l="0" t="0" r="635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6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7665" cy="139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DC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05D571F9" w14:textId="02D8707C" w:rsidR="00646DC4" w:rsidRPr="00646DC4" w:rsidRDefault="00646DC4" w:rsidP="00E67D8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08956071" w14:textId="24BFF4F8" w:rsidR="00ED0702" w:rsidRPr="00B10DF2" w:rsidRDefault="00ED0702" w:rsidP="00ED070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AB3770" wp14:editId="47492DCB">
                <wp:simplePos x="0" y="0"/>
                <wp:positionH relativeFrom="column">
                  <wp:posOffset>243205</wp:posOffset>
                </wp:positionH>
                <wp:positionV relativeFrom="paragraph">
                  <wp:posOffset>2373630</wp:posOffset>
                </wp:positionV>
                <wp:extent cx="3455670" cy="779145"/>
                <wp:effectExtent l="0" t="0" r="0" b="0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51118B" w14:textId="5C141EB9" w:rsidR="00ED0702" w:rsidRPr="00B10DF2" w:rsidRDefault="00646DC4" w:rsidP="00ED070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DES CHOSES QUI FONT PLEURER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B3770" id="Zone de texte 262" o:spid="_x0000_s1086" type="#_x0000_t202" style="position:absolute;margin-left:19.15pt;margin-top:186.9pt;width:272.1pt;height:61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" fillcolor="white [3201]" stroked="f" strokeweight=".5pt">
                <v:textbox>
                  <w:txbxContent>
                    <w:p w14:paraId="3251118B" w14:textId="5C141EB9" w:rsidR="00ED0702" w:rsidRPr="00B10DF2" w:rsidRDefault="00646DC4" w:rsidP="00ED070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DES CHOSES QUI FONT PLEURER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735C7D" wp14:editId="2220A02D">
                <wp:simplePos x="0" y="0"/>
                <wp:positionH relativeFrom="column">
                  <wp:posOffset>-190500</wp:posOffset>
                </wp:positionH>
                <wp:positionV relativeFrom="paragraph">
                  <wp:posOffset>2162810</wp:posOffset>
                </wp:positionV>
                <wp:extent cx="4290060" cy="2990850"/>
                <wp:effectExtent l="38100" t="50800" r="40640" b="57150"/>
                <wp:wrapNone/>
                <wp:docPr id="261" name="Rectangle :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E8C4F" id="Rectangle : coins arrondis 261" o:spid="_x0000_s1026" style="position:absolute;margin-left:-15pt;margin-top:170.3pt;width:337.8pt;height:235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" fillcolor="white [3201]" strokecolor="#70ad47 [3209]" strokeweight="1pt">
                <v:stroke joinstyle="miter"/>
              </v:roundrect>
            </w:pict>
          </mc:Fallback>
        </mc:AlternateContent>
      </w:r>
      <w:r w:rsidR="00ED0702">
        <w:fldChar w:fldCharType="begin"/>
      </w:r>
      <w:r w:rsidR="00ED0702">
        <w:instrText xml:space="preserve"> INCLUDEPICTURE "/var/folders/6b/s2g6h9gx2yq4yy9w8xm9052m0000gn/T/com.microsoft.Word/WebArchiveCopyPasteTempFiles/Z" \* MERGEFORMATINET </w:instrText>
      </w:r>
      <w:r w:rsidR="00ED0702">
        <w:fldChar w:fldCharType="separate"/>
      </w:r>
      <w:r w:rsidR="00ED0702">
        <w:rPr>
          <w:noProof/>
        </w:rPr>
        <w:drawing>
          <wp:inline distT="0" distB="0" distL="0" distR="0" wp14:anchorId="47731F3A" wp14:editId="2681BD6D">
            <wp:extent cx="3544570" cy="1701165"/>
            <wp:effectExtent l="0" t="0" r="0" b="635"/>
            <wp:docPr id="263" name="Image 263" descr="Résultat de recherche d'images pour &quot;JEU DE K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JEU DE KIM&quot;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702">
        <w:fldChar w:fldCharType="end"/>
      </w:r>
    </w:p>
    <w:p w14:paraId="7229AB11" w14:textId="77777777" w:rsidR="00851A07" w:rsidRDefault="00851A07"/>
    <w:p w14:paraId="35AB4629" w14:textId="77777777" w:rsidR="00851A07" w:rsidRDefault="00851A07"/>
    <w:p w14:paraId="12D15B23" w14:textId="77777777" w:rsidR="00851A07" w:rsidRDefault="00851A07"/>
    <w:p w14:paraId="55D26972" w14:textId="77777777" w:rsidR="00851A07" w:rsidRDefault="00851A07"/>
    <w:p w14:paraId="79CD54E4" w14:textId="77777777" w:rsidR="00851A07" w:rsidRDefault="00851A07"/>
    <w:p w14:paraId="5F550885" w14:textId="77777777" w:rsidR="00851A07" w:rsidRDefault="00851A07"/>
    <w:p w14:paraId="6CAFDC31" w14:textId="77777777" w:rsidR="00851A07" w:rsidRDefault="00851A07"/>
    <w:p w14:paraId="4409A2AB" w14:textId="77777777" w:rsidR="00851A07" w:rsidRDefault="00851A07"/>
    <w:p w14:paraId="13128423" w14:textId="77777777" w:rsidR="00851A07" w:rsidRDefault="00851A07"/>
    <w:p w14:paraId="3F84E94E" w14:textId="77777777" w:rsidR="00851A07" w:rsidRDefault="00851A07"/>
    <w:p w14:paraId="6BC5DAF1" w14:textId="77777777" w:rsidR="00851A07" w:rsidRDefault="00851A07"/>
    <w:p w14:paraId="1BCD59F8" w14:textId="77777777" w:rsidR="00851A07" w:rsidRDefault="00851A07"/>
    <w:p w14:paraId="3C8753F9" w14:textId="77777777" w:rsidR="00851A07" w:rsidRDefault="00851A07"/>
    <w:p w14:paraId="4AF1F853" w14:textId="77777777" w:rsidR="00851A07" w:rsidRDefault="00851A07"/>
    <w:p w14:paraId="36AB51B3" w14:textId="77777777" w:rsidR="00851A07" w:rsidRDefault="00851A07"/>
    <w:p w14:paraId="2FEE2829" w14:textId="77777777" w:rsidR="00851A07" w:rsidRDefault="00851A07"/>
    <w:p w14:paraId="0B53F03E" w14:textId="0E77F1A8" w:rsidR="00DF55C8" w:rsidRDefault="00DF55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A7E5FB9" wp14:editId="6B061D2A">
                <wp:simplePos x="0" y="0"/>
                <wp:positionH relativeFrom="column">
                  <wp:posOffset>5321808</wp:posOffset>
                </wp:positionH>
                <wp:positionV relativeFrom="paragraph">
                  <wp:posOffset>-267081</wp:posOffset>
                </wp:positionV>
                <wp:extent cx="3455670" cy="779145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10FAB" w14:textId="6FE0B0E1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DES CHOSES QUI FONT RIRE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E5FB9" id="_x0000_t202" coordsize="21600,21600" o:spt="202" path="m,l,21600r21600,l21600,xe">
                <v:stroke joinstyle="miter"/>
                <v:path gradientshapeok="t" o:connecttype="rect"/>
              </v:shapetype>
              <v:shape id="Zone de texte 92" o:spid="_x0000_s1087" type="#_x0000_t202" style="position:absolute;margin-left:419.05pt;margin-top:-21.05pt;width:272.1pt;height:61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" fillcolor="white [3201]" stroked="f" strokeweight=".5pt">
                <v:textbox>
                  <w:txbxContent>
                    <w:p w14:paraId="10110FAB" w14:textId="6FE0B0E1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DES CHOSES QUI FONT RIRE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A19443" wp14:editId="0A685DBD">
                <wp:simplePos x="0" y="0"/>
                <wp:positionH relativeFrom="column">
                  <wp:posOffset>4846320</wp:posOffset>
                </wp:positionH>
                <wp:positionV relativeFrom="paragraph">
                  <wp:posOffset>-442976</wp:posOffset>
                </wp:positionV>
                <wp:extent cx="4290060" cy="2990850"/>
                <wp:effectExtent l="38100" t="50800" r="40640" b="57150"/>
                <wp:wrapNone/>
                <wp:docPr id="91" name="Rectangle :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9811F" id="Rectangle : coins arrondis 91" o:spid="_x0000_s1026" style="position:absolute;margin-left:381.6pt;margin-top:-34.9pt;width:337.8pt;height:235.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966AD4" wp14:editId="24B30459">
                <wp:simplePos x="0" y="0"/>
                <wp:positionH relativeFrom="column">
                  <wp:posOffset>401955</wp:posOffset>
                </wp:positionH>
                <wp:positionV relativeFrom="paragraph">
                  <wp:posOffset>-188214</wp:posOffset>
                </wp:positionV>
                <wp:extent cx="3455670" cy="77914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79C9D" w14:textId="5B2079E0" w:rsidR="00851A07" w:rsidRPr="00B10DF2" w:rsidRDefault="00851A07" w:rsidP="00851A0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ÉMOTIONS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66AD4" id="Zone de texte 7" o:spid="_x0000_s1088" type="#_x0000_t202" style="position:absolute;margin-left:31.65pt;margin-top:-14.8pt;width:272.1pt;height:61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" fillcolor="white [3201]" stroked="f" strokeweight=".5pt">
                <v:textbox>
                  <w:txbxContent>
                    <w:p w14:paraId="7A779C9D" w14:textId="5B2079E0" w:rsidR="00851A07" w:rsidRPr="00B10DF2" w:rsidRDefault="00851A07" w:rsidP="00851A0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ÉMOTIONS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D64A765" wp14:editId="724D714C">
                <wp:simplePos x="0" y="0"/>
                <wp:positionH relativeFrom="column">
                  <wp:posOffset>-109728</wp:posOffset>
                </wp:positionH>
                <wp:positionV relativeFrom="paragraph">
                  <wp:posOffset>-443865</wp:posOffset>
                </wp:positionV>
                <wp:extent cx="4290060" cy="2990850"/>
                <wp:effectExtent l="38100" t="50800" r="40640" b="5715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9257F" id="Rectangle : coins arrondis 1" o:spid="_x0000_s1026" style="position:absolute;margin-left:-8.65pt;margin-top:-34.95pt;width:337.8pt;height:235.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24E66FE1" w14:textId="768837E9" w:rsidR="00DF55C8" w:rsidRDefault="00DF55C8"/>
    <w:p w14:paraId="49FBC6E9" w14:textId="1D18B207" w:rsidR="00DF55C8" w:rsidRDefault="00DF55C8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009B9A" wp14:editId="5F53A5B5">
                <wp:simplePos x="0" y="0"/>
                <wp:positionH relativeFrom="column">
                  <wp:posOffset>398272</wp:posOffset>
                </wp:positionH>
                <wp:positionV relativeFrom="paragraph">
                  <wp:posOffset>84963</wp:posOffset>
                </wp:positionV>
                <wp:extent cx="3455670" cy="1353312"/>
                <wp:effectExtent l="0" t="0" r="0" b="57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353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0D88C" w14:textId="0FF07E57" w:rsidR="00DF55C8" w:rsidRDefault="00DF55C8" w:rsidP="00DF55C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"/var/folders/6b/s2g6h9gx2yq4yy9w8xm9052m0000gn/T/com.microsoft.Word/WebArchiveCopyPasteTempFiles/children-5672087__340.png"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B8F5F" wp14:editId="48CF7751">
                                  <wp:extent cx="2779776" cy="1499235"/>
                                  <wp:effectExtent l="0" t="0" r="1905" b="0"/>
                                  <wp:docPr id="35" name="Image 35" descr="Enfants, Visages, Expressions, Émo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fants, Visages, Expressions, Émo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0" t="69860" r="31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2285" cy="1538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9D0FA53" w14:textId="2757FB4E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9B9A" id="Zone de texte 34" o:spid="_x0000_s1089" type="#_x0000_t202" style="position:absolute;margin-left:31.35pt;margin-top:6.7pt;width:272.1pt;height:106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" fillcolor="white [3201]" stroked="f" strokeweight=".5pt">
                <v:textbox>
                  <w:txbxContent>
                    <w:p w14:paraId="7CA0D88C" w14:textId="0FF07E57" w:rsidR="00DF55C8" w:rsidRDefault="00DF55C8" w:rsidP="00DF55C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"/var/folders/6b/s2g6h9gx2yq4yy9w8xm9052m0000gn/T/com.microsoft.Word/WebArchiveCopyPasteTempFiles/children-5672087__340.png"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2B8F5F" wp14:editId="48CF7751">
                            <wp:extent cx="2779776" cy="1499235"/>
                            <wp:effectExtent l="0" t="0" r="1905" b="0"/>
                            <wp:docPr id="35" name="Image 35" descr="Enfants, Visages, Expressions, Émo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fants, Visages, Expressions, Émo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0" t="69860" r="31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2285" cy="1538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9D0FA53" w14:textId="2757FB4E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F2A1CA" w14:textId="5772848B" w:rsidR="00DF55C8" w:rsidRDefault="00DF55C8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45EB3A7" wp14:editId="3B0AAACB">
                <wp:simplePos x="0" y="0"/>
                <wp:positionH relativeFrom="column">
                  <wp:posOffset>5446141</wp:posOffset>
                </wp:positionH>
                <wp:positionV relativeFrom="paragraph">
                  <wp:posOffset>41656</wp:posOffset>
                </wp:positionV>
                <wp:extent cx="2980944" cy="1828800"/>
                <wp:effectExtent l="0" t="0" r="381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944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FA67A" w14:textId="5A213B69" w:rsidR="00DF55C8" w:rsidRDefault="00DF55C8" w:rsidP="00DF55C8">
                            <w:pPr>
                              <w:jc w:val="center"/>
                            </w:pPr>
                          </w:p>
                          <w:p w14:paraId="3DA69971" w14:textId="1F62D644" w:rsidR="00DF55C8" w:rsidRDefault="00DF55C8" w:rsidP="00DF55C8"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"/var/folders/6b/s2g6h9gx2yq4yy9w8xm9052m0000gn/T/com.microsoft.Word/WebArchiveCopyPasteTempFiles/2Q=="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DC90C" wp14:editId="6291ADD1">
                                  <wp:extent cx="2266991" cy="1591056"/>
                                  <wp:effectExtent l="0" t="0" r="0" b="0"/>
                                  <wp:docPr id="107" name="Image 107" descr="Résultat de recherche d'images pour &quot;DESSIN R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ésultat de recherche d'images pour &quot;DESSIN R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390" b="126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806" cy="1595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19EE8FAB" w14:textId="791FF148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B3A7" id="Zone de texte 93" o:spid="_x0000_s1090" type="#_x0000_t202" style="position:absolute;margin-left:428.85pt;margin-top:3.3pt;width:234.7pt;height:2in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" fillcolor="white [3201]" stroked="f" strokeweight=".5pt">
                <v:textbox>
                  <w:txbxContent>
                    <w:p w14:paraId="328FA67A" w14:textId="5A213B69" w:rsidR="00DF55C8" w:rsidRDefault="00DF55C8" w:rsidP="00DF55C8">
                      <w:pPr>
                        <w:jc w:val="center"/>
                      </w:pPr>
                    </w:p>
                    <w:p w14:paraId="3DA69971" w14:textId="1F62D644" w:rsidR="00DF55C8" w:rsidRDefault="00DF55C8" w:rsidP="00DF55C8"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"/var/folders/6b/s2g6h9gx2yq4yy9w8xm9052m0000gn/T/com.microsoft.Word/WebArchiveCopyPasteTempFiles/2Q=="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CDC90C" wp14:editId="6291ADD1">
                            <wp:extent cx="2266991" cy="1591056"/>
                            <wp:effectExtent l="0" t="0" r="0" b="0"/>
                            <wp:docPr id="107" name="Image 107" descr="Résultat de recherche d'images pour &quot;DESSIN RIR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Résultat de recherche d'images pour &quot;DESSIN RIR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390" b="126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3806" cy="1595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19EE8FAB" w14:textId="791FF148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E3D42" w14:textId="724E82D8" w:rsidR="00DF55C8" w:rsidRDefault="00DF55C8"/>
    <w:p w14:paraId="78E3C226" w14:textId="0FE94E4A" w:rsidR="00DF55C8" w:rsidRDefault="00DF55C8"/>
    <w:p w14:paraId="04CFEBCF" w14:textId="77777777" w:rsidR="00DF55C8" w:rsidRDefault="00DF55C8"/>
    <w:p w14:paraId="1196165D" w14:textId="77777777" w:rsidR="00DF55C8" w:rsidRDefault="00DF55C8"/>
    <w:p w14:paraId="6EB7FCC2" w14:textId="14790A91" w:rsidR="00DF55C8" w:rsidRDefault="00DF55C8"/>
    <w:p w14:paraId="0034A408" w14:textId="10C95FF9" w:rsidR="00DF55C8" w:rsidRDefault="00DF55C8"/>
    <w:p w14:paraId="6366DFBF" w14:textId="295E5294" w:rsidR="00DF55C8" w:rsidRDefault="00DF55C8"/>
    <w:p w14:paraId="0159452D" w14:textId="55B2A2F3" w:rsidR="00DF55C8" w:rsidRDefault="00DF55C8"/>
    <w:p w14:paraId="464427BD" w14:textId="77777777" w:rsidR="00DF55C8" w:rsidRDefault="00DF55C8"/>
    <w:p w14:paraId="2BB6B1FE" w14:textId="01479E0E" w:rsidR="00DF55C8" w:rsidRDefault="00DF55C8"/>
    <w:p w14:paraId="49BE2F7F" w14:textId="5BB7029C" w:rsidR="00DF55C8" w:rsidRDefault="00DF55C8"/>
    <w:p w14:paraId="11DC84DD" w14:textId="3976D2E2" w:rsidR="00DF55C8" w:rsidRDefault="00DF55C8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0327EF0" wp14:editId="6CD10CF1">
                <wp:simplePos x="0" y="0"/>
                <wp:positionH relativeFrom="column">
                  <wp:posOffset>4846320</wp:posOffset>
                </wp:positionH>
                <wp:positionV relativeFrom="paragraph">
                  <wp:posOffset>172593</wp:posOffset>
                </wp:positionV>
                <wp:extent cx="4290060" cy="2990850"/>
                <wp:effectExtent l="38100" t="50800" r="40640" b="57150"/>
                <wp:wrapNone/>
                <wp:docPr id="97" name="Rectangle :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6A8B2" id="Rectangle : coins arrondis 97" o:spid="_x0000_s1026" style="position:absolute;margin-left:381.6pt;margin-top:13.6pt;width:337.8pt;height:235.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6eOtwIAAKQ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8A24A0F" wp14:editId="4A2B2482">
                <wp:simplePos x="0" y="0"/>
                <wp:positionH relativeFrom="column">
                  <wp:posOffset>-109728</wp:posOffset>
                </wp:positionH>
                <wp:positionV relativeFrom="paragraph">
                  <wp:posOffset>166243</wp:posOffset>
                </wp:positionV>
                <wp:extent cx="4290060" cy="2990850"/>
                <wp:effectExtent l="38100" t="50800" r="40640" b="57150"/>
                <wp:wrapNone/>
                <wp:docPr id="96" name="Rectangle :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7812F" id="Rectangle : coins arrondis 96" o:spid="_x0000_s1026" style="position:absolute;margin-left:-8.65pt;margin-top:13.1pt;width:337.8pt;height:235.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8rMuAIAAKQ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1B29D073" w14:textId="75615D69" w:rsidR="00DF55C8" w:rsidRDefault="00DF55C8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A2BD01C" wp14:editId="6499C8B2">
                <wp:simplePos x="0" y="0"/>
                <wp:positionH relativeFrom="column">
                  <wp:posOffset>5321300</wp:posOffset>
                </wp:positionH>
                <wp:positionV relativeFrom="paragraph">
                  <wp:posOffset>145415</wp:posOffset>
                </wp:positionV>
                <wp:extent cx="3455670" cy="779145"/>
                <wp:effectExtent l="0" t="0" r="0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BA58E" w14:textId="40F53CEC" w:rsidR="00DF55C8" w:rsidRPr="00B10DF2" w:rsidRDefault="00120535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MOTS DE LA POLITESSE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D01C" id="Zone de texte 100" o:spid="_x0000_s1091" type="#_x0000_t202" style="position:absolute;margin-left:419pt;margin-top:11.45pt;width:272.1pt;height:61.3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" fillcolor="white [3201]" stroked="f" strokeweight=".5pt">
                <v:textbox>
                  <w:txbxContent>
                    <w:p w14:paraId="592BA58E" w14:textId="40F53CEC" w:rsidR="00DF55C8" w:rsidRPr="00B10DF2" w:rsidRDefault="00120535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MOTS DE LA POLITESSE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BEB91C" wp14:editId="1E77EEA1">
                <wp:simplePos x="0" y="0"/>
                <wp:positionH relativeFrom="column">
                  <wp:posOffset>310896</wp:posOffset>
                </wp:positionH>
                <wp:positionV relativeFrom="paragraph">
                  <wp:posOffset>144907</wp:posOffset>
                </wp:positionV>
                <wp:extent cx="3455670" cy="779145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A924D5" w14:textId="59616475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DES CHOSES QUI FONT </w:t>
                            </w:r>
                            <w:r w:rsidR="00120535">
                              <w:rPr>
                                <w:sz w:val="48"/>
                                <w:szCs w:val="48"/>
                              </w:rPr>
                              <w:t>PEUR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B91C" id="Zone de texte 98" o:spid="_x0000_s1092" type="#_x0000_t202" style="position:absolute;margin-left:24.5pt;margin-top:11.4pt;width:272.1pt;height:61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" fillcolor="white [3201]" stroked="f" strokeweight=".5pt">
                <v:textbox>
                  <w:txbxContent>
                    <w:p w14:paraId="41A924D5" w14:textId="59616475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DES CHOSES QUI FONT </w:t>
                      </w:r>
                      <w:r w:rsidR="00120535">
                        <w:rPr>
                          <w:sz w:val="48"/>
                          <w:szCs w:val="48"/>
                        </w:rPr>
                        <w:t>PEUR</w:t>
                      </w:r>
                    </w:p>
                  </w:txbxContent>
                </v:textbox>
              </v:shape>
            </w:pict>
          </mc:Fallback>
        </mc:AlternateContent>
      </w:r>
    </w:p>
    <w:p w14:paraId="4A13C3EE" w14:textId="2357B764" w:rsidR="00DF55C8" w:rsidRDefault="00DF55C8"/>
    <w:p w14:paraId="6D2A4660" w14:textId="32B7325B" w:rsidR="00DF55C8" w:rsidRDefault="00DF55C8"/>
    <w:p w14:paraId="276362BE" w14:textId="7970EB02" w:rsidR="00DF55C8" w:rsidRDefault="00DF55C8"/>
    <w:p w14:paraId="03E4614D" w14:textId="71347ABF" w:rsidR="00DF55C8" w:rsidRDefault="00DF55C8"/>
    <w:p w14:paraId="1340D277" w14:textId="614C6877" w:rsidR="00DF55C8" w:rsidRDefault="00120535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8330FB" wp14:editId="4C3CE6B7">
                <wp:simplePos x="0" y="0"/>
                <wp:positionH relativeFrom="column">
                  <wp:posOffset>5190109</wp:posOffset>
                </wp:positionH>
                <wp:positionV relativeFrom="paragraph">
                  <wp:posOffset>131445</wp:posOffset>
                </wp:positionV>
                <wp:extent cx="3675888" cy="1682115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888" cy="168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40F2E" w14:textId="41302C4D" w:rsidR="00120535" w:rsidRDefault="00120535" w:rsidP="0012053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65413" wp14:editId="11B09CF7">
                                  <wp:extent cx="2522982" cy="1649702"/>
                                  <wp:effectExtent l="0" t="0" r="4445" b="1905"/>
                                  <wp:docPr id="109" name="Image 109" descr="Résultat de recherche d'images pour &quot;DESSIN POLITESS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ésultat de recherche d'images pour &quot;DESSIN POLITESS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9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029" cy="1656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159EA100" w14:textId="576BCC87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30FB" id="Zone de texte 101" o:spid="_x0000_s1093" type="#_x0000_t202" style="position:absolute;margin-left:408.65pt;margin-top:10.35pt;width:289.45pt;height:132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" fillcolor="white [3201]" stroked="f" strokeweight=".5pt">
                <v:textbox>
                  <w:txbxContent>
                    <w:p w14:paraId="55840F2E" w14:textId="41302C4D" w:rsidR="00120535" w:rsidRDefault="00120535" w:rsidP="00120535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765413" wp14:editId="11B09CF7">
                            <wp:extent cx="2522982" cy="1649702"/>
                            <wp:effectExtent l="0" t="0" r="4445" b="1905"/>
                            <wp:docPr id="109" name="Image 109" descr="Résultat de recherche d'images pour &quot;DESSIN POLITESS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Résultat de recherche d'images pour &quot;DESSIN POLITESS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92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3029" cy="1656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159EA100" w14:textId="576BCC87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06D2881" wp14:editId="2A0A81BD">
                <wp:simplePos x="0" y="0"/>
                <wp:positionH relativeFrom="column">
                  <wp:posOffset>398653</wp:posOffset>
                </wp:positionH>
                <wp:positionV relativeFrom="paragraph">
                  <wp:posOffset>131445</wp:posOffset>
                </wp:positionV>
                <wp:extent cx="3455670" cy="1682496"/>
                <wp:effectExtent l="0" t="0" r="0" b="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682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E4FDE6" w14:textId="6F74EE2E" w:rsidR="00120535" w:rsidRDefault="00120535" w:rsidP="0012053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"/var/folders/6b/s2g6h9gx2yq4yy9w8xm9052m0000gn/T/com.microsoft.Word/WebArchiveCopyPasteTempFiles/w194onhNNzApOwuMKmX80iYzDTWf7WwHfo0KFDhw4dOnTo0KFDhw4dOnTo0KFDjfgPS6nZnxVNd4gAAAAASUVORK5CYII="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6B330" wp14:editId="77351028">
                                  <wp:extent cx="1755648" cy="1691633"/>
                                  <wp:effectExtent l="0" t="0" r="0" b="0"/>
                                  <wp:docPr id="108" name="Image 108" descr="Résultat de recherche d'images pour &quot;DESSIN PEU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ésultat de recherche d'images pour &quot;DESSIN PEU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745" b="293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1617" cy="1697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3D68C1E" w14:textId="23B5D44D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2881" id="Zone de texte 99" o:spid="_x0000_s1094" type="#_x0000_t202" style="position:absolute;margin-left:31.4pt;margin-top:10.35pt;width:272.1pt;height:132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" fillcolor="white [3201]" stroked="f" strokeweight=".5pt">
                <v:textbox>
                  <w:txbxContent>
                    <w:p w14:paraId="36E4FDE6" w14:textId="6F74EE2E" w:rsidR="00120535" w:rsidRDefault="00120535" w:rsidP="00120535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"/var/folders/6b/s2g6h9gx2yq4yy9w8xm9052m0000gn/T/com.microsoft.Word/WebArchiveCopyPasteTempFiles/w194onhNNzApOwuMKmX80iYzDTWf7WwHfo0KFDhw4dOnTo0KFDhw4dOnTo0KFDjfgPS6nZnxVNd4gAAAAASUVORK5CYII="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16B330" wp14:editId="77351028">
                            <wp:extent cx="1755648" cy="1691633"/>
                            <wp:effectExtent l="0" t="0" r="0" b="0"/>
                            <wp:docPr id="108" name="Image 108" descr="Résultat de recherche d'images pour &quot;DESSIN PEU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Résultat de recherche d'images pour &quot;DESSIN PEU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745" b="293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1617" cy="1697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3D68C1E" w14:textId="23B5D44D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1C49EA" w14:textId="0DBF4A5C" w:rsidR="00DF55C8" w:rsidRDefault="00DF55C8"/>
    <w:p w14:paraId="7CC8AA6C" w14:textId="77777777" w:rsidR="00DF55C8" w:rsidRDefault="00DF55C8"/>
    <w:p w14:paraId="3E42AD20" w14:textId="1EAF4F25" w:rsidR="00DF55C8" w:rsidRDefault="00DF55C8"/>
    <w:p w14:paraId="3D8013C2" w14:textId="77777777" w:rsidR="00DF55C8" w:rsidRDefault="00DF55C8"/>
    <w:p w14:paraId="351D112E" w14:textId="32C8835F" w:rsidR="00DF55C8" w:rsidRDefault="00DF55C8"/>
    <w:p w14:paraId="35017301" w14:textId="1648EFBE" w:rsidR="00DF55C8" w:rsidRDefault="00DF55C8"/>
    <w:p w14:paraId="56E6C972" w14:textId="77777777" w:rsidR="00DF55C8" w:rsidRDefault="00DF55C8"/>
    <w:p w14:paraId="7BCCAA7D" w14:textId="244A36FD" w:rsidR="00DF55C8" w:rsidRDefault="00DF55C8"/>
    <w:p w14:paraId="4CD4D679" w14:textId="586DC354" w:rsidR="00DF55C8" w:rsidRDefault="00DF55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5F8EE67" wp14:editId="752449DE">
                <wp:simplePos x="0" y="0"/>
                <wp:positionH relativeFrom="column">
                  <wp:posOffset>-166370</wp:posOffset>
                </wp:positionH>
                <wp:positionV relativeFrom="paragraph">
                  <wp:posOffset>-379095</wp:posOffset>
                </wp:positionV>
                <wp:extent cx="4290060" cy="2990850"/>
                <wp:effectExtent l="38100" t="50800" r="40640" b="571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ECFDA" id="Rectangle : coins arrondis 4" o:spid="_x0000_s1026" style="position:absolute;margin-left:-13.1pt;margin-top:-29.85pt;width:337.8pt;height:235.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oWTtgIAAKI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E4A8EBE" wp14:editId="66B1694E">
                <wp:simplePos x="0" y="0"/>
                <wp:positionH relativeFrom="column">
                  <wp:posOffset>237363</wp:posOffset>
                </wp:positionH>
                <wp:positionV relativeFrom="paragraph">
                  <wp:posOffset>-231521</wp:posOffset>
                </wp:positionV>
                <wp:extent cx="3455670" cy="77914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CF389" w14:textId="08605997" w:rsidR="00851A07" w:rsidRPr="00B10DF2" w:rsidRDefault="00851A07" w:rsidP="00851A0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LÉGUMES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8EBE" id="Zone de texte 21" o:spid="_x0000_s1095" type="#_x0000_t202" style="position:absolute;margin-left:18.7pt;margin-top:-18.25pt;width:272.1pt;height:61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" fillcolor="white [3201]" stroked="f" strokeweight=".5pt">
                <v:textbox>
                  <w:txbxContent>
                    <w:p w14:paraId="0ACCF389" w14:textId="08605997" w:rsidR="00851A07" w:rsidRPr="00B10DF2" w:rsidRDefault="00851A07" w:rsidP="00851A0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LÉGUMES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9E8A3A" wp14:editId="2CDAB1BF">
                <wp:simplePos x="0" y="0"/>
                <wp:positionH relativeFrom="column">
                  <wp:posOffset>5120005</wp:posOffset>
                </wp:positionH>
                <wp:positionV relativeFrom="paragraph">
                  <wp:posOffset>-122047</wp:posOffset>
                </wp:positionV>
                <wp:extent cx="3455670" cy="77914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079EB" w14:textId="1A716218" w:rsidR="00851A07" w:rsidRPr="00B10DF2" w:rsidRDefault="00851A07" w:rsidP="00851A0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8A3A" id="Zone de texte 17" o:spid="_x0000_s1096" type="#_x0000_t202" style="position:absolute;margin-left:403.15pt;margin-top:-9.6pt;width:272.1pt;height:61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" fillcolor="white [3201]" stroked="f" strokeweight=".5pt">
                <v:textbox>
                  <w:txbxContent>
                    <w:p w14:paraId="07F079EB" w14:textId="1A716218" w:rsidR="00851A07" w:rsidRPr="00B10DF2" w:rsidRDefault="00851A07" w:rsidP="00851A0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FRUITS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1CCE10D" wp14:editId="62D832ED">
                <wp:simplePos x="0" y="0"/>
                <wp:positionH relativeFrom="column">
                  <wp:posOffset>4699635</wp:posOffset>
                </wp:positionH>
                <wp:positionV relativeFrom="paragraph">
                  <wp:posOffset>-371475</wp:posOffset>
                </wp:positionV>
                <wp:extent cx="4290060" cy="2990850"/>
                <wp:effectExtent l="38100" t="50800" r="40640" b="571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D2103" id="Rectangle : coins arrondis 3" o:spid="_x0000_s1026" style="position:absolute;margin-left:370.05pt;margin-top:-29.25pt;width:337.8pt;height:235.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" fillcolor="white [3201]" strokecolor="#70ad47 [3209]" strokeweight="1pt">
                <v:stroke joinstyle="miter"/>
              </v:roundrect>
            </w:pict>
          </mc:Fallback>
        </mc:AlternateContent>
      </w:r>
    </w:p>
    <w:p w14:paraId="2FD980FD" w14:textId="6C4944ED" w:rsidR="00DF55C8" w:rsidRDefault="00DF55C8"/>
    <w:p w14:paraId="0FF54FB9" w14:textId="7784ADC3" w:rsidR="00851A07" w:rsidRDefault="00DF55C8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6C843FB" wp14:editId="696D1986">
                <wp:simplePos x="0" y="0"/>
                <wp:positionH relativeFrom="column">
                  <wp:posOffset>234061</wp:posOffset>
                </wp:positionH>
                <wp:positionV relativeFrom="paragraph">
                  <wp:posOffset>44831</wp:posOffset>
                </wp:positionV>
                <wp:extent cx="3455670" cy="1480439"/>
                <wp:effectExtent l="0" t="0" r="0" b="571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4804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CF1C9" w14:textId="75CCCC47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"/var/folders/6b/s2g6h9gx2yq4yy9w8xm9052m0000gn/T/com.microsoft.Word/WebArchiveCopyPasteTempFiles/alphabet-word-images-1294665__340.png"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5B80D" wp14:editId="5832B917">
                                  <wp:extent cx="4330700" cy="1078865"/>
                                  <wp:effectExtent l="0" t="0" r="0" b="0"/>
                                  <wp:docPr id="89" name="Image 89" descr="Images De Mots Alphabet, Avoca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s De Mots Alphabet, Avoca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65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7290" cy="1085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843FB" id="Zone de texte 103" o:spid="_x0000_s1097" type="#_x0000_t202" style="position:absolute;margin-left:18.45pt;margin-top:3.55pt;width:272.1pt;height:116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" fillcolor="white [3201]" stroked="f" strokeweight=".5pt">
                <v:textbox>
                  <w:txbxContent>
                    <w:p w14:paraId="1B3CF1C9" w14:textId="75CCCC47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"/var/folders/6b/s2g6h9gx2yq4yy9w8xm9052m0000gn/T/com.microsoft.Word/WebArchiveCopyPasteTempFiles/alphabet-word-images-1294665__340.png"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C5B80D" wp14:editId="5832B917">
                            <wp:extent cx="4330700" cy="1078865"/>
                            <wp:effectExtent l="0" t="0" r="0" b="0"/>
                            <wp:docPr id="89" name="Image 89" descr="Images De Mots Alphabet, Avoca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s De Mots Alphabet, Avoca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65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57290" cy="1085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6C46AB" wp14:editId="5903736A">
                <wp:simplePos x="0" y="0"/>
                <wp:positionH relativeFrom="column">
                  <wp:posOffset>133731</wp:posOffset>
                </wp:positionH>
                <wp:positionV relativeFrom="paragraph">
                  <wp:posOffset>165100</wp:posOffset>
                </wp:positionV>
                <wp:extent cx="3556000" cy="1609344"/>
                <wp:effectExtent l="0" t="0" r="0" b="381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1609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28C22" w14:textId="489452BD" w:rsidR="001E372F" w:rsidRDefault="001E372F" w:rsidP="001E372F"/>
                          <w:p w14:paraId="58648168" w14:textId="7058AFE4" w:rsidR="001E372F" w:rsidRPr="00B10DF2" w:rsidRDefault="001E372F" w:rsidP="001E372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46AB" id="Zone de texte 207" o:spid="_x0000_s1098" type="#_x0000_t202" style="position:absolute;margin-left:10.55pt;margin-top:13pt;width:280pt;height:12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" fillcolor="white [3201]" stroked="f" strokeweight=".5pt">
                <v:textbox>
                  <w:txbxContent>
                    <w:p w14:paraId="6FD28C22" w14:textId="489452BD" w:rsidR="001E372F" w:rsidRDefault="001E372F" w:rsidP="001E372F"/>
                    <w:p w14:paraId="58648168" w14:textId="7058AFE4" w:rsidR="001E372F" w:rsidRPr="00B10DF2" w:rsidRDefault="001E372F" w:rsidP="001E372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64307B" wp14:editId="11BFD930">
                <wp:simplePos x="0" y="0"/>
                <wp:positionH relativeFrom="column">
                  <wp:posOffset>484632</wp:posOffset>
                </wp:positionH>
                <wp:positionV relativeFrom="paragraph">
                  <wp:posOffset>45720</wp:posOffset>
                </wp:positionV>
                <wp:extent cx="3067050" cy="1730272"/>
                <wp:effectExtent l="0" t="0" r="635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730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B8E09" w14:textId="556926F1" w:rsidR="0044762A" w:rsidRDefault="0044762A" w:rsidP="0044762A"/>
                          <w:p w14:paraId="7B03C6C5" w14:textId="16759076" w:rsidR="0044762A" w:rsidRDefault="0044762A" w:rsidP="0044762A">
                            <w:pPr>
                              <w:jc w:val="center"/>
                            </w:pPr>
                          </w:p>
                          <w:p w14:paraId="7FD4CD27" w14:textId="77777777" w:rsidR="0044762A" w:rsidRPr="00B10DF2" w:rsidRDefault="0044762A" w:rsidP="004476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4307B" id="Zone de texte 81" o:spid="_x0000_s1099" type="#_x0000_t202" style="position:absolute;margin-left:38.15pt;margin-top:3.6pt;width:241.5pt;height:13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" fillcolor="white [3201]" stroked="f" strokeweight=".5pt">
                <v:textbox>
                  <w:txbxContent>
                    <w:p w14:paraId="378B8E09" w14:textId="556926F1" w:rsidR="0044762A" w:rsidRDefault="0044762A" w:rsidP="0044762A"/>
                    <w:p w14:paraId="7B03C6C5" w14:textId="16759076" w:rsidR="0044762A" w:rsidRDefault="0044762A" w:rsidP="0044762A">
                      <w:pPr>
                        <w:jc w:val="center"/>
                      </w:pPr>
                    </w:p>
                    <w:p w14:paraId="7FD4CD27" w14:textId="77777777" w:rsidR="0044762A" w:rsidRPr="00B10DF2" w:rsidRDefault="0044762A" w:rsidP="004476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434A4D" w14:textId="22392D59" w:rsidR="00FD60D5" w:rsidRDefault="00120535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53E1B62" wp14:editId="6416F85C">
                <wp:simplePos x="0" y="0"/>
                <wp:positionH relativeFrom="column">
                  <wp:posOffset>325501</wp:posOffset>
                </wp:positionH>
                <wp:positionV relativeFrom="paragraph">
                  <wp:posOffset>3242056</wp:posOffset>
                </wp:positionV>
                <wp:extent cx="3620262" cy="2157222"/>
                <wp:effectExtent l="0" t="0" r="0" b="1905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262" cy="2157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7F3D83" w14:textId="69412FAC" w:rsidR="00120535" w:rsidRDefault="00120535" w:rsidP="0012053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"/var/folders/6b/s2g6h9gx2yq4yy9w8xm9052m0000gn/T/com.microsoft.Word/WebArchiveCopyPasteTempFiles/Z"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F5866" wp14:editId="6052F300">
                                  <wp:extent cx="2059305" cy="2059305"/>
                                  <wp:effectExtent l="0" t="0" r="0" b="0"/>
                                  <wp:docPr id="110" name="Image 110" descr="Résultat de recherche d'images pour &quot;DESSIN COMPLIMENT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Résultat de recherche d'images pour &quot;DESSIN COMPLIMENT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305" cy="2059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906B569" w14:textId="3C4C0712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E1B62" id="Zone de texte 106" o:spid="_x0000_s1100" type="#_x0000_t202" style="position:absolute;margin-left:25.65pt;margin-top:255.3pt;width:285.05pt;height:169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" fillcolor="white [3201]" stroked="f" strokeweight=".5pt">
                <v:textbox>
                  <w:txbxContent>
                    <w:p w14:paraId="477F3D83" w14:textId="69412FAC" w:rsidR="00120535" w:rsidRDefault="00120535" w:rsidP="00120535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"/var/folders/6b/s2g6h9gx2yq4yy9w8xm9052m0000gn/T/com.microsoft.Word/WebArchiveCopyPasteTempFiles/Z"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CF5866" wp14:editId="6052F300">
                            <wp:extent cx="2059305" cy="2059305"/>
                            <wp:effectExtent l="0" t="0" r="0" b="0"/>
                            <wp:docPr id="110" name="Image 110" descr="Résultat de recherche d'images pour &quot;DESSIN COMPLIMENT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Résultat de recherche d'images pour &quot;DESSIN COMPLIMENT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305" cy="2059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906B569" w14:textId="3C4C0712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611426C" wp14:editId="1B3B5DAC">
                <wp:simplePos x="0" y="0"/>
                <wp:positionH relativeFrom="column">
                  <wp:posOffset>487045</wp:posOffset>
                </wp:positionH>
                <wp:positionV relativeFrom="paragraph">
                  <wp:posOffset>2775077</wp:posOffset>
                </wp:positionV>
                <wp:extent cx="3455670" cy="779145"/>
                <wp:effectExtent l="0" t="0" r="0" b="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53E0F" w14:textId="4EE92E6A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 w:rsidR="00120535">
                              <w:rPr>
                                <w:sz w:val="48"/>
                                <w:szCs w:val="48"/>
                              </w:rPr>
                              <w:t>COMPLIMENTS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426C" id="Zone de texte 105" o:spid="_x0000_s1101" type="#_x0000_t202" style="position:absolute;margin-left:38.35pt;margin-top:218.5pt;width:272.1pt;height:61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" fillcolor="white [3201]" stroked="f" strokeweight=".5pt">
                <v:textbox>
                  <w:txbxContent>
                    <w:p w14:paraId="09353E0F" w14:textId="4EE92E6A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LES </w:t>
                      </w:r>
                      <w:r w:rsidR="00120535">
                        <w:rPr>
                          <w:sz w:val="48"/>
                          <w:szCs w:val="48"/>
                        </w:rPr>
                        <w:t>COMPLIMENTS</w:t>
                      </w:r>
                    </w:p>
                  </w:txbxContent>
                </v:textbox>
              </v:shape>
            </w:pict>
          </mc:Fallback>
        </mc:AlternateContent>
      </w:r>
      <w:r w:rsidR="00DF55C8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0E9A7CF" wp14:editId="2F8391B1">
                <wp:simplePos x="0" y="0"/>
                <wp:positionH relativeFrom="column">
                  <wp:posOffset>5610733</wp:posOffset>
                </wp:positionH>
                <wp:positionV relativeFrom="paragraph">
                  <wp:posOffset>3498088</wp:posOffset>
                </wp:positionV>
                <wp:extent cx="2578608" cy="1901444"/>
                <wp:effectExtent l="0" t="0" r="0" b="381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608" cy="1901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BE812" w14:textId="25951DB4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"/var/folders/6b/s2g6h9gx2yq4yy9w8xm9052m0000gn/T/com.microsoft.Word/WebArchiveCopyPasteTempFiles/halloween-5625737__340.png"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13D35" wp14:editId="06885BAD">
                                  <wp:extent cx="2212848" cy="2072432"/>
                                  <wp:effectExtent l="0" t="0" r="0" b="0"/>
                                  <wp:docPr id="90" name="Image 90" descr="Halloween, Icônes, Symbo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alloween, Icônes, Symbo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136" r="32975" b="246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591" cy="2115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9A7CF" id="Zone de texte 65" o:spid="_x0000_s1102" type="#_x0000_t202" style="position:absolute;margin-left:441.8pt;margin-top:275.45pt;width:203.05pt;height:149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" fillcolor="white [3201]" stroked="f" strokeweight=".5pt">
                <v:textbox>
                  <w:txbxContent>
                    <w:p w14:paraId="339BE812" w14:textId="25951DB4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"/var/folders/6b/s2g6h9gx2yq4yy9w8xm9052m0000gn/T/com.microsoft.Word/WebArchiveCopyPasteTempFiles/halloween-5625737__340.png"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A13D35" wp14:editId="06885BAD">
                            <wp:extent cx="2212848" cy="2072432"/>
                            <wp:effectExtent l="0" t="0" r="0" b="0"/>
                            <wp:docPr id="90" name="Image 90" descr="Halloween, Icônes, Symbo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alloween, Icônes, Symbo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136" r="32975" b="246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8591" cy="2115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F55C8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D90AF45" wp14:editId="43B1ABD0">
                <wp:simplePos x="0" y="0"/>
                <wp:positionH relativeFrom="column">
                  <wp:posOffset>5120005</wp:posOffset>
                </wp:positionH>
                <wp:positionV relativeFrom="paragraph">
                  <wp:posOffset>2721483</wp:posOffset>
                </wp:positionV>
                <wp:extent cx="3455670" cy="77914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9A25C" w14:textId="5307050D" w:rsidR="00851A07" w:rsidRPr="00B10DF2" w:rsidRDefault="00DF55C8" w:rsidP="00851A0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MOTS DE LA SORCIÈRE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AF45" id="Zone de texte 30" o:spid="_x0000_s1103" type="#_x0000_t202" style="position:absolute;margin-left:403.15pt;margin-top:214.3pt;width:272.1pt;height:61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" fillcolor="white [3201]" stroked="f" strokeweight=".5pt">
                <v:textbox>
                  <w:txbxContent>
                    <w:p w14:paraId="7359A25C" w14:textId="5307050D" w:rsidR="00851A07" w:rsidRPr="00B10DF2" w:rsidRDefault="00DF55C8" w:rsidP="00851A0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MOTS DE LA SORCIÈRE</w:t>
                      </w:r>
                    </w:p>
                  </w:txbxContent>
                </v:textbox>
              </v:shape>
            </w:pict>
          </mc:Fallback>
        </mc:AlternateContent>
      </w:r>
      <w:r w:rsidR="00DF55C8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7E3B86" wp14:editId="339A39D7">
                <wp:simplePos x="0" y="0"/>
                <wp:positionH relativeFrom="column">
                  <wp:posOffset>4699635</wp:posOffset>
                </wp:positionH>
                <wp:positionV relativeFrom="paragraph">
                  <wp:posOffset>2584958</wp:posOffset>
                </wp:positionV>
                <wp:extent cx="4290060" cy="2990850"/>
                <wp:effectExtent l="38100" t="50800" r="40640" b="571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AA088" id="Rectangle : coins arrondis 5" o:spid="_x0000_s1026" style="position:absolute;margin-left:370.05pt;margin-top:203.55pt;width:337.8pt;height:235.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" fillcolor="white [3201]" strokecolor="#70ad47 [3209]" strokeweight="1pt">
                <v:stroke joinstyle="miter"/>
              </v:roundrect>
            </w:pict>
          </mc:Fallback>
        </mc:AlternateContent>
      </w:r>
      <w:r w:rsidR="00DF55C8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50959F" wp14:editId="34E90347">
                <wp:simplePos x="0" y="0"/>
                <wp:positionH relativeFrom="column">
                  <wp:posOffset>0</wp:posOffset>
                </wp:positionH>
                <wp:positionV relativeFrom="paragraph">
                  <wp:posOffset>2622169</wp:posOffset>
                </wp:positionV>
                <wp:extent cx="4290060" cy="2990850"/>
                <wp:effectExtent l="38100" t="50800" r="40640" b="57150"/>
                <wp:wrapNone/>
                <wp:docPr id="104" name="Rectangle :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29908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AAA19" id="Rectangle : coins arrondis 104" o:spid="_x0000_s1026" style="position:absolute;margin-left:0;margin-top:206.45pt;width:337.8pt;height:235.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" fillcolor="white [3201]" strokecolor="#70ad47 [3209]" strokeweight="1pt">
                <v:stroke joinstyle="miter"/>
              </v:roundrect>
            </w:pict>
          </mc:Fallback>
        </mc:AlternateContent>
      </w:r>
      <w:r w:rsidR="00DF55C8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3E02706" wp14:editId="44F99DE5">
                <wp:simplePos x="0" y="0"/>
                <wp:positionH relativeFrom="column">
                  <wp:posOffset>5116957</wp:posOffset>
                </wp:positionH>
                <wp:positionV relativeFrom="paragraph">
                  <wp:posOffset>132207</wp:posOffset>
                </wp:positionV>
                <wp:extent cx="3602736" cy="1024128"/>
                <wp:effectExtent l="0" t="0" r="4445" b="508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736" cy="1024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C07C0" w14:textId="187AF4D4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"/var/folders/6b/s2g6h9gx2yq4yy9w8xm9052m0000gn/T/com.microsoft.Word/WebArchiveCopyPasteTempFiles/fruit-line-icons-editable-stroke-pixel-perfect-vector-id1227346718?b=1&amp;k=6&amp;m=1227346718&amp;s=170667a&amp;w=0&amp;h=zbiARD-R0Qccdou8aqmSlVj_JnH2OLNu-oGj5fugjB0="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F1539" wp14:editId="1DAE0BFE">
                                  <wp:extent cx="4513983" cy="1151255"/>
                                  <wp:effectExtent l="0" t="0" r="0" b="4445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" t="14124" r="-16" b="66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519" cy="116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2706" id="Zone de texte 102" o:spid="_x0000_s1104" type="#_x0000_t202" style="position:absolute;margin-left:402.9pt;margin-top:10.4pt;width:283.7pt;height:80.6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" fillcolor="white [3201]" stroked="f" strokeweight=".5pt">
                <v:textbox>
                  <w:txbxContent>
                    <w:p w14:paraId="223C07C0" w14:textId="187AF4D4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"/var/folders/6b/s2g6h9gx2yq4yy9w8xm9052m0000gn/T/com.microsoft.Word/WebArchiveCopyPasteTempFiles/fruit-line-icons-editable-stroke-pixel-perfect-vector-id1227346718?b=1&amp;k=6&amp;m=1227346718&amp;s=170667a&amp;w=0&amp;h=zbiARD-R0Qccdou8aqmSlVj_JnH2OLNu-oGj5fugjB0="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0F1539" wp14:editId="1DAE0BFE">
                            <wp:extent cx="4513983" cy="1151255"/>
                            <wp:effectExtent l="0" t="0" r="0" b="4445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" t="14124" r="-16" b="66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85519" cy="116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F55C8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C590C60" wp14:editId="3FFF0940">
                <wp:simplePos x="0" y="0"/>
                <wp:positionH relativeFrom="column">
                  <wp:posOffset>489585</wp:posOffset>
                </wp:positionH>
                <wp:positionV relativeFrom="paragraph">
                  <wp:posOffset>4228465</wp:posOffset>
                </wp:positionV>
                <wp:extent cx="3455670" cy="1389888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38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4DDB8" w14:textId="2FCD65F2" w:rsidR="00DF55C8" w:rsidRDefault="00DF55C8" w:rsidP="00DF55C8"/>
                          <w:p w14:paraId="04FFE0AF" w14:textId="79454D14" w:rsidR="00DF55C8" w:rsidRDefault="00DF55C8" w:rsidP="00DF55C8"/>
                          <w:p w14:paraId="30DDAD1F" w14:textId="29BB1E1A" w:rsidR="00DF55C8" w:rsidRPr="00B10DF2" w:rsidRDefault="00DF55C8" w:rsidP="00DF55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0C60" id="Zone de texte 64" o:spid="_x0000_s1105" type="#_x0000_t202" style="position:absolute;margin-left:38.55pt;margin-top:332.95pt;width:272.1pt;height:109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" fillcolor="white [3201]" stroked="f" strokeweight=".5pt">
                <v:textbox>
                  <w:txbxContent>
                    <w:p w14:paraId="68E4DDB8" w14:textId="2FCD65F2" w:rsidR="00DF55C8" w:rsidRDefault="00DF55C8" w:rsidP="00DF55C8"/>
                    <w:p w14:paraId="04FFE0AF" w14:textId="79454D14" w:rsidR="00DF55C8" w:rsidRDefault="00DF55C8" w:rsidP="00DF55C8"/>
                    <w:p w14:paraId="30DDAD1F" w14:textId="29BB1E1A" w:rsidR="00DF55C8" w:rsidRPr="00B10DF2" w:rsidRDefault="00DF55C8" w:rsidP="00DF55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D60D5" w:rsidSect="00B10DF2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261C45"/>
    <w:multiLevelType w:val="hybridMultilevel"/>
    <w:tmpl w:val="C75237BA"/>
    <w:lvl w:ilvl="0" w:tplc="510A74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8D"/>
    <w:rsid w:val="000013C2"/>
    <w:rsid w:val="00047B8C"/>
    <w:rsid w:val="00090464"/>
    <w:rsid w:val="00120535"/>
    <w:rsid w:val="00172100"/>
    <w:rsid w:val="001E372F"/>
    <w:rsid w:val="001F3E53"/>
    <w:rsid w:val="0020397C"/>
    <w:rsid w:val="0021178D"/>
    <w:rsid w:val="00271B80"/>
    <w:rsid w:val="002F191D"/>
    <w:rsid w:val="003D26B0"/>
    <w:rsid w:val="0044762A"/>
    <w:rsid w:val="0046019F"/>
    <w:rsid w:val="00494AC5"/>
    <w:rsid w:val="00521B7A"/>
    <w:rsid w:val="00646DC4"/>
    <w:rsid w:val="00653A8C"/>
    <w:rsid w:val="00694928"/>
    <w:rsid w:val="006F70BF"/>
    <w:rsid w:val="0071036C"/>
    <w:rsid w:val="007F5B17"/>
    <w:rsid w:val="00851A07"/>
    <w:rsid w:val="00962B3E"/>
    <w:rsid w:val="00976D2E"/>
    <w:rsid w:val="009D25C7"/>
    <w:rsid w:val="009F01F1"/>
    <w:rsid w:val="00A123BF"/>
    <w:rsid w:val="00B024CF"/>
    <w:rsid w:val="00B10DF2"/>
    <w:rsid w:val="00CC0A48"/>
    <w:rsid w:val="00DF55C8"/>
    <w:rsid w:val="00E67D84"/>
    <w:rsid w:val="00EB70D2"/>
    <w:rsid w:val="00ED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8EEAA"/>
  <w15:chartTrackingRefBased/>
  <w15:docId w15:val="{02F802B0-49CD-1148-9024-A547B538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76D2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6D2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1B7A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B7A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D25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jpeg"/><Relationship Id="rId21" Type="http://schemas.openxmlformats.org/officeDocument/2006/relationships/image" Target="media/image9.png"/><Relationship Id="rId42" Type="http://schemas.openxmlformats.org/officeDocument/2006/relationships/image" Target="media/image190.png"/><Relationship Id="rId47" Type="http://schemas.openxmlformats.org/officeDocument/2006/relationships/image" Target="media/image22.png"/><Relationship Id="rId63" Type="http://schemas.openxmlformats.org/officeDocument/2006/relationships/image" Target="media/image30.jpeg"/><Relationship Id="rId6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45" Type="http://schemas.openxmlformats.org/officeDocument/2006/relationships/image" Target="media/image21.png"/><Relationship Id="rId53" Type="http://schemas.openxmlformats.org/officeDocument/2006/relationships/image" Target="media/image25.jpeg"/><Relationship Id="rId58" Type="http://schemas.openxmlformats.org/officeDocument/2006/relationships/image" Target="media/image270.png"/><Relationship Id="rId66" Type="http://schemas.openxmlformats.org/officeDocument/2006/relationships/image" Target="media/image33.jpeg"/><Relationship Id="rId5" Type="http://schemas.openxmlformats.org/officeDocument/2006/relationships/image" Target="media/image1.png"/><Relationship Id="rId61" Type="http://schemas.openxmlformats.org/officeDocument/2006/relationships/image" Target="media/image29.jpeg"/><Relationship Id="rId19" Type="http://schemas.openxmlformats.org/officeDocument/2006/relationships/image" Target="media/image8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20.png"/><Relationship Id="rId56" Type="http://schemas.openxmlformats.org/officeDocument/2006/relationships/image" Target="media/image260.png"/><Relationship Id="rId64" Type="http://schemas.openxmlformats.org/officeDocument/2006/relationships/image" Target="media/image31.png"/><Relationship Id="rId69" Type="http://schemas.openxmlformats.org/officeDocument/2006/relationships/image" Target="media/image36.jpeg"/><Relationship Id="rId8" Type="http://schemas.openxmlformats.org/officeDocument/2006/relationships/image" Target="media/image21.jpeg"/><Relationship Id="rId51" Type="http://schemas.openxmlformats.org/officeDocument/2006/relationships/image" Target="media/image24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0.jpeg"/><Relationship Id="rId46" Type="http://schemas.openxmlformats.org/officeDocument/2006/relationships/image" Target="media/image210.png"/><Relationship Id="rId59" Type="http://schemas.openxmlformats.org/officeDocument/2006/relationships/image" Target="media/image28.png"/><Relationship Id="rId67" Type="http://schemas.openxmlformats.org/officeDocument/2006/relationships/image" Target="media/image34.png"/><Relationship Id="rId20" Type="http://schemas.openxmlformats.org/officeDocument/2006/relationships/image" Target="media/image80.png"/><Relationship Id="rId41" Type="http://schemas.openxmlformats.org/officeDocument/2006/relationships/image" Target="media/image19.png"/><Relationship Id="rId54" Type="http://schemas.openxmlformats.org/officeDocument/2006/relationships/image" Target="media/image250.jpeg"/><Relationship Id="rId62" Type="http://schemas.openxmlformats.org/officeDocument/2006/relationships/image" Target="media/image290.jpeg"/><Relationship Id="rId70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image" Target="media/image160.jpeg"/><Relationship Id="rId49" Type="http://schemas.openxmlformats.org/officeDocument/2006/relationships/image" Target="media/image23.jpeg"/><Relationship Id="rId57" Type="http://schemas.openxmlformats.org/officeDocument/2006/relationships/image" Target="media/image27.png"/><Relationship Id="rId10" Type="http://schemas.openxmlformats.org/officeDocument/2006/relationships/image" Target="media/image31.jpeg"/><Relationship Id="rId31" Type="http://schemas.openxmlformats.org/officeDocument/2006/relationships/image" Target="media/image14.png"/><Relationship Id="rId44" Type="http://schemas.openxmlformats.org/officeDocument/2006/relationships/image" Target="media/image200.jpeg"/><Relationship Id="rId52" Type="http://schemas.openxmlformats.org/officeDocument/2006/relationships/image" Target="media/image240.png"/><Relationship Id="rId60" Type="http://schemas.openxmlformats.org/officeDocument/2006/relationships/image" Target="media/image280.png"/><Relationship Id="rId65" Type="http://schemas.openxmlformats.org/officeDocument/2006/relationships/image" Target="media/image32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9" Type="http://schemas.openxmlformats.org/officeDocument/2006/relationships/image" Target="media/image18.jpeg"/><Relationship Id="rId34" Type="http://schemas.openxmlformats.org/officeDocument/2006/relationships/image" Target="media/image150.jpeg"/><Relationship Id="rId50" Type="http://schemas.openxmlformats.org/officeDocument/2006/relationships/image" Target="media/image230.jpeg"/><Relationship Id="rId55" Type="http://schemas.openxmlformats.org/officeDocument/2006/relationships/image" Target="media/image26.png"/><Relationship Id="rId7" Type="http://schemas.openxmlformats.org/officeDocument/2006/relationships/image" Target="media/image2.jpeg"/><Relationship Id="rId71" Type="http://schemas.openxmlformats.org/officeDocument/2006/relationships/image" Target="media/image3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therinegrados/Library/Group%20Containers/UBF8T346G9.Office/User%20Content.localized/Templates.localized/Imagie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Imagier.dotx</Template>
  <TotalTime>21</TotalTime>
  <Pages>10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2020-07-26T16:49:00Z</cp:lastPrinted>
  <dcterms:created xsi:type="dcterms:W3CDTF">2021-02-07T11:36:00Z</dcterms:created>
  <dcterms:modified xsi:type="dcterms:W3CDTF">2021-02-07T13:14:00Z</dcterms:modified>
</cp:coreProperties>
</file>