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C97E8" w14:textId="67CBE4A4" w:rsidR="003B1DE1" w:rsidRDefault="00DB16B7">
      <w:r>
        <w:rPr>
          <w:noProof/>
        </w:rPr>
        <mc:AlternateContent>
          <mc:Choice Requires="wps">
            <w:drawing>
              <wp:anchor distT="0" distB="0" distL="114300" distR="114300" simplePos="0" relativeHeight="251676673" behindDoc="0" locked="0" layoutInCell="0" allowOverlap="1" wp14:anchorId="2E28A95B" wp14:editId="1FADEE9F">
                <wp:simplePos x="0" y="0"/>
                <wp:positionH relativeFrom="page">
                  <wp:posOffset>533400</wp:posOffset>
                </wp:positionH>
                <wp:positionV relativeFrom="page">
                  <wp:posOffset>2493010</wp:posOffset>
                </wp:positionV>
                <wp:extent cx="2133600" cy="631190"/>
                <wp:effectExtent l="0" t="0" r="0" b="3810"/>
                <wp:wrapTight wrapText="bothSides">
                  <wp:wrapPolygon edited="0">
                    <wp:start x="257" y="0"/>
                    <wp:lineTo x="257" y="20861"/>
                    <wp:lineTo x="21086" y="20861"/>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838125" w14:textId="2DD470A5" w:rsidR="00E52E5A" w:rsidRPr="00DB16B7" w:rsidRDefault="00E52E5A" w:rsidP="003B1DE1">
                            <w:pPr>
                              <w:pStyle w:val="BoxHeading-Small"/>
                              <w:rPr>
                                <w:rFonts w:ascii="AdLibFont" w:hAnsi="AdLibFont"/>
                                <w:color w:val="FF2A2B" w:themeColor="accent5" w:themeTint="99"/>
                                <w:szCs w:val="40"/>
                              </w:rPr>
                            </w:pPr>
                            <w:r w:rsidRPr="00DB16B7">
                              <w:rPr>
                                <w:rFonts w:ascii="AdLibFont" w:hAnsi="AdLibFont"/>
                                <w:color w:val="FF2A2B" w:themeColor="accent5" w:themeTint="99"/>
                                <w:szCs w:val="40"/>
                              </w:rPr>
                              <w:t>P</w:t>
                            </w:r>
                            <w:r w:rsidR="00DB16B7" w:rsidRPr="00DB16B7">
                              <w:rPr>
                                <w:rFonts w:ascii="AdLibFont" w:hAnsi="AdLibFont"/>
                                <w:color w:val="FF2A2B" w:themeColor="accent5" w:themeTint="99"/>
                                <w:szCs w:val="40"/>
                              </w:rPr>
                              <w:t>arent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margin-left:42pt;margin-top:196.3pt;width:168pt;height:49.7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" o:allowincell="f" filled="f" stroked="f">
                <v:textbox inset=",0,,0">
                  <w:txbxContent>
                    <w:p w14:paraId="39838125" w14:textId="2DD470A5" w:rsidR="00E52E5A" w:rsidRPr="00DB16B7" w:rsidRDefault="00E52E5A" w:rsidP="003B1DE1">
                      <w:pPr>
                        <w:pStyle w:val="BoxHeading-Small"/>
                        <w:rPr>
                          <w:rFonts w:ascii="AdLibFont" w:hAnsi="AdLibFont"/>
                          <w:color w:val="FF2A2B" w:themeColor="accent5" w:themeTint="99"/>
                          <w:szCs w:val="40"/>
                        </w:rPr>
                      </w:pPr>
                      <w:r w:rsidRPr="00DB16B7">
                        <w:rPr>
                          <w:rFonts w:ascii="AdLibFont" w:hAnsi="AdLibFont"/>
                          <w:color w:val="FF2A2B" w:themeColor="accent5" w:themeTint="99"/>
                          <w:szCs w:val="40"/>
                        </w:rPr>
                        <w:t>P</w:t>
                      </w:r>
                      <w:r w:rsidR="00DB16B7" w:rsidRPr="00DB16B7">
                        <w:rPr>
                          <w:rFonts w:ascii="AdLibFont" w:hAnsi="AdLibFont"/>
                          <w:color w:val="FF2A2B" w:themeColor="accent5" w:themeTint="99"/>
                          <w:szCs w:val="40"/>
                        </w:rPr>
                        <w:t>arent Newsletter</w:t>
                      </w:r>
                    </w:p>
                  </w:txbxContent>
                </v:textbox>
                <w10:wrap type="tight" anchorx="page" anchory="page"/>
              </v:shape>
            </w:pict>
          </mc:Fallback>
        </mc:AlternateContent>
      </w:r>
      <w:r w:rsidR="00672F8C">
        <w:rPr>
          <w:noProof/>
        </w:rPr>
        <w:drawing>
          <wp:anchor distT="0" distB="0" distL="114300" distR="114300" simplePos="0" relativeHeight="251741197" behindDoc="0" locked="0" layoutInCell="1" allowOverlap="1" wp14:anchorId="499D6C2D" wp14:editId="64C7236A">
            <wp:simplePos x="0" y="0"/>
            <wp:positionH relativeFrom="page">
              <wp:posOffset>680720</wp:posOffset>
            </wp:positionH>
            <wp:positionV relativeFrom="page">
              <wp:posOffset>4791710</wp:posOffset>
            </wp:positionV>
            <wp:extent cx="2348230" cy="2038985"/>
            <wp:effectExtent l="0" t="0" r="0" b="0"/>
            <wp:wrapThrough wrapText="bothSides">
              <wp:wrapPolygon edited="0">
                <wp:start x="3972" y="538"/>
                <wp:lineTo x="2336" y="1884"/>
                <wp:lineTo x="467" y="4305"/>
                <wp:lineTo x="467" y="6458"/>
                <wp:lineTo x="1635" y="9687"/>
                <wp:lineTo x="3972" y="13992"/>
                <wp:lineTo x="4673" y="18835"/>
                <wp:lineTo x="7710" y="21257"/>
                <wp:lineTo x="8411" y="21257"/>
                <wp:lineTo x="11448" y="21257"/>
                <wp:lineTo x="12149" y="21257"/>
                <wp:lineTo x="15187" y="18835"/>
                <wp:lineTo x="15420" y="18297"/>
                <wp:lineTo x="16355" y="13992"/>
                <wp:lineTo x="15420" y="11570"/>
                <wp:lineTo x="14252" y="9687"/>
                <wp:lineTo x="8411" y="1884"/>
                <wp:lineTo x="6776" y="538"/>
                <wp:lineTo x="3972" y="53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823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26">
        <w:rPr>
          <w:noProof/>
        </w:rPr>
        <w:drawing>
          <wp:anchor distT="0" distB="0" distL="114300" distR="114300" simplePos="0" relativeHeight="251739149" behindDoc="0" locked="0" layoutInCell="1" allowOverlap="1" wp14:anchorId="2D23181D" wp14:editId="215E5000">
            <wp:simplePos x="0" y="0"/>
            <wp:positionH relativeFrom="page">
              <wp:posOffset>680720</wp:posOffset>
            </wp:positionH>
            <wp:positionV relativeFrom="page">
              <wp:posOffset>582930</wp:posOffset>
            </wp:positionV>
            <wp:extent cx="1828800" cy="1828800"/>
            <wp:effectExtent l="0" t="0" r="0" b="0"/>
            <wp:wrapThrough wrapText="bothSides">
              <wp:wrapPolygon edited="0">
                <wp:start x="0" y="0"/>
                <wp:lineTo x="0" y="21300"/>
                <wp:lineTo x="21300" y="21300"/>
                <wp:lineTo x="2130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_heart_icon.ai"/>
                    <pic:cNvPicPr/>
                  </pic:nvPicPr>
                  <pic:blipFill>
                    <a:blip r:embed="rId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764325">
        <w:rPr>
          <w:noProof/>
        </w:rPr>
        <mc:AlternateContent>
          <mc:Choice Requires="wpg">
            <w:drawing>
              <wp:anchor distT="0" distB="0" distL="114300" distR="114300" simplePos="0" relativeHeight="251656192" behindDoc="0" locked="0" layoutInCell="1" allowOverlap="1" wp14:anchorId="140F4398" wp14:editId="314361B8">
                <wp:simplePos x="0" y="0"/>
                <wp:positionH relativeFrom="page">
                  <wp:posOffset>2909570</wp:posOffset>
                </wp:positionH>
                <wp:positionV relativeFrom="page">
                  <wp:posOffset>4884420</wp:posOffset>
                </wp:positionV>
                <wp:extent cx="4404995" cy="5504180"/>
                <wp:effectExtent l="0" t="0" r="0" b="7620"/>
                <wp:wrapThrough wrapText="bothSides">
                  <wp:wrapPolygon edited="0">
                    <wp:start x="125" y="0"/>
                    <wp:lineTo x="125" y="21530"/>
                    <wp:lineTo x="21298" y="21530"/>
                    <wp:lineTo x="21298" y="0"/>
                    <wp:lineTo x="125" y="0"/>
                  </wp:wrapPolygon>
                </wp:wrapThrough>
                <wp:docPr id="21" name="Group 21"/>
                <wp:cNvGraphicFramePr/>
                <a:graphic xmlns:a="http://schemas.openxmlformats.org/drawingml/2006/main">
                  <a:graphicData uri="http://schemas.microsoft.com/office/word/2010/wordprocessingGroup">
                    <wpg:wgp>
                      <wpg:cNvGrpSpPr/>
                      <wpg:grpSpPr>
                        <a:xfrm>
                          <a:off x="0" y="0"/>
                          <a:ext cx="4404995" cy="5504180"/>
                          <a:chOff x="0" y="0"/>
                          <a:chExt cx="4404995" cy="5504180"/>
                        </a:xfrm>
                        <a:extLst>
                          <a:ext uri="{0CCBE362-F206-4b92-989A-16890622DB6E}">
                            <ma14:wrappingTextBoxFlag xmlns:ma14="http://schemas.microsoft.com/office/mac/drawingml/2011/main" val="1"/>
                          </a:ext>
                        </a:extLst>
                      </wpg:grpSpPr>
                      <wps:wsp>
                        <wps:cNvPr id="582" name="Text Box 851"/>
                        <wps:cNvSpPr txBox="1">
                          <a:spLocks noChangeArrowheads="1"/>
                        </wps:cNvSpPr>
                        <wps:spPr bwMode="auto">
                          <a:xfrm>
                            <a:off x="0" y="0"/>
                            <a:ext cx="4404995" cy="550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4222115" cy="382270"/>
                          </a:xfrm>
                          <a:prstGeom prst="rect">
                            <a:avLst/>
                          </a:prstGeom>
                          <a:noFill/>
                          <a:ln>
                            <a:noFill/>
                          </a:ln>
                          <a:effectLst/>
                          <a:extLst>
                            <a:ext uri="{C572A759-6A51-4108-AA02-DFA0A04FC94B}">
                              <ma14:wrappingTextBoxFlag xmlns:ma14="http://schemas.microsoft.com/office/mac/drawingml/2011/main"/>
                            </a:ext>
                          </a:extLst>
                        </wps:spPr>
                        <wps:txbx id="2">
                          <w:txbxContent>
                            <w:p w14:paraId="657FEBF9" w14:textId="545AE987" w:rsidR="00E52E5A" w:rsidRPr="00DB16B7" w:rsidRDefault="00E52E5A" w:rsidP="00BC653A">
                              <w:pPr>
                                <w:pStyle w:val="Heading2"/>
                                <w:spacing w:after="120"/>
                                <w:rPr>
                                  <w:rFonts w:ascii="AdLibFont" w:hAnsi="AdLibFont"/>
                                  <w:bCs w:val="0"/>
                                  <w:color w:val="660075" w:themeColor="accent6"/>
                                  <w:szCs w:val="48"/>
                                </w:rPr>
                              </w:pPr>
                              <w:r w:rsidRPr="00DB16B7">
                                <w:rPr>
                                  <w:rFonts w:ascii="AdLibFont" w:hAnsi="AdLibFont"/>
                                  <w:bCs w:val="0"/>
                                  <w:color w:val="660075" w:themeColor="accent6"/>
                                  <w:szCs w:val="48"/>
                                </w:rPr>
                                <w:t>Parent Devotional</w:t>
                              </w:r>
                            </w:p>
                            <w:p w14:paraId="1FCA3CA0" w14:textId="77777777" w:rsidR="00E52E5A" w:rsidRPr="007F65F5" w:rsidRDefault="00E52E5A" w:rsidP="00CA1169">
                              <w:pPr>
                                <w:rPr>
                                  <w:color w:val="4C0057" w:themeColor="accent6" w:themeShade="BF"/>
                                </w:rPr>
                              </w:pPr>
                              <w:r w:rsidRPr="007F65F5">
                                <w:rPr>
                                  <w:color w:val="4C0057" w:themeColor="accent6" w:themeShade="BF"/>
                                </w:rPr>
                                <w:t>Salvation is a complete and finished work of God for us. Jesus on the cross said, “It is finished!” (John 19:30). God’s plan was complete and finished in that moment! When we believe, we receive a new life, a new heart. We are made new creatures; we are given a new mind and new service opens before us. The new commandment of love is the only commandment of our new life.</w:t>
                              </w:r>
                            </w:p>
                            <w:p w14:paraId="2C849972" w14:textId="20A74438" w:rsidR="00E52E5A" w:rsidRPr="007F65F5" w:rsidRDefault="007B0E29" w:rsidP="00CA1169">
                              <w:pPr>
                                <w:rPr>
                                  <w:color w:val="4C0057" w:themeColor="accent6" w:themeShade="BF"/>
                                </w:rPr>
                              </w:pPr>
                              <w:r>
                                <w:rPr>
                                  <w:color w:val="4C0057" w:themeColor="accent6" w:themeShade="BF"/>
                                </w:rPr>
                                <w:tab/>
                              </w:r>
                              <w:bookmarkStart w:id="0" w:name="_GoBack"/>
                              <w:bookmarkEnd w:id="0"/>
                              <w:r w:rsidR="00E52E5A" w:rsidRPr="007F65F5">
                                <w:rPr>
                                  <w:color w:val="4C0057" w:themeColor="accent6" w:themeShade="BF"/>
                                </w:rPr>
                                <w:t>Probably if you or I had gone through as much as Jesus did to make salvation possible, we would have been tempted to assure the spread of our work by some supernatural means. But when the Lord Jesus Christ went back to heaven, He left only a group of people to continue His work—a people called out of the world for His glory.</w:t>
                              </w:r>
                            </w:p>
                            <w:p w14:paraId="75FF83A7" w14:textId="039C7019" w:rsidR="00E52E5A" w:rsidRPr="007F65F5" w:rsidRDefault="00E52E5A" w:rsidP="00CA1169">
                              <w:pPr>
                                <w:rPr>
                                  <w:color w:val="4C0057" w:themeColor="accent6" w:themeShade="BF"/>
                                </w:rPr>
                              </w:pPr>
                              <w:r w:rsidRPr="007F65F5">
                                <w:rPr>
                                  <w:color w:val="4C0057" w:themeColor="accent6" w:themeShade="BF"/>
                                </w:rPr>
                                <w:tab/>
                                <w:t>The Church is the organization that the Lord has ordained to carry on His work. The whole process of evangelization boils down to one point: Someone must tell of the love of Christ and the need to accept Him as Lord and Savior. You and I and all those who have partaken of His salvation are the only messengers that He has. Throughout all of history, the Lord’s people have with varying degrees of steadfastness continued this work. Now it is our turn.</w:t>
                              </w:r>
                            </w:p>
                            <w:p w14:paraId="52C27491" w14:textId="2385342B" w:rsidR="00E52E5A" w:rsidRPr="007F65F5" w:rsidRDefault="00E52E5A" w:rsidP="00CA1169">
                              <w:pPr>
                                <w:rPr>
                                  <w:rFonts w:cs="Arial"/>
                                  <w:color w:val="4C0057" w:themeColor="accent6" w:themeShade="BF"/>
                                </w:rPr>
                              </w:pPr>
                              <w:r w:rsidRPr="007F65F5">
                                <w:rPr>
                                  <w:color w:val="4C0057" w:themeColor="accent6" w:themeShade="BF"/>
                                </w:rPr>
                                <w:tab/>
                                <w:t>The Lord promised that the gates of hell will not prevail against His Church. Instead, it will triumph until Christ returns. You and I can triumph, too, if we will let the Lord work in our lives to make us examples of the way in which members of the Body of Christ should act, both toward Him and toward others.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81000"/>
                            <a:ext cx="4222115" cy="18415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563880"/>
                            <a:ext cx="4222115" cy="18415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746760"/>
                            <a:ext cx="4222115" cy="18415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929640"/>
                            <a:ext cx="4222115" cy="18415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112520"/>
                            <a:ext cx="4222115" cy="18415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295400"/>
                            <a:ext cx="4222115" cy="184150"/>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478280"/>
                            <a:ext cx="4222115" cy="18415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661160"/>
                            <a:ext cx="4222115" cy="18415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844040"/>
                            <a:ext cx="4222115" cy="18415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026920"/>
                            <a:ext cx="4222115" cy="549910"/>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575560"/>
                            <a:ext cx="4222115" cy="128143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855720"/>
                            <a:ext cx="4222115" cy="91567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27" style="position:absolute;margin-left:229.1pt;margin-top:384.6pt;width:346.85pt;height:433.4pt;z-index:251656192;mso-position-horizontal-relative:page;mso-position-vertical-relative:page" coordsize="4404995,5504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" mv:complextextbox="1">
                <v:shape id="Text Box 851" o:spid="_x0000_s1028" type="#_x0000_t202" style="position:absolute;width:4404995;height:5504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QmGxQAA&#10;ANwAAAAPAAAAZHJzL2Rvd25yZXYueG1sRI/dasJAFITvhb7Dcgre6UZBK9FVQiFQQcGf0utj9pgE&#10;s2eT7KqxT98VCl4OM/MNs1h1phI3al1pWcFoGIEgzqwuOVfwfUwHMxDOI2usLJOCBzlYLd96C4y1&#10;vfOebgefiwBhF6OCwvs6ltJlBRl0Q1sTB+9sW4M+yDaXusV7gJtKjqNoKg2WHBYKrOmzoOxyuBoF&#10;292p+V1HzlSJT9OPZNdszj+NUv33LpmD8NT5V/i//aUVTGZjeJ4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1CYbFAAAA3AAAAA8AAAAAAAAAAAAAAAAAlwIAAGRycy9k&#10;b3ducmV2LnhtbFBLBQYAAAAABAAEAPUAAACJAwAAAAA=&#10;" mv:complextextbox="1" filled="f" stroked="f">
                  <v:textbox inset=",0,,0"/>
                </v:shape>
                <v:shape id="Text Box 1" o:spid="_x0000_s1029" type="#_x0000_t202" style="position:absolute;left:91440;width:4222115;height:38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657FEBF9" w14:textId="545AE987" w:rsidR="00E52E5A" w:rsidRPr="00DB16B7" w:rsidRDefault="00E52E5A" w:rsidP="00BC653A">
                        <w:pPr>
                          <w:pStyle w:val="Heading2"/>
                          <w:spacing w:after="120"/>
                          <w:rPr>
                            <w:rFonts w:ascii="AdLibFont" w:hAnsi="AdLibFont"/>
                            <w:bCs w:val="0"/>
                            <w:color w:val="660075" w:themeColor="accent6"/>
                            <w:szCs w:val="48"/>
                          </w:rPr>
                        </w:pPr>
                        <w:r w:rsidRPr="00DB16B7">
                          <w:rPr>
                            <w:rFonts w:ascii="AdLibFont" w:hAnsi="AdLibFont"/>
                            <w:bCs w:val="0"/>
                            <w:color w:val="660075" w:themeColor="accent6"/>
                            <w:szCs w:val="48"/>
                          </w:rPr>
                          <w:t>Parent Devotional</w:t>
                        </w:r>
                      </w:p>
                      <w:p w14:paraId="1FCA3CA0" w14:textId="77777777" w:rsidR="00E52E5A" w:rsidRPr="007F65F5" w:rsidRDefault="00E52E5A" w:rsidP="00CA1169">
                        <w:pPr>
                          <w:rPr>
                            <w:color w:val="4C0057" w:themeColor="accent6" w:themeShade="BF"/>
                          </w:rPr>
                        </w:pPr>
                        <w:r w:rsidRPr="007F65F5">
                          <w:rPr>
                            <w:color w:val="4C0057" w:themeColor="accent6" w:themeShade="BF"/>
                          </w:rPr>
                          <w:t>Salvation is a complete and finished work of God for us. Jesus on the cross said, “It is finished!” (John 19:30). God’s plan was complete and finished in that moment! When we believe, we receive a new life, a new heart. We are made new creatures; we are given a new mind and new service opens before us. The new commandment of love is the only commandment of our new life.</w:t>
                        </w:r>
                      </w:p>
                      <w:p w14:paraId="2C849972" w14:textId="20A74438" w:rsidR="00E52E5A" w:rsidRPr="007F65F5" w:rsidRDefault="007B0E29" w:rsidP="00CA1169">
                        <w:pPr>
                          <w:rPr>
                            <w:color w:val="4C0057" w:themeColor="accent6" w:themeShade="BF"/>
                          </w:rPr>
                        </w:pPr>
                        <w:r>
                          <w:rPr>
                            <w:color w:val="4C0057" w:themeColor="accent6" w:themeShade="BF"/>
                          </w:rPr>
                          <w:tab/>
                        </w:r>
                        <w:bookmarkStart w:id="1" w:name="_GoBack"/>
                        <w:bookmarkEnd w:id="1"/>
                        <w:r w:rsidR="00E52E5A" w:rsidRPr="007F65F5">
                          <w:rPr>
                            <w:color w:val="4C0057" w:themeColor="accent6" w:themeShade="BF"/>
                          </w:rPr>
                          <w:t>Probably if you or I had gone through as much as Jesus did to make salvation possible, we would have been tempted to assure the spread of our work by some supernatural means. But when the Lord Jesus Christ went back to heaven, He left only a group of people to continue His work—a people called out of the world for His glory.</w:t>
                        </w:r>
                      </w:p>
                      <w:p w14:paraId="75FF83A7" w14:textId="039C7019" w:rsidR="00E52E5A" w:rsidRPr="007F65F5" w:rsidRDefault="00E52E5A" w:rsidP="00CA1169">
                        <w:pPr>
                          <w:rPr>
                            <w:color w:val="4C0057" w:themeColor="accent6" w:themeShade="BF"/>
                          </w:rPr>
                        </w:pPr>
                        <w:r w:rsidRPr="007F65F5">
                          <w:rPr>
                            <w:color w:val="4C0057" w:themeColor="accent6" w:themeShade="BF"/>
                          </w:rPr>
                          <w:tab/>
                          <w:t>The Church is the organization that the Lord has ordained to carry on His work. The whole process of evangelization boils down to one point: Someone must tell of the love of Christ and the need to accept Him as Lord and Savior. You and I and all those who have partaken of His salvation are the only messengers that He has. Throughout all of history, the Lord’s people have with varying degrees of steadfastness continued this work. Now it is our turn.</w:t>
                        </w:r>
                      </w:p>
                      <w:p w14:paraId="52C27491" w14:textId="2385342B" w:rsidR="00E52E5A" w:rsidRPr="007F65F5" w:rsidRDefault="00E52E5A" w:rsidP="00CA1169">
                        <w:pPr>
                          <w:rPr>
                            <w:rFonts w:cs="Arial"/>
                            <w:color w:val="4C0057" w:themeColor="accent6" w:themeShade="BF"/>
                          </w:rPr>
                        </w:pPr>
                        <w:r w:rsidRPr="007F65F5">
                          <w:rPr>
                            <w:color w:val="4C0057" w:themeColor="accent6" w:themeShade="BF"/>
                          </w:rPr>
                          <w:tab/>
                          <w:t>The Lord promised that the gates of hell will not prevail against His Church. Instead, it will triumph until Christ returns. You and I can triumph, too, if we will let the Lord work in our lives to make us examples of the way in which members of the Body of Christ should act, both toward Him and toward others.</w:t>
                        </w:r>
                      </w:p>
                    </w:txbxContent>
                  </v:textbox>
                </v:shape>
                <v:shape id="Text Box 3" o:spid="_x0000_s1030" type="#_x0000_t202" style="position:absolute;left:91440;top:38100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1" type="#_x0000_t202" style="position:absolute;left:91440;top:56388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2" type="#_x0000_t202" style="position:absolute;left:91440;top:74676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3" type="#_x0000_t202" style="position:absolute;left:91440;top:92964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4" type="#_x0000_t202" style="position:absolute;left:91440;top:111252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0" inset="0,0,0,0">
                    <w:txbxContent/>
                  </v:textbox>
                </v:shape>
                <v:shape id="Text Box 10" o:spid="_x0000_s1035" type="#_x0000_t202" style="position:absolute;left:91440;top:129540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5" inset="0,0,0,0">
                    <w:txbxContent/>
                  </v:textbox>
                </v:shape>
                <v:shape id="Text Box 15" o:spid="_x0000_s1036" type="#_x0000_t202" style="position:absolute;left:91440;top:147828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7" type="#_x0000_t202" style="position:absolute;left:91440;top:166116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8" type="#_x0000_t202" style="position:absolute;left:91440;top:1844040;width:422211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9" type="#_x0000_t202" style="position:absolute;left:91440;top:2026920;width:4222115;height:549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0" type="#_x0000_t202" style="position:absolute;left:91440;top:2575560;width:4222115;height:1281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1" type="#_x0000_t202" style="position:absolute;left:91440;top:3855720;width:4222115;height:915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315283">
        <w:rPr>
          <w:noProof/>
        </w:rPr>
        <mc:AlternateContent>
          <mc:Choice Requires="wps">
            <w:drawing>
              <wp:anchor distT="0" distB="0" distL="114300" distR="114300" simplePos="0" relativeHeight="251679745" behindDoc="0" locked="0" layoutInCell="1" allowOverlap="1" wp14:anchorId="72EC7726" wp14:editId="746B3091">
                <wp:simplePos x="0" y="0"/>
                <wp:positionH relativeFrom="page">
                  <wp:posOffset>2743200</wp:posOffset>
                </wp:positionH>
                <wp:positionV relativeFrom="page">
                  <wp:posOffset>4114800</wp:posOffset>
                </wp:positionV>
                <wp:extent cx="4572000" cy="431800"/>
                <wp:effectExtent l="0" t="0" r="0" b="0"/>
                <wp:wrapTight wrapText="bothSides">
                  <wp:wrapPolygon edited="0">
                    <wp:start x="120" y="0"/>
                    <wp:lineTo x="120" y="20329"/>
                    <wp:lineTo x="21360" y="20329"/>
                    <wp:lineTo x="21360" y="0"/>
                    <wp:lineTo x="120"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9FD8BF" w14:textId="42D471A6" w:rsidR="00E52E5A" w:rsidRPr="00742805" w:rsidRDefault="00E52E5A" w:rsidP="00742805">
                            <w:pPr>
                              <w:pStyle w:val="Title"/>
                              <w:jc w:val="left"/>
                              <w:rPr>
                                <w:rFonts w:ascii="Myriad Pro Black" w:hAnsi="Myriad Pro Black"/>
                                <w:spacing w:val="-20"/>
                                <w:sz w:val="56"/>
                                <w:szCs w:val="56"/>
                              </w:rPr>
                            </w:pPr>
                            <w:r w:rsidRPr="00742805">
                              <w:rPr>
                                <w:rFonts w:ascii="Myriad Pro Black" w:hAnsi="Myriad Pro Black"/>
                                <w:spacing w:val="-20"/>
                                <w:sz w:val="56"/>
                                <w:szCs w:val="56"/>
                              </w:rPr>
                              <w:t>God’s Plan: 2 LOVE Us 4-Ever!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3in;margin-top:324pt;width:5in;height:34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" filled="f" stroked="f">
                <v:textbox inset=",0,,0">
                  <w:txbxContent>
                    <w:p w14:paraId="7D9FD8BF" w14:textId="42D471A6" w:rsidR="00E52E5A" w:rsidRPr="00742805" w:rsidRDefault="00E52E5A" w:rsidP="00742805">
                      <w:pPr>
                        <w:pStyle w:val="Title"/>
                        <w:jc w:val="left"/>
                        <w:rPr>
                          <w:rFonts w:ascii="Myriad Pro Black" w:hAnsi="Myriad Pro Black"/>
                          <w:spacing w:val="-20"/>
                          <w:sz w:val="56"/>
                          <w:szCs w:val="56"/>
                        </w:rPr>
                      </w:pPr>
                      <w:r w:rsidRPr="00742805">
                        <w:rPr>
                          <w:rFonts w:ascii="Myriad Pro Black" w:hAnsi="Myriad Pro Black"/>
                          <w:spacing w:val="-20"/>
                          <w:sz w:val="56"/>
                          <w:szCs w:val="56"/>
                        </w:rPr>
                        <w:t>God’s Plan: 2 LOVE Us 4-Ever!</w:t>
                      </w:r>
                    </w:p>
                  </w:txbxContent>
                </v:textbox>
                <w10:wrap type="tight" anchorx="page" anchory="page"/>
              </v:shape>
            </w:pict>
          </mc:Fallback>
        </mc:AlternateContent>
      </w:r>
      <w:r w:rsidR="00A84488">
        <w:rPr>
          <w:noProof/>
        </w:rPr>
        <mc:AlternateContent>
          <mc:Choice Requires="wps">
            <w:drawing>
              <wp:anchor distT="0" distB="0" distL="114300" distR="114300" simplePos="0" relativeHeight="251714573" behindDoc="0" locked="0" layoutInCell="1" allowOverlap="1" wp14:anchorId="56154338" wp14:editId="4F3329C1">
                <wp:simplePos x="0" y="0"/>
                <wp:positionH relativeFrom="page">
                  <wp:posOffset>457200</wp:posOffset>
                </wp:positionH>
                <wp:positionV relativeFrom="page">
                  <wp:posOffset>6950710</wp:posOffset>
                </wp:positionV>
                <wp:extent cx="2277110" cy="2692823"/>
                <wp:effectExtent l="0" t="0" r="0" b="0"/>
                <wp:wrapThrough wrapText="bothSides">
                  <wp:wrapPolygon edited="0">
                    <wp:start x="241" y="0"/>
                    <wp:lineTo x="241" y="21396"/>
                    <wp:lineTo x="21202" y="21396"/>
                    <wp:lineTo x="21202" y="0"/>
                    <wp:lineTo x="241" y="0"/>
                  </wp:wrapPolygon>
                </wp:wrapThrough>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692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F3C77A" w14:textId="77777777" w:rsidR="00E52E5A" w:rsidRPr="00DB16B7" w:rsidRDefault="00E52E5A" w:rsidP="007B53BB">
                            <w:pPr>
                              <w:pStyle w:val="BoxHeading"/>
                              <w:rPr>
                                <w:rFonts w:ascii="AdLibFont" w:hAnsi="AdLibFont"/>
                                <w:color w:val="660075" w:themeColor="accent6"/>
                                <w:sz w:val="28"/>
                                <w:szCs w:val="28"/>
                              </w:rPr>
                            </w:pPr>
                            <w:r w:rsidRPr="00DB16B7">
                              <w:rPr>
                                <w:rFonts w:ascii="AdLibFont" w:hAnsi="AdLibFont"/>
                                <w:color w:val="660075" w:themeColor="accent6"/>
                                <w:sz w:val="28"/>
                                <w:szCs w:val="28"/>
                              </w:rPr>
                              <w:t>Bible Verse</w:t>
                            </w:r>
                          </w:p>
                          <w:p w14:paraId="59EC5274" w14:textId="3FC75EB7" w:rsidR="00E52E5A" w:rsidRPr="00260537" w:rsidRDefault="00E52E5A" w:rsidP="00A9535C">
                            <w:pPr>
                              <w:pStyle w:val="BodyText2"/>
                              <w:spacing w:line="240" w:lineRule="auto"/>
                              <w:rPr>
                                <w:rFonts w:ascii="Folder-Regular" w:hAnsi="Folder-Regular"/>
                                <w:color w:val="000000" w:themeColor="text1"/>
                                <w:sz w:val="22"/>
                                <w:szCs w:val="22"/>
                              </w:rPr>
                            </w:pPr>
                            <w:r>
                              <w:rPr>
                                <w:rStyle w:val="bodybold"/>
                                <w:rFonts w:ascii="Folder-Regular" w:hAnsi="Folder-Regular"/>
                                <w:b/>
                                <w:bCs/>
                                <w:color w:val="000000" w:themeColor="text1"/>
                                <w:sz w:val="22"/>
                                <w:szCs w:val="22"/>
                              </w:rPr>
                              <w:t>Preschool</w:t>
                            </w:r>
                            <w:r w:rsidR="000F4A9D">
                              <w:rPr>
                                <w:rStyle w:val="bodybold"/>
                                <w:rFonts w:ascii="Folder-Regular" w:hAnsi="Folder-Regular"/>
                                <w:b/>
                                <w:bCs/>
                                <w:color w:val="000000" w:themeColor="text1"/>
                                <w:sz w:val="22"/>
                                <w:szCs w:val="22"/>
                              </w:rPr>
                              <w:t>:</w:t>
                            </w:r>
                            <w:r w:rsidRPr="00260537">
                              <w:rPr>
                                <w:rStyle w:val="bodybold"/>
                                <w:rFonts w:ascii="Folder-Regular" w:hAnsi="Folder-Regular"/>
                                <w:color w:val="000000" w:themeColor="text1"/>
                                <w:sz w:val="22"/>
                                <w:szCs w:val="22"/>
                              </w:rPr>
                              <w:t xml:space="preserve"> </w:t>
                            </w:r>
                            <w:r w:rsidRPr="00E52E5A">
                              <w:rPr>
                                <w:rFonts w:ascii="Folder-Regular" w:hAnsi="Folder-Regular"/>
                                <w:color w:val="000000" w:themeColor="text1"/>
                                <w:sz w:val="22"/>
                                <w:szCs w:val="22"/>
                              </w:rPr>
                              <w:t>Live as Jesus did. Show love to others. (See Ephesians 5:2.)</w:t>
                            </w:r>
                          </w:p>
                          <w:p w14:paraId="358D44AA" w14:textId="5E897A54" w:rsidR="00E52E5A" w:rsidRPr="00260537" w:rsidRDefault="00E52E5A" w:rsidP="00A9535C">
                            <w:pPr>
                              <w:pStyle w:val="BodyText2"/>
                              <w:spacing w:line="240" w:lineRule="auto"/>
                              <w:rPr>
                                <w:rFonts w:ascii="Folder-Regular" w:hAnsi="Folder-Regular"/>
                                <w:color w:val="000000" w:themeColor="text1"/>
                                <w:sz w:val="22"/>
                                <w:szCs w:val="22"/>
                              </w:rPr>
                            </w:pPr>
                            <w:r w:rsidRPr="00260537">
                              <w:rPr>
                                <w:rStyle w:val="bodybold"/>
                                <w:rFonts w:ascii="Folder-Regular" w:hAnsi="Folder-Regular"/>
                                <w:b/>
                                <w:bCs/>
                                <w:color w:val="000000" w:themeColor="text1"/>
                                <w:sz w:val="22"/>
                                <w:szCs w:val="22"/>
                              </w:rPr>
                              <w:t>Elementary</w:t>
                            </w:r>
                            <w:r w:rsidR="000F4A9D">
                              <w:rPr>
                                <w:rStyle w:val="bodybold"/>
                                <w:rFonts w:ascii="Folder-Regular" w:hAnsi="Folder-Regular"/>
                                <w:b/>
                                <w:bCs/>
                                <w:color w:val="000000" w:themeColor="text1"/>
                                <w:sz w:val="22"/>
                                <w:szCs w:val="22"/>
                              </w:rPr>
                              <w:t>:</w:t>
                            </w:r>
                            <w:r w:rsidRPr="00260537">
                              <w:rPr>
                                <w:rStyle w:val="bodybold"/>
                                <w:rFonts w:ascii="Folder-Regular" w:hAnsi="Folder-Regular"/>
                                <w:color w:val="000000" w:themeColor="text1"/>
                                <w:sz w:val="22"/>
                                <w:szCs w:val="22"/>
                              </w:rPr>
                              <w:t xml:space="preserve"> </w:t>
                            </w:r>
                            <w:r w:rsidRPr="00CA1169">
                              <w:rPr>
                                <w:rFonts w:ascii="Folder-Regular" w:hAnsi="Folder-Regular"/>
                                <w:color w:val="000000" w:themeColor="text1"/>
                                <w:sz w:val="22"/>
                                <w:szCs w:val="22"/>
                              </w:rPr>
                              <w:t>“Lead a life of love, just as Christ did. He loved us. He gave hi</w:t>
                            </w:r>
                            <w:r>
                              <w:rPr>
                                <w:rFonts w:ascii="Folder-Regular" w:hAnsi="Folder-Regular"/>
                                <w:color w:val="000000" w:themeColor="text1"/>
                                <w:sz w:val="22"/>
                                <w:szCs w:val="22"/>
                              </w:rPr>
                              <w:t>mself up for us.” Ephesians 5:2</w:t>
                            </w:r>
                          </w:p>
                          <w:p w14:paraId="7D28DC6D" w14:textId="51554291" w:rsidR="00E52E5A" w:rsidRPr="00DB16B7" w:rsidRDefault="00E52E5A" w:rsidP="00CE3736">
                            <w:pPr>
                              <w:pStyle w:val="BodyTextflushleft"/>
                              <w:spacing w:before="240"/>
                              <w:rPr>
                                <w:rFonts w:ascii="AdLibFont" w:eastAsiaTheme="majorEastAsia" w:hAnsi="AdLibFont" w:cstheme="majorBidi"/>
                                <w:color w:val="660075" w:themeColor="accent6"/>
                                <w:w w:val="100"/>
                                <w:sz w:val="28"/>
                                <w:szCs w:val="28"/>
                              </w:rPr>
                            </w:pPr>
                            <w:r w:rsidRPr="00DB16B7">
                              <w:rPr>
                                <w:rFonts w:ascii="AdLibFont" w:eastAsiaTheme="majorEastAsia" w:hAnsi="AdLibFont" w:cstheme="majorBidi"/>
                                <w:color w:val="660075" w:themeColor="accent6"/>
                                <w:w w:val="100"/>
                                <w:sz w:val="28"/>
                                <w:szCs w:val="28"/>
                              </w:rPr>
                              <w:t>Spark Principle—Chain Reaction</w:t>
                            </w:r>
                          </w:p>
                          <w:p w14:paraId="55C4529A" w14:textId="46C1046A" w:rsidR="00E52E5A" w:rsidRPr="00260537" w:rsidRDefault="00E52E5A" w:rsidP="0065305F">
                            <w:pPr>
                              <w:pStyle w:val="BodyText2"/>
                              <w:spacing w:line="240" w:lineRule="auto"/>
                              <w:rPr>
                                <w:rFonts w:ascii="Folder-Regular" w:hAnsi="Folder-Regular"/>
                                <w:color w:val="000000" w:themeColor="text1"/>
                                <w:sz w:val="22"/>
                                <w:szCs w:val="22"/>
                              </w:rPr>
                            </w:pPr>
                            <w:r w:rsidRPr="00CA1169">
                              <w:rPr>
                                <w:rFonts w:ascii="Folder-Regular" w:hAnsi="Folder-Regular"/>
                                <w:color w:val="000000" w:themeColor="text1"/>
                                <w:sz w:val="22"/>
                                <w:szCs w:val="22"/>
                              </w:rPr>
                              <w:t>A series of events caused by the one before. Sharing God’s love with others can start a chain re</w:t>
                            </w:r>
                            <w:r>
                              <w:rPr>
                                <w:rFonts w:ascii="Folder-Regular" w:hAnsi="Folder-Regular"/>
                                <w:color w:val="000000" w:themeColor="text1"/>
                                <w:sz w:val="22"/>
                                <w:szCs w:val="22"/>
                              </w:rPr>
                              <w:t>action and go on and on and on!</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37" o:spid="_x0000_s1043" type="#_x0000_t202" style="position:absolute;margin-left:36pt;margin-top:547.3pt;width:179.3pt;height:212.05pt;z-index:2517145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" mv:complextextbox="1" filled="f" stroked="f">
                <v:textbox inset=",0,,0">
                  <w:txbxContent>
                    <w:p w14:paraId="2CF3C77A" w14:textId="77777777" w:rsidR="00E52E5A" w:rsidRPr="00DB16B7" w:rsidRDefault="00E52E5A" w:rsidP="007B53BB">
                      <w:pPr>
                        <w:pStyle w:val="BoxHeading"/>
                        <w:rPr>
                          <w:rFonts w:ascii="AdLibFont" w:hAnsi="AdLibFont"/>
                          <w:color w:val="660075" w:themeColor="accent6"/>
                          <w:sz w:val="28"/>
                          <w:szCs w:val="28"/>
                        </w:rPr>
                      </w:pPr>
                      <w:r w:rsidRPr="00DB16B7">
                        <w:rPr>
                          <w:rFonts w:ascii="AdLibFont" w:hAnsi="AdLibFont"/>
                          <w:color w:val="660075" w:themeColor="accent6"/>
                          <w:sz w:val="28"/>
                          <w:szCs w:val="28"/>
                        </w:rPr>
                        <w:t>Bible Verse</w:t>
                      </w:r>
                    </w:p>
                    <w:p w14:paraId="59EC5274" w14:textId="3FC75EB7" w:rsidR="00E52E5A" w:rsidRPr="00260537" w:rsidRDefault="00E52E5A" w:rsidP="00A9535C">
                      <w:pPr>
                        <w:pStyle w:val="BodyText2"/>
                        <w:spacing w:line="240" w:lineRule="auto"/>
                        <w:rPr>
                          <w:rFonts w:ascii="Folder-Regular" w:hAnsi="Folder-Regular"/>
                          <w:color w:val="000000" w:themeColor="text1"/>
                          <w:sz w:val="22"/>
                          <w:szCs w:val="22"/>
                        </w:rPr>
                      </w:pPr>
                      <w:r>
                        <w:rPr>
                          <w:rStyle w:val="bodybold"/>
                          <w:rFonts w:ascii="Folder-Regular" w:hAnsi="Folder-Regular"/>
                          <w:b/>
                          <w:bCs/>
                          <w:color w:val="000000" w:themeColor="text1"/>
                          <w:sz w:val="22"/>
                          <w:szCs w:val="22"/>
                        </w:rPr>
                        <w:t>Preschool</w:t>
                      </w:r>
                      <w:r w:rsidR="000F4A9D">
                        <w:rPr>
                          <w:rStyle w:val="bodybold"/>
                          <w:rFonts w:ascii="Folder-Regular" w:hAnsi="Folder-Regular"/>
                          <w:b/>
                          <w:bCs/>
                          <w:color w:val="000000" w:themeColor="text1"/>
                          <w:sz w:val="22"/>
                          <w:szCs w:val="22"/>
                        </w:rPr>
                        <w:t>:</w:t>
                      </w:r>
                      <w:r w:rsidRPr="00260537">
                        <w:rPr>
                          <w:rStyle w:val="bodybold"/>
                          <w:rFonts w:ascii="Folder-Regular" w:hAnsi="Folder-Regular"/>
                          <w:color w:val="000000" w:themeColor="text1"/>
                          <w:sz w:val="22"/>
                          <w:szCs w:val="22"/>
                        </w:rPr>
                        <w:t xml:space="preserve"> </w:t>
                      </w:r>
                      <w:r w:rsidRPr="00E52E5A">
                        <w:rPr>
                          <w:rFonts w:ascii="Folder-Regular" w:hAnsi="Folder-Regular"/>
                          <w:color w:val="000000" w:themeColor="text1"/>
                          <w:sz w:val="22"/>
                          <w:szCs w:val="22"/>
                        </w:rPr>
                        <w:t>Live as Jesus did. Show love to others. (See Ephesians 5:2.)</w:t>
                      </w:r>
                    </w:p>
                    <w:p w14:paraId="358D44AA" w14:textId="5E897A54" w:rsidR="00E52E5A" w:rsidRPr="00260537" w:rsidRDefault="00E52E5A" w:rsidP="00A9535C">
                      <w:pPr>
                        <w:pStyle w:val="BodyText2"/>
                        <w:spacing w:line="240" w:lineRule="auto"/>
                        <w:rPr>
                          <w:rFonts w:ascii="Folder-Regular" w:hAnsi="Folder-Regular"/>
                          <w:color w:val="000000" w:themeColor="text1"/>
                          <w:sz w:val="22"/>
                          <w:szCs w:val="22"/>
                        </w:rPr>
                      </w:pPr>
                      <w:r w:rsidRPr="00260537">
                        <w:rPr>
                          <w:rStyle w:val="bodybold"/>
                          <w:rFonts w:ascii="Folder-Regular" w:hAnsi="Folder-Regular"/>
                          <w:b/>
                          <w:bCs/>
                          <w:color w:val="000000" w:themeColor="text1"/>
                          <w:sz w:val="22"/>
                          <w:szCs w:val="22"/>
                        </w:rPr>
                        <w:t>Elementary</w:t>
                      </w:r>
                      <w:r w:rsidR="000F4A9D">
                        <w:rPr>
                          <w:rStyle w:val="bodybold"/>
                          <w:rFonts w:ascii="Folder-Regular" w:hAnsi="Folder-Regular"/>
                          <w:b/>
                          <w:bCs/>
                          <w:color w:val="000000" w:themeColor="text1"/>
                          <w:sz w:val="22"/>
                          <w:szCs w:val="22"/>
                        </w:rPr>
                        <w:t>:</w:t>
                      </w:r>
                      <w:r w:rsidRPr="00260537">
                        <w:rPr>
                          <w:rStyle w:val="bodybold"/>
                          <w:rFonts w:ascii="Folder-Regular" w:hAnsi="Folder-Regular"/>
                          <w:color w:val="000000" w:themeColor="text1"/>
                          <w:sz w:val="22"/>
                          <w:szCs w:val="22"/>
                        </w:rPr>
                        <w:t xml:space="preserve"> </w:t>
                      </w:r>
                      <w:r w:rsidRPr="00CA1169">
                        <w:rPr>
                          <w:rFonts w:ascii="Folder-Regular" w:hAnsi="Folder-Regular"/>
                          <w:color w:val="000000" w:themeColor="text1"/>
                          <w:sz w:val="22"/>
                          <w:szCs w:val="22"/>
                        </w:rPr>
                        <w:t>“Lead a life of love, just as Christ did. He loved us. He gave hi</w:t>
                      </w:r>
                      <w:r>
                        <w:rPr>
                          <w:rFonts w:ascii="Folder-Regular" w:hAnsi="Folder-Regular"/>
                          <w:color w:val="000000" w:themeColor="text1"/>
                          <w:sz w:val="22"/>
                          <w:szCs w:val="22"/>
                        </w:rPr>
                        <w:t>mself up for us.” Ephesians 5:2</w:t>
                      </w:r>
                    </w:p>
                    <w:p w14:paraId="7D28DC6D" w14:textId="51554291" w:rsidR="00E52E5A" w:rsidRPr="00DB16B7" w:rsidRDefault="00E52E5A" w:rsidP="00CE3736">
                      <w:pPr>
                        <w:pStyle w:val="BodyTextflushleft"/>
                        <w:spacing w:before="240"/>
                        <w:rPr>
                          <w:rFonts w:ascii="AdLibFont" w:eastAsiaTheme="majorEastAsia" w:hAnsi="AdLibFont" w:cstheme="majorBidi"/>
                          <w:color w:val="660075" w:themeColor="accent6"/>
                          <w:w w:val="100"/>
                          <w:sz w:val="28"/>
                          <w:szCs w:val="28"/>
                        </w:rPr>
                      </w:pPr>
                      <w:r w:rsidRPr="00DB16B7">
                        <w:rPr>
                          <w:rFonts w:ascii="AdLibFont" w:eastAsiaTheme="majorEastAsia" w:hAnsi="AdLibFont" w:cstheme="majorBidi"/>
                          <w:color w:val="660075" w:themeColor="accent6"/>
                          <w:w w:val="100"/>
                          <w:sz w:val="28"/>
                          <w:szCs w:val="28"/>
                        </w:rPr>
                        <w:t>Spark Principle—Chain Reaction</w:t>
                      </w:r>
                    </w:p>
                    <w:p w14:paraId="55C4529A" w14:textId="46C1046A" w:rsidR="00E52E5A" w:rsidRPr="00260537" w:rsidRDefault="00E52E5A" w:rsidP="0065305F">
                      <w:pPr>
                        <w:pStyle w:val="BodyText2"/>
                        <w:spacing w:line="240" w:lineRule="auto"/>
                        <w:rPr>
                          <w:rFonts w:ascii="Folder-Regular" w:hAnsi="Folder-Regular"/>
                          <w:color w:val="000000" w:themeColor="text1"/>
                          <w:sz w:val="22"/>
                          <w:szCs w:val="22"/>
                        </w:rPr>
                      </w:pPr>
                      <w:r w:rsidRPr="00CA1169">
                        <w:rPr>
                          <w:rFonts w:ascii="Folder-Regular" w:hAnsi="Folder-Regular"/>
                          <w:color w:val="000000" w:themeColor="text1"/>
                          <w:sz w:val="22"/>
                          <w:szCs w:val="22"/>
                        </w:rPr>
                        <w:t>A series of events caused by the one before. Sharing God’s love with others can start a chain re</w:t>
                      </w:r>
                      <w:r>
                        <w:rPr>
                          <w:rFonts w:ascii="Folder-Regular" w:hAnsi="Folder-Regular"/>
                          <w:color w:val="000000" w:themeColor="text1"/>
                          <w:sz w:val="22"/>
                          <w:szCs w:val="22"/>
                        </w:rPr>
                        <w:t>action and go on and on and on!</w:t>
                      </w:r>
                    </w:p>
                  </w:txbxContent>
                </v:textbox>
                <w10:wrap type="through" anchorx="page" anchory="page"/>
              </v:shape>
            </w:pict>
          </mc:Fallback>
        </mc:AlternateContent>
      </w:r>
      <w:r w:rsidR="001A5E68">
        <w:rPr>
          <w:noProof/>
        </w:rPr>
        <mc:AlternateContent>
          <mc:Choice Requires="wps">
            <w:drawing>
              <wp:anchor distT="0" distB="0" distL="114300" distR="114300" simplePos="0" relativeHeight="251680769" behindDoc="0" locked="0" layoutInCell="1" allowOverlap="1" wp14:anchorId="4FC557AD" wp14:editId="78D5AD59">
                <wp:simplePos x="0" y="0"/>
                <wp:positionH relativeFrom="page">
                  <wp:posOffset>457200</wp:posOffset>
                </wp:positionH>
                <wp:positionV relativeFrom="page">
                  <wp:posOffset>4114165</wp:posOffset>
                </wp:positionV>
                <wp:extent cx="2277110" cy="626745"/>
                <wp:effectExtent l="0" t="0" r="0" b="8255"/>
                <wp:wrapTight wrapText="bothSides">
                  <wp:wrapPolygon edited="0">
                    <wp:start x="241" y="0"/>
                    <wp:lineTo x="241" y="21009"/>
                    <wp:lineTo x="21202" y="21009"/>
                    <wp:lineTo x="21202" y="0"/>
                    <wp:lineTo x="241"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9844CE" w14:textId="60F2D3E3" w:rsidR="00E52E5A" w:rsidRPr="001A5E68" w:rsidRDefault="00E52E5A" w:rsidP="00742805">
                            <w:pPr>
                              <w:pStyle w:val="Title"/>
                              <w:rPr>
                                <w:rFonts w:ascii="Myriad Pro Black" w:hAnsi="Myriad Pro Black"/>
                                <w:sz w:val="56"/>
                                <w:szCs w:val="56"/>
                              </w:rPr>
                            </w:pPr>
                            <w:r>
                              <w:rPr>
                                <w:rFonts w:ascii="Myriad Pro Black" w:hAnsi="Myriad Pro Black"/>
                                <w:sz w:val="56"/>
                                <w:szCs w:val="56"/>
                              </w:rPr>
                              <w:t>Session 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margin-left:36pt;margin-top:323.95pt;width:179.3pt;height:49.3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" filled="f" stroked="f">
                <v:textbox inset=",0,,0">
                  <w:txbxContent>
                    <w:p w14:paraId="749844CE" w14:textId="60F2D3E3" w:rsidR="00E52E5A" w:rsidRPr="001A5E68" w:rsidRDefault="00E52E5A" w:rsidP="00742805">
                      <w:pPr>
                        <w:pStyle w:val="Title"/>
                        <w:rPr>
                          <w:rFonts w:ascii="Myriad Pro Black" w:hAnsi="Myriad Pro Black"/>
                          <w:sz w:val="56"/>
                          <w:szCs w:val="56"/>
                        </w:rPr>
                      </w:pPr>
                      <w:r>
                        <w:rPr>
                          <w:rFonts w:ascii="Myriad Pro Black" w:hAnsi="Myriad Pro Black"/>
                          <w:sz w:val="56"/>
                          <w:szCs w:val="56"/>
                        </w:rPr>
                        <w:t>Session 5</w:t>
                      </w:r>
                    </w:p>
                  </w:txbxContent>
                </v:textbox>
                <w10:wrap type="tight" anchorx="page" anchory="page"/>
              </v:shape>
            </w:pict>
          </mc:Fallback>
        </mc:AlternateContent>
      </w:r>
      <w:r w:rsidR="002F047B" w:rsidRPr="002F047B">
        <w:rPr>
          <w:noProof/>
        </w:rPr>
        <w:t xml:space="preserve"> </w:t>
      </w:r>
      <w:r w:rsidR="001A5E68" w:rsidRPr="001A5E68">
        <w:rPr>
          <w:noProof/>
        </w:rPr>
        <w:t xml:space="preserve"> </w:t>
      </w:r>
      <w:r w:rsidR="007B53BB">
        <w:rPr>
          <w:noProof/>
        </w:rPr>
        <w:drawing>
          <wp:anchor distT="0" distB="0" distL="114300" distR="114300" simplePos="0" relativeHeight="251728909" behindDoc="0" locked="0" layoutInCell="1" allowOverlap="1" wp14:anchorId="017B8C7A" wp14:editId="3868202D">
            <wp:simplePos x="0" y="0"/>
            <wp:positionH relativeFrom="page">
              <wp:posOffset>2416175</wp:posOffset>
            </wp:positionH>
            <wp:positionV relativeFrom="page">
              <wp:posOffset>457200</wp:posOffset>
            </wp:positionV>
            <wp:extent cx="5176520" cy="2667000"/>
            <wp:effectExtent l="0" t="0" r="5080" b="0"/>
            <wp:wrapThrough wrapText="bothSides">
              <wp:wrapPolygon edited="0">
                <wp:start x="11341" y="0"/>
                <wp:lineTo x="8161" y="1029"/>
                <wp:lineTo x="3180" y="3086"/>
                <wp:lineTo x="2650" y="6583"/>
                <wp:lineTo x="1166" y="7611"/>
                <wp:lineTo x="2544" y="9874"/>
                <wp:lineTo x="0" y="10080"/>
                <wp:lineTo x="0" y="10491"/>
                <wp:lineTo x="2014" y="13166"/>
                <wp:lineTo x="636" y="14606"/>
                <wp:lineTo x="636" y="15017"/>
                <wp:lineTo x="1908" y="16457"/>
                <wp:lineTo x="1060" y="17280"/>
                <wp:lineTo x="3286" y="19749"/>
                <wp:lineTo x="2968" y="20983"/>
                <wp:lineTo x="4875" y="21394"/>
                <wp:lineTo x="5299" y="21394"/>
                <wp:lineTo x="12930" y="21394"/>
                <wp:lineTo x="19607" y="20571"/>
                <wp:lineTo x="19607" y="19749"/>
                <wp:lineTo x="20349" y="16457"/>
                <wp:lineTo x="21515" y="15840"/>
                <wp:lineTo x="21515" y="15634"/>
                <wp:lineTo x="19925" y="13166"/>
                <wp:lineTo x="19819" y="9874"/>
                <wp:lineTo x="21409" y="9463"/>
                <wp:lineTo x="21303" y="7406"/>
                <wp:lineTo x="18972" y="6583"/>
                <wp:lineTo x="19819" y="1646"/>
                <wp:lineTo x="18548" y="1234"/>
                <wp:lineTo x="11764" y="0"/>
                <wp:lineTo x="11341"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SparkLogo_Final_last.eps"/>
                    <pic:cNvPicPr/>
                  </pic:nvPicPr>
                  <pic:blipFill>
                    <a:blip r:embed="rId10">
                      <a:extLst>
                        <a:ext uri="{28A0092B-C50C-407E-A947-70E740481C1C}">
                          <a14:useLocalDpi xmlns:a14="http://schemas.microsoft.com/office/drawing/2010/main" val="0"/>
                        </a:ext>
                      </a:extLst>
                    </a:blip>
                    <a:stretch>
                      <a:fillRect/>
                    </a:stretch>
                  </pic:blipFill>
                  <pic:spPr>
                    <a:xfrm>
                      <a:off x="0" y="0"/>
                      <a:ext cx="5176520" cy="2667000"/>
                    </a:xfrm>
                    <a:prstGeom prst="rect">
                      <a:avLst/>
                    </a:prstGeom>
                  </pic:spPr>
                </pic:pic>
              </a:graphicData>
            </a:graphic>
            <wp14:sizeRelH relativeFrom="margin">
              <wp14:pctWidth>0</wp14:pctWidth>
            </wp14:sizeRelH>
            <wp14:sizeRelV relativeFrom="margin">
              <wp14:pctHeight>0</wp14:pctHeight>
            </wp14:sizeRelV>
          </wp:anchor>
        </w:drawing>
      </w:r>
      <w:r w:rsidR="007B53BB" w:rsidRPr="007B53BB">
        <w:rPr>
          <w:noProof/>
        </w:rPr>
        <w:t xml:space="preserve"> </w:t>
      </w:r>
      <w:r w:rsidR="00085735">
        <w:rPr>
          <w:noProof/>
        </w:rPr>
        <mc:AlternateContent>
          <mc:Choice Requires="wps">
            <w:drawing>
              <wp:anchor distT="0" distB="0" distL="114300" distR="114300" simplePos="0" relativeHeight="251722765" behindDoc="0" locked="0" layoutInCell="1" allowOverlap="1" wp14:anchorId="6E3C4E84" wp14:editId="0DA7271B">
                <wp:simplePos x="0" y="0"/>
                <wp:positionH relativeFrom="page">
                  <wp:posOffset>2910205</wp:posOffset>
                </wp:positionH>
                <wp:positionV relativeFrom="page">
                  <wp:posOffset>3351530</wp:posOffset>
                </wp:positionV>
                <wp:extent cx="4267200" cy="394970"/>
                <wp:effectExtent l="0" t="0" r="0" b="11430"/>
                <wp:wrapThrough wrapText="bothSides">
                  <wp:wrapPolygon edited="0">
                    <wp:start x="129" y="0"/>
                    <wp:lineTo x="129" y="20836"/>
                    <wp:lineTo x="21343" y="20836"/>
                    <wp:lineTo x="21343" y="0"/>
                    <wp:lineTo x="129" y="0"/>
                  </wp:wrapPolygon>
                </wp:wrapThrough>
                <wp:docPr id="595" name="Text Box 595"/>
                <wp:cNvGraphicFramePr/>
                <a:graphic xmlns:a="http://schemas.openxmlformats.org/drawingml/2006/main">
                  <a:graphicData uri="http://schemas.microsoft.com/office/word/2010/wordprocessingShape">
                    <wps:wsp>
                      <wps:cNvSpPr txBox="1"/>
                      <wps:spPr>
                        <a:xfrm>
                          <a:off x="0" y="0"/>
                          <a:ext cx="4267200" cy="394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4475B3" w14:textId="63010051" w:rsidR="00E52E5A" w:rsidRPr="00BC653A" w:rsidRDefault="00E52E5A" w:rsidP="00BC653A">
                            <w:pPr>
                              <w:jc w:val="center"/>
                              <w:rPr>
                                <w:color w:val="274304" w:themeColor="accent3" w:themeShade="80"/>
                                <w:sz w:val="28"/>
                                <w:szCs w:val="28"/>
                              </w:rPr>
                            </w:pPr>
                            <w:r w:rsidRPr="00BC653A">
                              <w:rPr>
                                <w:color w:val="274304" w:themeColor="accent3" w:themeShade="80"/>
                                <w:sz w:val="28"/>
                                <w:szCs w:val="28"/>
                              </w:rPr>
                              <w:t>Add your church name and contact info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045" type="#_x0000_t202" style="position:absolute;margin-left:229.15pt;margin-top:263.9pt;width:336pt;height:31.1pt;z-index:251722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90C9YCAAAh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" mv:complextextbox="1" filled="f" stroked="f">
                <v:textbox>
                  <w:txbxContent>
                    <w:p w14:paraId="294475B3" w14:textId="63010051" w:rsidR="00E52E5A" w:rsidRPr="00BC653A" w:rsidRDefault="00E52E5A" w:rsidP="00BC653A">
                      <w:pPr>
                        <w:jc w:val="center"/>
                        <w:rPr>
                          <w:color w:val="274304" w:themeColor="accent3" w:themeShade="80"/>
                          <w:sz w:val="28"/>
                          <w:szCs w:val="28"/>
                        </w:rPr>
                      </w:pPr>
                      <w:r w:rsidRPr="00BC653A">
                        <w:rPr>
                          <w:color w:val="274304" w:themeColor="accent3" w:themeShade="80"/>
                          <w:sz w:val="28"/>
                          <w:szCs w:val="28"/>
                        </w:rPr>
                        <w:t>Add your church name and contact info here.</w:t>
                      </w:r>
                    </w:p>
                  </w:txbxContent>
                </v:textbox>
                <w10:wrap type="through" anchorx="page" anchory="page"/>
              </v:shape>
            </w:pict>
          </mc:Fallback>
        </mc:AlternateContent>
      </w:r>
      <w:r w:rsidR="004D4313">
        <w:rPr>
          <w:noProof/>
        </w:rPr>
        <mc:AlternateContent>
          <mc:Choice Requires="wps">
            <w:drawing>
              <wp:anchor distT="0" distB="0" distL="114300" distR="114300" simplePos="0" relativeHeight="251678721" behindDoc="0" locked="0" layoutInCell="0" allowOverlap="1" wp14:anchorId="1CAF93F8" wp14:editId="6093F898">
                <wp:simplePos x="0" y="0"/>
                <wp:positionH relativeFrom="page">
                  <wp:posOffset>528320</wp:posOffset>
                </wp:positionH>
                <wp:positionV relativeFrom="page">
                  <wp:posOffset>3351530</wp:posOffset>
                </wp:positionV>
                <wp:extent cx="2133600" cy="394970"/>
                <wp:effectExtent l="0" t="0" r="0" b="11430"/>
                <wp:wrapTight wrapText="bothSides">
                  <wp:wrapPolygon edited="0">
                    <wp:start x="257" y="0"/>
                    <wp:lineTo x="257" y="20836"/>
                    <wp:lineTo x="21086" y="20836"/>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3306E5" w14:textId="14BBF83D" w:rsidR="00E52E5A" w:rsidRPr="00DB16B7" w:rsidRDefault="00E52E5A" w:rsidP="003B1DE1">
                            <w:pPr>
                              <w:pStyle w:val="Subtitle"/>
                              <w:rPr>
                                <w:rFonts w:ascii="Myriad Pro" w:hAnsi="Myriad Pro"/>
                                <w:color w:val="FF2A2B" w:themeColor="accent5" w:themeTint="99"/>
                              </w:rPr>
                            </w:pPr>
                            <w:r w:rsidRPr="00DB16B7">
                              <w:rPr>
                                <w:rFonts w:ascii="Myriad Pro" w:hAnsi="Myriad Pro"/>
                                <w:color w:val="FF2A2B" w:themeColor="accent5" w:themeTint="99"/>
                              </w:rPr>
                              <w:t>Add date 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margin-left:41.6pt;margin-top:263.9pt;width:168pt;height:31.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dFc/c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" o:allowincell="f" filled="f" stroked="f">
                <v:textbox inset=",0,,0">
                  <w:txbxContent>
                    <w:p w14:paraId="733306E5" w14:textId="14BBF83D" w:rsidR="00E52E5A" w:rsidRPr="00DB16B7" w:rsidRDefault="00E52E5A" w:rsidP="003B1DE1">
                      <w:pPr>
                        <w:pStyle w:val="Subtitle"/>
                        <w:rPr>
                          <w:rFonts w:ascii="Myriad Pro" w:hAnsi="Myriad Pro"/>
                          <w:color w:val="FF2A2B" w:themeColor="accent5" w:themeTint="99"/>
                        </w:rPr>
                      </w:pPr>
                      <w:r w:rsidRPr="00DB16B7">
                        <w:rPr>
                          <w:rFonts w:ascii="Myriad Pro" w:hAnsi="Myriad Pro"/>
                          <w:color w:val="FF2A2B" w:themeColor="accent5" w:themeTint="99"/>
                        </w:rPr>
                        <w:t>Add date here</w:t>
                      </w:r>
                    </w:p>
                  </w:txbxContent>
                </v:textbox>
                <w10:wrap type="tight" anchorx="page" anchory="page"/>
              </v:shape>
            </w:pict>
          </mc:Fallback>
        </mc:AlternateContent>
      </w:r>
      <w:r w:rsidR="00F35BAC" w:rsidRPr="00F35BAC">
        <w:rPr>
          <w:noProof/>
        </w:rPr>
        <w:t xml:space="preserve"> </w:t>
      </w:r>
      <w:r w:rsidR="00EC4BD5">
        <w:br w:type="page"/>
      </w:r>
      <w:r w:rsidR="000F4A9D">
        <w:rPr>
          <w:noProof/>
        </w:rPr>
        <w:lastRenderedPageBreak/>
        <mc:AlternateContent>
          <mc:Choice Requires="wps">
            <w:drawing>
              <wp:anchor distT="0" distB="0" distL="114300" distR="114300" simplePos="0" relativeHeight="251720717" behindDoc="0" locked="0" layoutInCell="1" allowOverlap="1" wp14:anchorId="3806C211" wp14:editId="27B4CB7E">
                <wp:simplePos x="0" y="0"/>
                <wp:positionH relativeFrom="page">
                  <wp:posOffset>469900</wp:posOffset>
                </wp:positionH>
                <wp:positionV relativeFrom="page">
                  <wp:posOffset>457200</wp:posOffset>
                </wp:positionV>
                <wp:extent cx="4559300" cy="457200"/>
                <wp:effectExtent l="50800" t="76200" r="63500" b="76200"/>
                <wp:wrapThrough wrapText="bothSides">
                  <wp:wrapPolygon edited="0">
                    <wp:start x="-241" y="-3600"/>
                    <wp:lineTo x="-241" y="24000"/>
                    <wp:lineTo x="21781" y="24000"/>
                    <wp:lineTo x="21781" y="-3600"/>
                    <wp:lineTo x="-241" y="-3600"/>
                  </wp:wrapPolygon>
                </wp:wrapThrough>
                <wp:docPr id="592" name="Rectangle 592"/>
                <wp:cNvGraphicFramePr/>
                <a:graphic xmlns:a="http://schemas.openxmlformats.org/drawingml/2006/main">
                  <a:graphicData uri="http://schemas.microsoft.com/office/word/2010/wordprocessingShape">
                    <wps:wsp>
                      <wps:cNvSpPr/>
                      <wps:spPr>
                        <a:xfrm>
                          <a:off x="0" y="0"/>
                          <a:ext cx="4559300" cy="457200"/>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o:spid="_x0000_s1026" style="position:absolute;margin-left:37pt;margin-top:36pt;width:359pt;height:36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" fillcolor="#9c0001 [3208]" stroked="f">
                <w10:wrap type="through" anchorx="page" anchory="page"/>
              </v:rect>
            </w:pict>
          </mc:Fallback>
        </mc:AlternateContent>
      </w:r>
      <w:r w:rsidR="000F4A9D">
        <w:rPr>
          <w:noProof/>
        </w:rPr>
        <mc:AlternateContent>
          <mc:Choice Requires="wps">
            <w:drawing>
              <wp:anchor distT="0" distB="0" distL="114300" distR="114300" simplePos="0" relativeHeight="251743245" behindDoc="0" locked="0" layoutInCell="1" allowOverlap="1" wp14:anchorId="189ABD60" wp14:editId="5DEF664E">
                <wp:simplePos x="0" y="0"/>
                <wp:positionH relativeFrom="page">
                  <wp:posOffset>5029200</wp:posOffset>
                </wp:positionH>
                <wp:positionV relativeFrom="page">
                  <wp:posOffset>457200</wp:posOffset>
                </wp:positionV>
                <wp:extent cx="2286000" cy="388620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86200"/>
                        </a:xfrm>
                        <a:prstGeom prst="rect">
                          <a:avLst/>
                        </a:prstGeom>
                        <a:solidFill>
                          <a:schemeClr val="accent2">
                            <a:lumMod val="60000"/>
                            <a:lumOff val="40000"/>
                          </a:schemeClr>
                        </a:solidFill>
                        <a:ln>
                          <a:noFill/>
                        </a:ln>
                        <a:effectLst/>
                        <a:extLst/>
                      </wps:spPr>
                      <wps:txbx>
                        <w:txbxContent>
                          <w:p w14:paraId="63274540" w14:textId="77777777" w:rsidR="000F4A9D" w:rsidRPr="007F65F5" w:rsidRDefault="000F4A9D" w:rsidP="000F4A9D">
                            <w:pPr>
                              <w:pStyle w:val="Heading3"/>
                              <w:spacing w:before="120"/>
                              <w:rPr>
                                <w:color w:val="000000" w:themeColor="text1"/>
                              </w:rPr>
                            </w:pPr>
                            <w:r w:rsidRPr="007F65F5">
                              <w:rPr>
                                <w:color w:val="000000" w:themeColor="text1"/>
                              </w:rPr>
                              <w:t>Announcements</w:t>
                            </w:r>
                          </w:p>
                          <w:p w14:paraId="749888D4" w14:textId="254FA8E8" w:rsidR="000F4A9D" w:rsidRPr="007F65F5" w:rsidRDefault="000F4A9D" w:rsidP="000F4A9D">
                            <w:pPr>
                              <w:pStyle w:val="Bulleted"/>
                              <w:rPr>
                                <w:color w:val="000000" w:themeColor="text1"/>
                              </w:rPr>
                            </w:pPr>
                            <w:r w:rsidRPr="007F65F5">
                              <w:rPr>
                                <w:color w:val="000000" w:themeColor="text1"/>
                              </w:rPr>
                              <w:t>Use this space to make any announcements you may have for families. Some examples are below.</w:t>
                            </w:r>
                          </w:p>
                          <w:p w14:paraId="1AC63264" w14:textId="549AB9D6" w:rsidR="000F4A9D" w:rsidRPr="007F65F5" w:rsidRDefault="000F4A9D" w:rsidP="000F4A9D">
                            <w:pPr>
                              <w:pStyle w:val="Bulleted"/>
                              <w:rPr>
                                <w:color w:val="000000" w:themeColor="text1"/>
                              </w:rPr>
                            </w:pPr>
                            <w:r w:rsidRPr="007F65F5">
                              <w:rPr>
                                <w:color w:val="000000" w:themeColor="text1"/>
                              </w:rPr>
                              <w:t xml:space="preserve">Reminders for children to bring offering money and </w:t>
                            </w:r>
                            <w:r>
                              <w:rPr>
                                <w:color w:val="000000" w:themeColor="text1"/>
                              </w:rPr>
                              <w:t>information about how</w:t>
                            </w:r>
                            <w:r w:rsidRPr="007F65F5">
                              <w:rPr>
                                <w:color w:val="000000" w:themeColor="text1"/>
                              </w:rPr>
                              <w:t xml:space="preserve"> the money </w:t>
                            </w:r>
                            <w:r>
                              <w:rPr>
                                <w:color w:val="000000" w:themeColor="text1"/>
                              </w:rPr>
                              <w:t>will</w:t>
                            </w:r>
                            <w:r w:rsidRPr="007F65F5">
                              <w:rPr>
                                <w:color w:val="000000" w:themeColor="text1"/>
                              </w:rPr>
                              <w:t xml:space="preserve"> be used.</w:t>
                            </w:r>
                          </w:p>
                          <w:p w14:paraId="4087E618" w14:textId="77777777" w:rsidR="000F4A9D" w:rsidRPr="007F65F5" w:rsidRDefault="000F4A9D" w:rsidP="000F4A9D">
                            <w:pPr>
                              <w:pStyle w:val="Bulleted"/>
                              <w:rPr>
                                <w:color w:val="000000" w:themeColor="text1"/>
                              </w:rPr>
                            </w:pPr>
                            <w:r w:rsidRPr="007F65F5">
                              <w:rPr>
                                <w:color w:val="000000" w:themeColor="text1"/>
                              </w:rPr>
                              <w:t>Reminders about any special days coming up, like Water Day, Crazy Hair Day, etc.</w:t>
                            </w:r>
                          </w:p>
                          <w:p w14:paraId="3892F04D" w14:textId="77777777" w:rsidR="000F4A9D" w:rsidRPr="007F65F5" w:rsidRDefault="000F4A9D" w:rsidP="000F4A9D">
                            <w:pPr>
                              <w:pStyle w:val="Bulleted"/>
                              <w:rPr>
                                <w:color w:val="000000" w:themeColor="text1"/>
                              </w:rPr>
                            </w:pPr>
                            <w:r w:rsidRPr="007F65F5">
                              <w:rPr>
                                <w:color w:val="000000" w:themeColor="text1"/>
                              </w:rPr>
                              <w:t>Reminders about the Closing Program.</w:t>
                            </w:r>
                          </w:p>
                          <w:p w14:paraId="78197BAF" w14:textId="77777777" w:rsidR="000F4A9D" w:rsidRPr="007F65F5" w:rsidRDefault="000F4A9D" w:rsidP="000F4A9D">
                            <w:pPr>
                              <w:pStyle w:val="Bulleted"/>
                              <w:rPr>
                                <w:color w:val="000000" w:themeColor="text1"/>
                              </w:rPr>
                            </w:pPr>
                            <w:r w:rsidRPr="007F65F5">
                              <w:rPr>
                                <w:color w:val="000000" w:themeColor="text1"/>
                              </w:rPr>
                              <w:t>Invitation to come to the next Sunday worship service.</w:t>
                            </w:r>
                          </w:p>
                          <w:p w14:paraId="04AACDE2" w14:textId="77777777" w:rsidR="000F4A9D" w:rsidRPr="007F65F5" w:rsidRDefault="000F4A9D" w:rsidP="000F4A9D">
                            <w:pPr>
                              <w:pStyle w:val="Bulleted"/>
                              <w:rPr>
                                <w:color w:val="000000" w:themeColor="text1"/>
                              </w:rPr>
                            </w:pPr>
                            <w:r w:rsidRPr="007F65F5">
                              <w:rPr>
                                <w:color w:val="000000" w:themeColor="text1"/>
                              </w:rPr>
                              <w:t>Contact info for VBS and/or the church staff.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7" style="position:absolute;margin-left:396pt;margin-top:36pt;width:180pt;height:306pt;z-index:251743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" fillcolor="#eaf98a [1941]" stroked="f">
                <v:textbox inset=",7.2pt,,7.2pt">
                  <w:txbxContent>
                    <w:p w14:paraId="63274540" w14:textId="77777777" w:rsidR="000F4A9D" w:rsidRPr="007F65F5" w:rsidRDefault="000F4A9D" w:rsidP="000F4A9D">
                      <w:pPr>
                        <w:pStyle w:val="Heading3"/>
                        <w:spacing w:before="120"/>
                        <w:rPr>
                          <w:color w:val="000000" w:themeColor="text1"/>
                        </w:rPr>
                      </w:pPr>
                      <w:r w:rsidRPr="007F65F5">
                        <w:rPr>
                          <w:color w:val="000000" w:themeColor="text1"/>
                        </w:rPr>
                        <w:t>Announcements</w:t>
                      </w:r>
                    </w:p>
                    <w:p w14:paraId="749888D4" w14:textId="254FA8E8" w:rsidR="000F4A9D" w:rsidRPr="007F65F5" w:rsidRDefault="000F4A9D" w:rsidP="000F4A9D">
                      <w:pPr>
                        <w:pStyle w:val="Bulleted"/>
                        <w:rPr>
                          <w:color w:val="000000" w:themeColor="text1"/>
                        </w:rPr>
                      </w:pPr>
                      <w:r w:rsidRPr="007F65F5">
                        <w:rPr>
                          <w:color w:val="000000" w:themeColor="text1"/>
                        </w:rPr>
                        <w:t>Use this space to make any announcements you may have for families. Some examples are below.</w:t>
                      </w:r>
                    </w:p>
                    <w:p w14:paraId="1AC63264" w14:textId="549AB9D6" w:rsidR="000F4A9D" w:rsidRPr="007F65F5" w:rsidRDefault="000F4A9D" w:rsidP="000F4A9D">
                      <w:pPr>
                        <w:pStyle w:val="Bulleted"/>
                        <w:rPr>
                          <w:color w:val="000000" w:themeColor="text1"/>
                        </w:rPr>
                      </w:pPr>
                      <w:r w:rsidRPr="007F65F5">
                        <w:rPr>
                          <w:color w:val="000000" w:themeColor="text1"/>
                        </w:rPr>
                        <w:t xml:space="preserve">Reminders for children to bring offering money and </w:t>
                      </w:r>
                      <w:r>
                        <w:rPr>
                          <w:color w:val="000000" w:themeColor="text1"/>
                        </w:rPr>
                        <w:t>information about how</w:t>
                      </w:r>
                      <w:r w:rsidRPr="007F65F5">
                        <w:rPr>
                          <w:color w:val="000000" w:themeColor="text1"/>
                        </w:rPr>
                        <w:t xml:space="preserve"> the money </w:t>
                      </w:r>
                      <w:r>
                        <w:rPr>
                          <w:color w:val="000000" w:themeColor="text1"/>
                        </w:rPr>
                        <w:t>will</w:t>
                      </w:r>
                      <w:r w:rsidRPr="007F65F5">
                        <w:rPr>
                          <w:color w:val="000000" w:themeColor="text1"/>
                        </w:rPr>
                        <w:t xml:space="preserve"> be used.</w:t>
                      </w:r>
                    </w:p>
                    <w:p w14:paraId="4087E618" w14:textId="77777777" w:rsidR="000F4A9D" w:rsidRPr="007F65F5" w:rsidRDefault="000F4A9D" w:rsidP="000F4A9D">
                      <w:pPr>
                        <w:pStyle w:val="Bulleted"/>
                        <w:rPr>
                          <w:color w:val="000000" w:themeColor="text1"/>
                        </w:rPr>
                      </w:pPr>
                      <w:r w:rsidRPr="007F65F5">
                        <w:rPr>
                          <w:color w:val="000000" w:themeColor="text1"/>
                        </w:rPr>
                        <w:t>Reminders about any special days coming up, like Water Day, Crazy Hair Day, etc.</w:t>
                      </w:r>
                    </w:p>
                    <w:p w14:paraId="3892F04D" w14:textId="77777777" w:rsidR="000F4A9D" w:rsidRPr="007F65F5" w:rsidRDefault="000F4A9D" w:rsidP="000F4A9D">
                      <w:pPr>
                        <w:pStyle w:val="Bulleted"/>
                        <w:rPr>
                          <w:color w:val="000000" w:themeColor="text1"/>
                        </w:rPr>
                      </w:pPr>
                      <w:r w:rsidRPr="007F65F5">
                        <w:rPr>
                          <w:color w:val="000000" w:themeColor="text1"/>
                        </w:rPr>
                        <w:t>Reminders about the Closing Program.</w:t>
                      </w:r>
                    </w:p>
                    <w:p w14:paraId="78197BAF" w14:textId="77777777" w:rsidR="000F4A9D" w:rsidRPr="007F65F5" w:rsidRDefault="000F4A9D" w:rsidP="000F4A9D">
                      <w:pPr>
                        <w:pStyle w:val="Bulleted"/>
                        <w:rPr>
                          <w:color w:val="000000" w:themeColor="text1"/>
                        </w:rPr>
                      </w:pPr>
                      <w:r w:rsidRPr="007F65F5">
                        <w:rPr>
                          <w:color w:val="000000" w:themeColor="text1"/>
                        </w:rPr>
                        <w:t>Invitation to come to the next Sunday worship service.</w:t>
                      </w:r>
                    </w:p>
                    <w:p w14:paraId="04AACDE2" w14:textId="77777777" w:rsidR="000F4A9D" w:rsidRPr="007F65F5" w:rsidRDefault="000F4A9D" w:rsidP="000F4A9D">
                      <w:pPr>
                        <w:pStyle w:val="Bulleted"/>
                        <w:rPr>
                          <w:color w:val="000000" w:themeColor="text1"/>
                        </w:rPr>
                      </w:pPr>
                      <w:r w:rsidRPr="007F65F5">
                        <w:rPr>
                          <w:color w:val="000000" w:themeColor="text1"/>
                        </w:rPr>
                        <w:t>Contact info for VBS and/or the church staff.</w:t>
                      </w:r>
                    </w:p>
                  </w:txbxContent>
                </v:textbox>
                <w10:wrap anchorx="page" anchory="page"/>
              </v:rect>
            </w:pict>
          </mc:Fallback>
        </mc:AlternateContent>
      </w:r>
      <w:r w:rsidR="009909E9">
        <w:rPr>
          <w:noProof/>
        </w:rPr>
        <mc:AlternateContent>
          <mc:Choice Requires="wps">
            <w:drawing>
              <wp:anchor distT="0" distB="0" distL="114300" distR="114300" simplePos="0" relativeHeight="251721741" behindDoc="0" locked="0" layoutInCell="1" allowOverlap="1" wp14:anchorId="364CBCC1" wp14:editId="74BBC952">
                <wp:simplePos x="0" y="0"/>
                <wp:positionH relativeFrom="page">
                  <wp:posOffset>457200</wp:posOffset>
                </wp:positionH>
                <wp:positionV relativeFrom="page">
                  <wp:posOffset>566420</wp:posOffset>
                </wp:positionV>
                <wp:extent cx="4584700" cy="347980"/>
                <wp:effectExtent l="0" t="0" r="0" b="7620"/>
                <wp:wrapThrough wrapText="bothSides">
                  <wp:wrapPolygon edited="0">
                    <wp:start x="120" y="0"/>
                    <wp:lineTo x="120" y="20496"/>
                    <wp:lineTo x="21301" y="20496"/>
                    <wp:lineTo x="21301" y="0"/>
                    <wp:lineTo x="120" y="0"/>
                  </wp:wrapPolygon>
                </wp:wrapThrough>
                <wp:docPr id="594" name="Text Box 594"/>
                <wp:cNvGraphicFramePr/>
                <a:graphic xmlns:a="http://schemas.openxmlformats.org/drawingml/2006/main">
                  <a:graphicData uri="http://schemas.microsoft.com/office/word/2010/wordprocessingShape">
                    <wps:wsp>
                      <wps:cNvSpPr txBox="1"/>
                      <wps:spPr>
                        <a:xfrm>
                          <a:off x="0" y="0"/>
                          <a:ext cx="4584700" cy="347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1CF18D" w14:textId="7D507CCF" w:rsidR="00E52E5A" w:rsidRPr="00CA1169" w:rsidRDefault="00E52E5A" w:rsidP="00D93473">
                            <w:pPr>
                              <w:tabs>
                                <w:tab w:val="right" w:pos="6840"/>
                              </w:tabs>
                              <w:rPr>
                                <w:rFonts w:ascii="AdLibFont" w:hAnsi="AdLibFont"/>
                                <w:color w:val="FFFFFF" w:themeColor="background1"/>
                                <w:spacing w:val="-2"/>
                                <w:sz w:val="32"/>
                                <w:szCs w:val="32"/>
                              </w:rPr>
                            </w:pPr>
                            <w:r w:rsidRPr="00CA1169">
                              <w:rPr>
                                <w:rFonts w:ascii="AdLibFont" w:hAnsi="AdLibFont"/>
                                <w:color w:val="FFFFFF" w:themeColor="background1"/>
                                <w:spacing w:val="-2"/>
                                <w:sz w:val="32"/>
                                <w:szCs w:val="32"/>
                              </w:rPr>
                              <w:t xml:space="preserve">Session </w:t>
                            </w:r>
                            <w:r w:rsidR="000F4A9D">
                              <w:rPr>
                                <w:rFonts w:ascii="AdLibFont" w:hAnsi="AdLibFont"/>
                                <w:color w:val="FFFFFF" w:themeColor="background1"/>
                                <w:spacing w:val="-2"/>
                                <w:sz w:val="32"/>
                                <w:szCs w:val="32"/>
                              </w:rPr>
                              <w:t>5</w:t>
                            </w:r>
                            <w:r w:rsidRPr="00CA1169">
                              <w:rPr>
                                <w:rFonts w:ascii="AdLibFont" w:hAnsi="AdLibFont"/>
                                <w:color w:val="FFFFFF" w:themeColor="background1"/>
                                <w:spacing w:val="-2"/>
                                <w:sz w:val="32"/>
                                <w:szCs w:val="32"/>
                              </w:rPr>
                              <w:tab/>
                              <w:t>God’s Plan: 2 LOVE Us 4-Ever!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48" type="#_x0000_t202" style="position:absolute;margin-left:36pt;margin-top:44.6pt;width:361pt;height:27.4pt;z-index:251721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hxNNYCAAAh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" mv:complextextbox="1" filled="f" stroked="f">
                <v:textbox>
                  <w:txbxContent>
                    <w:p w14:paraId="041CF18D" w14:textId="7D507CCF" w:rsidR="00E52E5A" w:rsidRPr="00CA1169" w:rsidRDefault="00E52E5A" w:rsidP="00D93473">
                      <w:pPr>
                        <w:tabs>
                          <w:tab w:val="right" w:pos="6840"/>
                        </w:tabs>
                        <w:rPr>
                          <w:rFonts w:ascii="AdLibFont" w:hAnsi="AdLibFont"/>
                          <w:color w:val="FFFFFF" w:themeColor="background1"/>
                          <w:spacing w:val="-2"/>
                          <w:sz w:val="32"/>
                          <w:szCs w:val="32"/>
                        </w:rPr>
                      </w:pPr>
                      <w:r w:rsidRPr="00CA1169">
                        <w:rPr>
                          <w:rFonts w:ascii="AdLibFont" w:hAnsi="AdLibFont"/>
                          <w:color w:val="FFFFFF" w:themeColor="background1"/>
                          <w:spacing w:val="-2"/>
                          <w:sz w:val="32"/>
                          <w:szCs w:val="32"/>
                        </w:rPr>
                        <w:t xml:space="preserve">Session </w:t>
                      </w:r>
                      <w:r w:rsidR="000F4A9D">
                        <w:rPr>
                          <w:rFonts w:ascii="AdLibFont" w:hAnsi="AdLibFont"/>
                          <w:color w:val="FFFFFF" w:themeColor="background1"/>
                          <w:spacing w:val="-2"/>
                          <w:sz w:val="32"/>
                          <w:szCs w:val="32"/>
                        </w:rPr>
                        <w:t>5</w:t>
                      </w:r>
                      <w:r w:rsidRPr="00CA1169">
                        <w:rPr>
                          <w:rFonts w:ascii="AdLibFont" w:hAnsi="AdLibFont"/>
                          <w:color w:val="FFFFFF" w:themeColor="background1"/>
                          <w:spacing w:val="-2"/>
                          <w:sz w:val="32"/>
                          <w:szCs w:val="32"/>
                        </w:rPr>
                        <w:tab/>
                        <w:t>God’s Plan: 2 LOVE Us 4-Ever!</w:t>
                      </w:r>
                    </w:p>
                  </w:txbxContent>
                </v:textbox>
                <w10:wrap type="through" anchorx="page" anchory="page"/>
              </v:shape>
            </w:pict>
          </mc:Fallback>
        </mc:AlternateContent>
      </w:r>
    </w:p>
    <w:p w14:paraId="2502677B" w14:textId="595A38C2" w:rsidR="003B1DE1" w:rsidRDefault="003B1DE1">
      <w:pPr>
        <w:sectPr w:rsidR="003B1DE1">
          <w:footerReference w:type="even" r:id="rId11"/>
          <w:footerReference w:type="default" r:id="rId12"/>
          <w:headerReference w:type="first" r:id="rId13"/>
          <w:pgSz w:w="12240" w:h="15840"/>
          <w:pgMar w:top="720" w:right="720" w:bottom="720" w:left="720" w:header="720" w:footer="720" w:gutter="0"/>
          <w:cols w:space="720"/>
          <w:titlePg/>
        </w:sectPr>
      </w:pPr>
    </w:p>
    <w:p w14:paraId="442DDA9E" w14:textId="75405925" w:rsidR="003B1DE1" w:rsidRDefault="00A779D3">
      <w:bookmarkStart w:id="2" w:name="_LastPageContents"/>
      <w:r>
        <w:rPr>
          <w:noProof/>
        </w:rPr>
        <w:lastRenderedPageBreak/>
        <mc:AlternateContent>
          <mc:Choice Requires="wps">
            <w:drawing>
              <wp:anchor distT="0" distB="0" distL="114300" distR="114300" simplePos="0" relativeHeight="251686913" behindDoc="0" locked="0" layoutInCell="1" allowOverlap="1" wp14:anchorId="3507BAAB" wp14:editId="3106DA72">
                <wp:simplePos x="0" y="0"/>
                <wp:positionH relativeFrom="page">
                  <wp:posOffset>482600</wp:posOffset>
                </wp:positionH>
                <wp:positionV relativeFrom="page">
                  <wp:posOffset>833120</wp:posOffset>
                </wp:positionV>
                <wp:extent cx="4546600" cy="8940800"/>
                <wp:effectExtent l="0" t="0" r="0" b="0"/>
                <wp:wrapThrough wrapText="bothSides">
                  <wp:wrapPolygon edited="0">
                    <wp:start x="121" y="0"/>
                    <wp:lineTo x="121" y="21539"/>
                    <wp:lineTo x="21359" y="21539"/>
                    <wp:lineTo x="21359" y="0"/>
                    <wp:lineTo x="121" y="0"/>
                  </wp:wrapPolygon>
                </wp:wrapThrough>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894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2C6CF5" w14:textId="318340FF" w:rsidR="00E52E5A" w:rsidRPr="00DB16B7" w:rsidRDefault="00E52E5A" w:rsidP="00A779D3">
                            <w:pPr>
                              <w:pStyle w:val="Heading2"/>
                              <w:spacing w:after="120"/>
                              <w:rPr>
                                <w:rFonts w:ascii="AdLibFont" w:hAnsi="AdLibFont"/>
                                <w:bCs w:val="0"/>
                                <w:color w:val="660075" w:themeColor="accent6"/>
                                <w:sz w:val="40"/>
                                <w:szCs w:val="40"/>
                              </w:rPr>
                            </w:pPr>
                            <w:r w:rsidRPr="00DB16B7">
                              <w:rPr>
                                <w:rFonts w:ascii="AdLibFont" w:hAnsi="AdLibFont"/>
                                <w:bCs w:val="0"/>
                                <w:color w:val="660075" w:themeColor="accent6"/>
                                <w:sz w:val="40"/>
                                <w:szCs w:val="40"/>
                              </w:rPr>
                              <w:t>Bible Story Recap</w:t>
                            </w:r>
                          </w:p>
                          <w:p w14:paraId="7B60F822" w14:textId="77777777" w:rsidR="00A779D3" w:rsidRPr="00A779D3" w:rsidRDefault="00A779D3" w:rsidP="00A779D3">
                            <w:pPr>
                              <w:rPr>
                                <w:color w:val="4C0057" w:themeColor="accent6" w:themeShade="BF"/>
                              </w:rPr>
                            </w:pPr>
                            <w:r w:rsidRPr="00A779D3">
                              <w:rPr>
                                <w:color w:val="4C0057" w:themeColor="accent6" w:themeShade="BF"/>
                              </w:rPr>
                              <w:t xml:space="preserve">Over the 40 days following Jesus’ resurrection, Jesus showed Himself to His friends again and again. He ate with them and talked with them many different times. He wanted them to know that everything He had told them about God’s plan was true. And He wanted to give them some important instructions. </w:t>
                            </w:r>
                          </w:p>
                          <w:p w14:paraId="521C235E" w14:textId="133E0626"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One day Jesus and His friends went to the Mount of Olives outside Jerusalem. Jesus told the disciples to share what they had seen and heard so that other people could believe in God. He promised to always be with them, loving and helping them no matter where they went or what happened.</w:t>
                            </w:r>
                          </w:p>
                          <w:p w14:paraId="1C85A019" w14:textId="4D7EACFB"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Then, as the disciples watched, Jesus returned to heaven, just as He had said He would. He was taken up into the clouds and disappeared from their sight.</w:t>
                            </w:r>
                          </w:p>
                          <w:p w14:paraId="4D5B957B" w14:textId="0FBEF679"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 xml:space="preserve">The disciples returned to Jerusalem. And then—on a very special feast day called Pentecost—the Holy Spirit gave the disciples power to speak in many different languages. The disciples began to tell everyone the good news that Jesus had died for their sins! </w:t>
                            </w:r>
                          </w:p>
                          <w:p w14:paraId="4D826494" w14:textId="2C0238E7"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Three thousand people believed in Jesus that day. They met together to learn to follow Jesus. Every day, more people became a part of God’s family.</w:t>
                            </w:r>
                          </w:p>
                          <w:p w14:paraId="1E5953E4" w14:textId="6C4DD18E"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 xml:space="preserve">The believers shared their homes, their food, their clothes—everything they had—with one another in order to show God’s love. Wherever they went, they shared the good news about Jesus; and soon there were lots of new churches in many places. </w:t>
                            </w:r>
                          </w:p>
                          <w:p w14:paraId="24914BF8" w14:textId="4AEA2298" w:rsidR="00A779D3" w:rsidRPr="00A779D3" w:rsidRDefault="00A779D3" w:rsidP="00A779D3">
                            <w:pPr>
                              <w:rPr>
                                <w:color w:val="4C0057" w:themeColor="accent6" w:themeShade="BF"/>
                              </w:rPr>
                            </w:pPr>
                            <w:r w:rsidRPr="00A779D3">
                              <w:rPr>
                                <w:color w:val="4C0057" w:themeColor="accent6" w:themeShade="BF"/>
                              </w:rPr>
                              <w:t>Almost 2,000 years later, the good news of what Jesus has done continues to spread around the world because people share God’s love with others.</w:t>
                            </w:r>
                          </w:p>
                          <w:p w14:paraId="044B3804" w14:textId="190647E9" w:rsidR="00E52E5A" w:rsidRPr="00DB16B7" w:rsidRDefault="00E52E5A" w:rsidP="00DF21BE">
                            <w:pPr>
                              <w:pStyle w:val="Heading3"/>
                              <w:spacing w:after="120"/>
                              <w:rPr>
                                <w:color w:val="660075" w:themeColor="accent6"/>
                                <w:szCs w:val="32"/>
                              </w:rPr>
                            </w:pPr>
                            <w:r w:rsidRPr="00DB16B7">
                              <w:rPr>
                                <w:color w:val="660075" w:themeColor="accent6"/>
                                <w:szCs w:val="32"/>
                              </w:rPr>
                              <w:t>Discussion Questions</w:t>
                            </w:r>
                          </w:p>
                          <w:p w14:paraId="0822D6AF" w14:textId="77777777"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 xml:space="preserve">Before He went to heaven, what did Jesus tell His friends to do? </w:t>
                            </w:r>
                            <w:r w:rsidRPr="007F65F5">
                              <w:rPr>
                                <w:color w:val="4C0057" w:themeColor="accent6" w:themeShade="BF"/>
                              </w:rPr>
                              <w:t>(Love each other as He had loved them. Tell what they had heard and seen so others would follow Jesus.)</w:t>
                            </w:r>
                          </w:p>
                          <w:p w14:paraId="3B92B577" w14:textId="77777777"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What promise did Jesus give to His friends?</w:t>
                            </w:r>
                            <w:r w:rsidRPr="007F65F5">
                              <w:rPr>
                                <w:color w:val="4C0057" w:themeColor="accent6" w:themeShade="BF"/>
                              </w:rPr>
                              <w:t xml:space="preserve"> (He would always be with them. He would always love and help them. He’d prepare a place for them to be with Him again.)</w:t>
                            </w:r>
                          </w:p>
                          <w:p w14:paraId="0648716C" w14:textId="02B2BDD6"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 xml:space="preserve">What was life like for Jesus’ followers? </w:t>
                            </w:r>
                            <w:r w:rsidRPr="007F65F5">
                              <w:rPr>
                                <w:color w:val="4C0057" w:themeColor="accent6" w:themeShade="BF"/>
                              </w:rPr>
                              <w:t xml:space="preserve">(Met in one another’s homes. Ate and prayed together. Shared everything.) </w:t>
                            </w:r>
                          </w:p>
                          <w:p w14:paraId="2433F1E3" w14:textId="77777777"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 xml:space="preserve">What does it mean to “lead a life of love”? </w:t>
                            </w:r>
                            <w:r w:rsidRPr="007F65F5">
                              <w:rPr>
                                <w:color w:val="4C0057" w:themeColor="accent6" w:themeShade="BF"/>
                              </w:rPr>
                              <w:t>(Show God’s love to others. Be kind and caring. Think about what others need instead of just what we want. Be like Jesus.)</w:t>
                            </w:r>
                          </w:p>
                          <w:p w14:paraId="2C2E38F1" w14:textId="7F591F99"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What are some ways you can show God’s love to someone today?</w:t>
                            </w:r>
                            <w:r w:rsidRPr="007F65F5">
                              <w:rPr>
                                <w:color w:val="4C0057" w:themeColor="accent6" w:themeShade="BF"/>
                              </w:rPr>
                              <w:t xml:space="preserve"> (Let someone else have the first turn playing games. Share toys with brothers and sisters. Be kind to a person others don’t like. Help people who need help. Smile!)</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9" type="#_x0000_t202" style="position:absolute;margin-left:38pt;margin-top:65.6pt;width:358pt;height:704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" mv:complextextbox="1" filled="f" stroked="f">
                <v:textbox inset=",0,,0">
                  <w:txbxContent>
                    <w:p w14:paraId="302C6CF5" w14:textId="318340FF" w:rsidR="00E52E5A" w:rsidRPr="00DB16B7" w:rsidRDefault="00E52E5A" w:rsidP="00A779D3">
                      <w:pPr>
                        <w:pStyle w:val="Heading2"/>
                        <w:spacing w:after="120"/>
                        <w:rPr>
                          <w:rFonts w:ascii="AdLibFont" w:hAnsi="AdLibFont"/>
                          <w:bCs w:val="0"/>
                          <w:color w:val="660075" w:themeColor="accent6"/>
                          <w:sz w:val="40"/>
                          <w:szCs w:val="40"/>
                        </w:rPr>
                      </w:pPr>
                      <w:r w:rsidRPr="00DB16B7">
                        <w:rPr>
                          <w:rFonts w:ascii="AdLibFont" w:hAnsi="AdLibFont"/>
                          <w:bCs w:val="0"/>
                          <w:color w:val="660075" w:themeColor="accent6"/>
                          <w:sz w:val="40"/>
                          <w:szCs w:val="40"/>
                        </w:rPr>
                        <w:t>Bible Story Recap</w:t>
                      </w:r>
                    </w:p>
                    <w:p w14:paraId="7B60F822" w14:textId="77777777" w:rsidR="00A779D3" w:rsidRPr="00A779D3" w:rsidRDefault="00A779D3" w:rsidP="00A779D3">
                      <w:pPr>
                        <w:rPr>
                          <w:color w:val="4C0057" w:themeColor="accent6" w:themeShade="BF"/>
                        </w:rPr>
                      </w:pPr>
                      <w:r w:rsidRPr="00A779D3">
                        <w:rPr>
                          <w:color w:val="4C0057" w:themeColor="accent6" w:themeShade="BF"/>
                        </w:rPr>
                        <w:t xml:space="preserve">Over the 40 days following Jesus’ resurrection, Jesus showed Himself to His friends again and again. He ate with them and talked with them many different times. He wanted them to know that everything He had told them about God’s plan was true. And He wanted to give them some important instructions. </w:t>
                      </w:r>
                    </w:p>
                    <w:p w14:paraId="521C235E" w14:textId="133E0626"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One day Jesus and His friends went to the Mount of Olives outside Jerusalem. Jesus told the disciples to share what they had seen and heard so that other people could believe in God. He promised to always be with them, loving and helping them no matter where they went or what happened.</w:t>
                      </w:r>
                    </w:p>
                    <w:p w14:paraId="1C85A019" w14:textId="4D7EACFB"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Then, as the disciples watched, Jesus returned to heaven, just as He had said He would. He was taken up into the clouds and disappeared from their sight.</w:t>
                      </w:r>
                    </w:p>
                    <w:p w14:paraId="4D5B957B" w14:textId="0FBEF679"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 xml:space="preserve">The disciples returned to Jerusalem. And then—on a very special feast day called Pentecost—the Holy Spirit gave the disciples power to speak in many different languages. The disciples began to tell everyone the good news that Jesus had died for their sins! </w:t>
                      </w:r>
                    </w:p>
                    <w:p w14:paraId="4D826494" w14:textId="2C0238E7"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Three thousand people believed in Jesus that day. They met together to learn to follow Jesus. Every day, more people became a part of God’s family.</w:t>
                      </w:r>
                    </w:p>
                    <w:p w14:paraId="1E5953E4" w14:textId="6C4DD18E" w:rsidR="00A779D3" w:rsidRPr="00A779D3" w:rsidRDefault="00A779D3" w:rsidP="00A779D3">
                      <w:pPr>
                        <w:rPr>
                          <w:color w:val="4C0057" w:themeColor="accent6" w:themeShade="BF"/>
                        </w:rPr>
                      </w:pPr>
                      <w:r>
                        <w:rPr>
                          <w:color w:val="4C0057" w:themeColor="accent6" w:themeShade="BF"/>
                        </w:rPr>
                        <w:tab/>
                      </w:r>
                      <w:r w:rsidRPr="00A779D3">
                        <w:rPr>
                          <w:color w:val="4C0057" w:themeColor="accent6" w:themeShade="BF"/>
                        </w:rPr>
                        <w:t xml:space="preserve">The believers shared their homes, their food, their clothes—everything they had—with one another in order to show God’s love. Wherever they went, they shared the good news about Jesus; and soon there were lots of new churches in many places. </w:t>
                      </w:r>
                    </w:p>
                    <w:p w14:paraId="24914BF8" w14:textId="4AEA2298" w:rsidR="00A779D3" w:rsidRPr="00A779D3" w:rsidRDefault="00A779D3" w:rsidP="00A779D3">
                      <w:pPr>
                        <w:rPr>
                          <w:color w:val="4C0057" w:themeColor="accent6" w:themeShade="BF"/>
                        </w:rPr>
                      </w:pPr>
                      <w:r w:rsidRPr="00A779D3">
                        <w:rPr>
                          <w:color w:val="4C0057" w:themeColor="accent6" w:themeShade="BF"/>
                        </w:rPr>
                        <w:t>Almost 2,000 years later, the good news of what Jesus has done continues to spread around the world because people share God’s love with others.</w:t>
                      </w:r>
                    </w:p>
                    <w:p w14:paraId="044B3804" w14:textId="190647E9" w:rsidR="00E52E5A" w:rsidRPr="00DB16B7" w:rsidRDefault="00E52E5A" w:rsidP="00DF21BE">
                      <w:pPr>
                        <w:pStyle w:val="Heading3"/>
                        <w:spacing w:after="120"/>
                        <w:rPr>
                          <w:color w:val="660075" w:themeColor="accent6"/>
                          <w:szCs w:val="32"/>
                        </w:rPr>
                      </w:pPr>
                      <w:r w:rsidRPr="00DB16B7">
                        <w:rPr>
                          <w:color w:val="660075" w:themeColor="accent6"/>
                          <w:szCs w:val="32"/>
                        </w:rPr>
                        <w:t>Discussion Questions</w:t>
                      </w:r>
                    </w:p>
                    <w:p w14:paraId="0822D6AF" w14:textId="77777777"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 xml:space="preserve">Before He went to heaven, what did Jesus tell His friends to do? </w:t>
                      </w:r>
                      <w:r w:rsidRPr="007F65F5">
                        <w:rPr>
                          <w:color w:val="4C0057" w:themeColor="accent6" w:themeShade="BF"/>
                        </w:rPr>
                        <w:t>(Love each other as He had loved them. Tell what they had heard and seen so others would follow Jesus.)</w:t>
                      </w:r>
                    </w:p>
                    <w:p w14:paraId="3B92B577" w14:textId="77777777"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What promise did Jesus give to His friends?</w:t>
                      </w:r>
                      <w:r w:rsidRPr="007F65F5">
                        <w:rPr>
                          <w:color w:val="4C0057" w:themeColor="accent6" w:themeShade="BF"/>
                        </w:rPr>
                        <w:t xml:space="preserve"> (He would always be with them. He would always love and help them. He’d prepare a place for them to be with Him again.)</w:t>
                      </w:r>
                    </w:p>
                    <w:p w14:paraId="0648716C" w14:textId="02B2BDD6"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 xml:space="preserve">What was life like for Jesus’ followers? </w:t>
                      </w:r>
                      <w:r w:rsidRPr="007F65F5">
                        <w:rPr>
                          <w:color w:val="4C0057" w:themeColor="accent6" w:themeShade="BF"/>
                        </w:rPr>
                        <w:t xml:space="preserve">(Met in one another’s homes. Ate and prayed together. Shared everything.) </w:t>
                      </w:r>
                    </w:p>
                    <w:p w14:paraId="2433F1E3" w14:textId="77777777"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 xml:space="preserve">What does it mean to “lead a life of love”? </w:t>
                      </w:r>
                      <w:r w:rsidRPr="007F65F5">
                        <w:rPr>
                          <w:color w:val="4C0057" w:themeColor="accent6" w:themeShade="BF"/>
                        </w:rPr>
                        <w:t>(Show God’s love to others. Be kind and caring. Think about what others need instead of just what we want. Be like Jesus.)</w:t>
                      </w:r>
                    </w:p>
                    <w:p w14:paraId="2C2E38F1" w14:textId="7F591F99" w:rsidR="00E52E5A" w:rsidRPr="007F65F5" w:rsidRDefault="00E52E5A" w:rsidP="007F65F5">
                      <w:pPr>
                        <w:pStyle w:val="questions"/>
                        <w:rPr>
                          <w:rFonts w:ascii="Myriad Pro Bold" w:hAnsi="Myriad Pro Bold"/>
                          <w:b/>
                          <w:color w:val="4C0057" w:themeColor="accent6" w:themeShade="BF"/>
                        </w:rPr>
                      </w:pPr>
                      <w:r w:rsidRPr="007F65F5">
                        <w:rPr>
                          <w:rFonts w:ascii="Myriad Pro Bold" w:hAnsi="Myriad Pro Bold"/>
                          <w:b/>
                          <w:color w:val="4C0057" w:themeColor="accent6" w:themeShade="BF"/>
                        </w:rPr>
                        <w:t>What are some ways you can show God’s love to someone today?</w:t>
                      </w:r>
                      <w:r w:rsidRPr="007F65F5">
                        <w:rPr>
                          <w:color w:val="4C0057" w:themeColor="accent6" w:themeShade="BF"/>
                        </w:rPr>
                        <w:t xml:space="preserve"> (Let someone else have the first turn playing games. Share toys with brothers and sisters. Be kind to a person others don’t like. Help people who need help. Smile!)</w:t>
                      </w:r>
                    </w:p>
                  </w:txbxContent>
                </v:textbox>
                <w10:wrap type="through" anchorx="page" anchory="page"/>
              </v:shape>
            </w:pict>
          </mc:Fallback>
        </mc:AlternateContent>
      </w:r>
      <w:r w:rsidR="000F4A9D">
        <w:rPr>
          <w:noProof/>
        </w:rPr>
        <mc:AlternateContent>
          <mc:Choice Requires="wps">
            <w:drawing>
              <wp:anchor distT="0" distB="0" distL="114300" distR="114300" simplePos="0" relativeHeight="251717645" behindDoc="0" locked="0" layoutInCell="0" allowOverlap="1" wp14:anchorId="0094BE69" wp14:editId="2DB64F69">
                <wp:simplePos x="0" y="0"/>
                <wp:positionH relativeFrom="page">
                  <wp:posOffset>5029200</wp:posOffset>
                </wp:positionH>
                <wp:positionV relativeFrom="page">
                  <wp:posOffset>4343400</wp:posOffset>
                </wp:positionV>
                <wp:extent cx="2286000" cy="5892800"/>
                <wp:effectExtent l="0" t="0" r="0" b="0"/>
                <wp:wrapTight wrapText="bothSides">
                  <wp:wrapPolygon edited="0">
                    <wp:start x="0" y="0"/>
                    <wp:lineTo x="0" y="21507"/>
                    <wp:lineTo x="21360" y="21507"/>
                    <wp:lineTo x="21360" y="0"/>
                    <wp:lineTo x="0" y="0"/>
                  </wp:wrapPolygon>
                </wp:wrapTight>
                <wp:docPr id="58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892800"/>
                        </a:xfrm>
                        <a:prstGeom prst="rect">
                          <a:avLst/>
                        </a:prstGeom>
                        <a:solidFill>
                          <a:schemeClr val="accent5">
                            <a:lumMod val="20000"/>
                            <a:lumOff val="80000"/>
                          </a:schemeClr>
                        </a:solidFill>
                        <a:ln>
                          <a:noFill/>
                        </a:ln>
                        <a:effectLst/>
                        <a:extLst/>
                      </wps:spPr>
                      <wps:txbx>
                        <w:txbxContent>
                          <w:p w14:paraId="4D94A9E3" w14:textId="63BB80B5" w:rsidR="00E52E5A" w:rsidRPr="007F65F5" w:rsidRDefault="00E52E5A" w:rsidP="008D2524">
                            <w:pPr>
                              <w:pStyle w:val="Heading3"/>
                              <w:rPr>
                                <w:color w:val="000000" w:themeColor="text1"/>
                              </w:rPr>
                            </w:pPr>
                            <w:r w:rsidRPr="007F65F5">
                              <w:rPr>
                                <w:color w:val="000000" w:themeColor="text1"/>
                              </w:rPr>
                              <w:t>Family Activities</w:t>
                            </w:r>
                          </w:p>
                          <w:p w14:paraId="5B46416E" w14:textId="46113F78" w:rsidR="00E52E5A" w:rsidRPr="007F65F5" w:rsidRDefault="00E52E5A" w:rsidP="00DB16B7">
                            <w:pPr>
                              <w:pStyle w:val="BodyText"/>
                              <w:spacing w:before="90" w:line="240" w:lineRule="auto"/>
                              <w:rPr>
                                <w:rFonts w:cs="Arial"/>
                                <w:color w:val="000000" w:themeColor="text1"/>
                              </w:rPr>
                            </w:pPr>
                            <w:r w:rsidRPr="007F65F5">
                              <w:rPr>
                                <w:rFonts w:cs="Arial"/>
                                <w:color w:val="000000" w:themeColor="text1"/>
                              </w:rPr>
                              <w:t>As a family, choose one or more of these activities to</w:t>
                            </w:r>
                            <w:r w:rsidR="000F4A9D">
                              <w:rPr>
                                <w:rFonts w:cs="Arial"/>
                                <w:color w:val="000000" w:themeColor="text1"/>
                              </w:rPr>
                              <w:t xml:space="preserve"> do to</w:t>
                            </w:r>
                            <w:r w:rsidRPr="007F65F5">
                              <w:rPr>
                                <w:rFonts w:cs="Arial"/>
                                <w:color w:val="000000" w:themeColor="text1"/>
                              </w:rPr>
                              <w:t xml:space="preserve"> live out what your child is learning about God’s plan at SonSpark Labs VBS.</w:t>
                            </w:r>
                          </w:p>
                          <w:p w14:paraId="0A51F82C" w14:textId="7680CFB0" w:rsidR="00E52E5A" w:rsidRPr="007F65F5" w:rsidRDefault="00E52E5A" w:rsidP="009A0524">
                            <w:pPr>
                              <w:pStyle w:val="Bulleted"/>
                              <w:rPr>
                                <w:color w:val="000000" w:themeColor="text1"/>
                              </w:rPr>
                            </w:pPr>
                            <w:r w:rsidRPr="007F65F5">
                              <w:rPr>
                                <w:color w:val="000000" w:themeColor="text1"/>
                              </w:rPr>
                              <w:t>Start a family prayer journal. Simply decorate the cover of a spiral-bound notebook and write down prayer requests you, your family and friends currently have. Leave book where everyone can use it. From time to time, go back and write down the ways God answered each prayer!</w:t>
                            </w:r>
                          </w:p>
                          <w:p w14:paraId="24D09B28" w14:textId="062EBDBE" w:rsidR="00E52E5A" w:rsidRPr="007F65F5" w:rsidRDefault="00E52E5A" w:rsidP="009A0524">
                            <w:pPr>
                              <w:pStyle w:val="Bulleted"/>
                              <w:rPr>
                                <w:color w:val="000000" w:themeColor="text1"/>
                              </w:rPr>
                            </w:pPr>
                            <w:r w:rsidRPr="007F65F5">
                              <w:rPr>
                                <w:color w:val="000000" w:themeColor="text1"/>
                              </w:rPr>
                              <w:t xml:space="preserve">Do a little “book of Acts” sharing. Do you have books you could pass on to younger children? A bike or scooter you’ve outgrown? Offer these to people in your </w:t>
                            </w:r>
                            <w:r w:rsidR="00A779D3">
                              <w:rPr>
                                <w:color w:val="000000" w:themeColor="text1"/>
                              </w:rPr>
                              <w:t>neigh</w:t>
                            </w:r>
                            <w:r w:rsidR="00A779D3">
                              <w:rPr>
                                <w:color w:val="000000" w:themeColor="text1"/>
                              </w:rPr>
                              <w:softHyphen/>
                              <w:t>borhood</w:t>
                            </w:r>
                            <w:r w:rsidRPr="007F65F5">
                              <w:rPr>
                                <w:color w:val="000000" w:themeColor="text1"/>
                              </w:rPr>
                              <w:t xml:space="preserve"> first. If there are no takers, bring unneeded items to a local homeless shelter or other ministry.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0" style="position:absolute;margin-left:396pt;margin-top:342pt;width:180pt;height:464pt;z-index:251717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" o:allowincell="f" fillcolor="#ffb8b8 [664]" stroked="f">
                <v:textbox inset=",7.2pt,,7.2pt">
                  <w:txbxContent>
                    <w:p w14:paraId="4D94A9E3" w14:textId="63BB80B5" w:rsidR="00E52E5A" w:rsidRPr="007F65F5" w:rsidRDefault="00E52E5A" w:rsidP="008D2524">
                      <w:pPr>
                        <w:pStyle w:val="Heading3"/>
                        <w:rPr>
                          <w:color w:val="000000" w:themeColor="text1"/>
                        </w:rPr>
                      </w:pPr>
                      <w:r w:rsidRPr="007F65F5">
                        <w:rPr>
                          <w:color w:val="000000" w:themeColor="text1"/>
                        </w:rPr>
                        <w:t>Family Activities</w:t>
                      </w:r>
                    </w:p>
                    <w:p w14:paraId="5B46416E" w14:textId="46113F78" w:rsidR="00E52E5A" w:rsidRPr="007F65F5" w:rsidRDefault="00E52E5A" w:rsidP="00DB16B7">
                      <w:pPr>
                        <w:pStyle w:val="BodyText"/>
                        <w:spacing w:before="90" w:line="240" w:lineRule="auto"/>
                        <w:rPr>
                          <w:rFonts w:cs="Arial"/>
                          <w:color w:val="000000" w:themeColor="text1"/>
                        </w:rPr>
                      </w:pPr>
                      <w:r w:rsidRPr="007F65F5">
                        <w:rPr>
                          <w:rFonts w:cs="Arial"/>
                          <w:color w:val="000000" w:themeColor="text1"/>
                        </w:rPr>
                        <w:t>As a family, choose one or more of these activities to</w:t>
                      </w:r>
                      <w:r w:rsidR="000F4A9D">
                        <w:rPr>
                          <w:rFonts w:cs="Arial"/>
                          <w:color w:val="000000" w:themeColor="text1"/>
                        </w:rPr>
                        <w:t xml:space="preserve"> do to</w:t>
                      </w:r>
                      <w:r w:rsidRPr="007F65F5">
                        <w:rPr>
                          <w:rFonts w:cs="Arial"/>
                          <w:color w:val="000000" w:themeColor="text1"/>
                        </w:rPr>
                        <w:t xml:space="preserve"> live out what your child is learning about God’s plan at SonSpark Labs VBS.</w:t>
                      </w:r>
                    </w:p>
                    <w:p w14:paraId="0A51F82C" w14:textId="7680CFB0" w:rsidR="00E52E5A" w:rsidRPr="007F65F5" w:rsidRDefault="00E52E5A" w:rsidP="009A0524">
                      <w:pPr>
                        <w:pStyle w:val="Bulleted"/>
                        <w:rPr>
                          <w:color w:val="000000" w:themeColor="text1"/>
                        </w:rPr>
                      </w:pPr>
                      <w:r w:rsidRPr="007F65F5">
                        <w:rPr>
                          <w:color w:val="000000" w:themeColor="text1"/>
                        </w:rPr>
                        <w:t>Start a family prayer journal. Simply decorate the cover of a spiral-bound notebook and write down prayer requests you, your family and friends currently have. Leave book where everyone can use it. From time to time, go back and write down the ways God answered each prayer!</w:t>
                      </w:r>
                    </w:p>
                    <w:p w14:paraId="24D09B28" w14:textId="062EBDBE" w:rsidR="00E52E5A" w:rsidRPr="007F65F5" w:rsidRDefault="00E52E5A" w:rsidP="009A0524">
                      <w:pPr>
                        <w:pStyle w:val="Bulleted"/>
                        <w:rPr>
                          <w:color w:val="000000" w:themeColor="text1"/>
                        </w:rPr>
                      </w:pPr>
                      <w:r w:rsidRPr="007F65F5">
                        <w:rPr>
                          <w:color w:val="000000" w:themeColor="text1"/>
                        </w:rPr>
                        <w:t xml:space="preserve">Do a little “book of Acts” sharing. Do you have books you could pass on to younger children? A bike or scooter you’ve outgrown? Offer these to people in your </w:t>
                      </w:r>
                      <w:r w:rsidR="00A779D3">
                        <w:rPr>
                          <w:color w:val="000000" w:themeColor="text1"/>
                        </w:rPr>
                        <w:t>neigh</w:t>
                      </w:r>
                      <w:r w:rsidR="00A779D3">
                        <w:rPr>
                          <w:color w:val="000000" w:themeColor="text1"/>
                        </w:rPr>
                        <w:softHyphen/>
                        <w:t>borhood</w:t>
                      </w:r>
                      <w:r w:rsidRPr="007F65F5">
                        <w:rPr>
                          <w:color w:val="000000" w:themeColor="text1"/>
                        </w:rPr>
                        <w:t xml:space="preserve"> first. If there are no takers, bring unneeded items to a local homeless shelter or other ministry. </w:t>
                      </w:r>
                    </w:p>
                  </w:txbxContent>
                </v:textbox>
                <w10:wrap type="tight" anchorx="page" anchory="page"/>
              </v:rect>
            </w:pict>
          </mc:Fallback>
        </mc:AlternateContent>
      </w:r>
      <w:r w:rsidR="00565DF8">
        <w:t xml:space="preserve"> </w:t>
      </w:r>
      <w:bookmarkEnd w:id="2"/>
    </w:p>
    <w:sectPr w:rsidR="003B1DE1" w:rsidSect="00B54E5B">
      <w:headerReference w:type="first" r:id="rId14"/>
      <w:footerReference w:type="first" r:id="rId15"/>
      <w:type w:val="continuous"/>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53AAE" w14:textId="77777777" w:rsidR="00764325" w:rsidRDefault="00764325">
      <w:r>
        <w:separator/>
      </w:r>
    </w:p>
  </w:endnote>
  <w:endnote w:type="continuationSeparator" w:id="0">
    <w:p w14:paraId="757931AB" w14:textId="77777777" w:rsidR="00764325" w:rsidRDefault="00764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Myriad Pro">
    <w:panose1 w:val="020B0503030403020204"/>
    <w:charset w:val="00"/>
    <w:family w:val="auto"/>
    <w:pitch w:val="variable"/>
    <w:sig w:usb0="A00002AF" w:usb1="5000204B" w:usb2="00000000" w:usb3="00000000" w:csb0="0000009F" w:csb1="00000000"/>
  </w:font>
  <w:font w:name="AdLibFont">
    <w:charset w:val="00"/>
    <w:family w:val="auto"/>
    <w:pitch w:val="variable"/>
    <w:sig w:usb0="00000003" w:usb1="00000000" w:usb2="00000000" w:usb3="00000000" w:csb0="00000001" w:csb1="00000000"/>
  </w:font>
  <w:font w:name="Bonehead">
    <w:altName w:val="Cambria"/>
    <w:panose1 w:val="00000000000000000000"/>
    <w:charset w:val="4D"/>
    <w:family w:val="auto"/>
    <w:notTrueType/>
    <w:pitch w:val="default"/>
    <w:sig w:usb0="00000003" w:usb1="00000000" w:usb2="00000000" w:usb3="00000000" w:csb0="00000001" w:csb1="00000000"/>
  </w:font>
  <w:font w:name="Mercurius">
    <w:altName w:val="Mercurius Light"/>
    <w:panose1 w:val="00000000000000000000"/>
    <w:charset w:val="4D"/>
    <w:family w:val="auto"/>
    <w:notTrueType/>
    <w:pitch w:val="default"/>
    <w:sig w:usb0="00000003" w:usb1="00000000" w:usb2="00000000" w:usb3="00000000" w:csb0="00000001" w:csb1="00000000"/>
  </w:font>
  <w:font w:name="Buckethead">
    <w:altName w:val="Cambria"/>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yriad Pro Black">
    <w:panose1 w:val="020B0803030403020204"/>
    <w:charset w:val="00"/>
    <w:family w:val="auto"/>
    <w:pitch w:val="variable"/>
    <w:sig w:usb0="A00002AF" w:usb1="5000204B" w:usb2="00000000" w:usb3="00000000" w:csb0="0000009F" w:csb1="00000000"/>
  </w:font>
  <w:font w:name="Folder-Regular">
    <w:panose1 w:val="02000506050000020004"/>
    <w:charset w:val="00"/>
    <w:family w:val="auto"/>
    <w:pitch w:val="variable"/>
    <w:sig w:usb0="A00000AF" w:usb1="1000204A" w:usb2="00000000" w:usb3="00000000" w:csb0="00000001" w:csb1="00000000"/>
  </w:font>
  <w:font w:name="Myriad Pro Bold">
    <w:panose1 w:val="020B0703030403020204"/>
    <w:charset w:val="00"/>
    <w:family w:val="auto"/>
    <w:pitch w:val="variable"/>
    <w:sig w:usb0="A00002AF" w:usb1="50002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ADC12" w14:textId="77777777" w:rsidR="00E52E5A" w:rsidRDefault="00E52E5A">
    <w:pPr>
      <w:pStyle w:val="Footer"/>
    </w:pPr>
    <w:r>
      <w:rPr>
        <w:noProof/>
      </w:rPr>
      <mc:AlternateContent>
        <mc:Choice Requires="wps">
          <w:drawing>
            <wp:anchor distT="0" distB="0" distL="114300" distR="114300" simplePos="0" relativeHeight="251659281" behindDoc="0" locked="0" layoutInCell="1" allowOverlap="1" wp14:anchorId="15CCDCD2" wp14:editId="6F4019A3">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4090" w14:textId="77777777" w:rsidR="00E52E5A" w:rsidRPr="00C905DB" w:rsidRDefault="00E52E5A">
                          <w:pPr>
                            <w:rPr>
                              <w:rStyle w:val="PageNumber"/>
                            </w:rPr>
                          </w:pPr>
                          <w:r>
                            <w:fldChar w:fldCharType="begin"/>
                          </w:r>
                          <w:r>
                            <w:instrText xml:space="preserve"> PAGE  \* MERGEFORMAT </w:instrText>
                          </w:r>
                          <w:r>
                            <w:fldChar w:fldCharType="separate"/>
                          </w:r>
                          <w:r w:rsidR="00764325" w:rsidRPr="00764325">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51"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bYK4CAACq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" filled="f" stroked="f">
              <v:textbox inset="0,0,0,0">
                <w:txbxContent>
                  <w:p w14:paraId="181A4090" w14:textId="77777777" w:rsidR="00E52E5A" w:rsidRPr="00C905DB" w:rsidRDefault="00E52E5A">
                    <w:pPr>
                      <w:rPr>
                        <w:rStyle w:val="PageNumber"/>
                      </w:rPr>
                    </w:pPr>
                    <w:r>
                      <w:fldChar w:fldCharType="begin"/>
                    </w:r>
                    <w:r>
                      <w:instrText xml:space="preserve"> PAGE  \* MERGEFORMAT </w:instrText>
                    </w:r>
                    <w:r>
                      <w:fldChar w:fldCharType="separate"/>
                    </w:r>
                    <w:r w:rsidR="00764325" w:rsidRPr="00764325">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4BE" w14:textId="77777777" w:rsidR="00E52E5A" w:rsidRDefault="00E52E5A">
    <w:pPr>
      <w:pStyle w:val="Footer"/>
    </w:pPr>
    <w:r>
      <w:rPr>
        <w:noProof/>
      </w:rPr>
      <mc:AlternateContent>
        <mc:Choice Requires="wps">
          <w:drawing>
            <wp:anchor distT="0" distB="0" distL="114300" distR="114300" simplePos="0" relativeHeight="251660305" behindDoc="0" locked="0" layoutInCell="1" allowOverlap="1" wp14:anchorId="092468A5" wp14:editId="54CF411B">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5D25" w14:textId="77777777" w:rsidR="00E52E5A" w:rsidRPr="00C905DB" w:rsidRDefault="00E52E5A" w:rsidP="003B1DE1">
                          <w:pPr>
                            <w:jc w:val="right"/>
                            <w:rPr>
                              <w:rStyle w:val="PageNumber"/>
                            </w:rPr>
                          </w:pPr>
                          <w:r>
                            <w:fldChar w:fldCharType="begin"/>
                          </w:r>
                          <w:r>
                            <w:instrText xml:space="preserve"> PAGE  \* MERGEFORMAT </w:instrText>
                          </w:r>
                          <w:r>
                            <w:fldChar w:fldCharType="separate"/>
                          </w:r>
                          <w:r w:rsidRPr="00F20BCA">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52"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osWbE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" filled="f" stroked="f">
              <v:textbox style="mso-next-textbox:#Text Box 3" inset="0,0,0,0">
                <w:txbxContent>
                  <w:p w14:paraId="1B725D25" w14:textId="77777777" w:rsidR="00E52E5A" w:rsidRPr="00C905DB" w:rsidRDefault="00E52E5A" w:rsidP="003B1DE1">
                    <w:pPr>
                      <w:jc w:val="right"/>
                      <w:rPr>
                        <w:rStyle w:val="PageNumber"/>
                      </w:rPr>
                    </w:pPr>
                    <w:r>
                      <w:fldChar w:fldCharType="begin"/>
                    </w:r>
                    <w:r>
                      <w:instrText xml:space="preserve"> PAGE  \* MERGEFORMAT </w:instrText>
                    </w:r>
                    <w:r>
                      <w:fldChar w:fldCharType="separate"/>
                    </w:r>
                    <w:r w:rsidRPr="00F20BCA">
                      <w:rPr>
                        <w:rStyle w:val="PageNumber"/>
                        <w:noProof/>
                      </w:rPr>
                      <w:t>3</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921EA" w14:textId="77777777" w:rsidR="00E52E5A" w:rsidRDefault="00E52E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8FAD9" w14:textId="77777777" w:rsidR="00764325" w:rsidRDefault="00764325">
      <w:r>
        <w:separator/>
      </w:r>
    </w:p>
  </w:footnote>
  <w:footnote w:type="continuationSeparator" w:id="0">
    <w:p w14:paraId="33B49517" w14:textId="77777777" w:rsidR="00764325" w:rsidRDefault="007643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735E3" w14:textId="44312403" w:rsidR="00E52E5A" w:rsidRDefault="00E52E5A">
    <w:pPr>
      <w:pStyle w:val="Header"/>
    </w:pPr>
    <w:r>
      <w:rPr>
        <w:noProof/>
      </w:rPr>
      <mc:AlternateContent>
        <mc:Choice Requires="wps">
          <w:drawing>
            <wp:anchor distT="0" distB="0" distL="114300" distR="114300" simplePos="0" relativeHeight="251658243" behindDoc="0" locked="0" layoutInCell="0" allowOverlap="1" wp14:anchorId="2E01875F" wp14:editId="12265348">
              <wp:simplePos x="0" y="0"/>
              <wp:positionH relativeFrom="page">
                <wp:posOffset>457200</wp:posOffset>
              </wp:positionH>
              <wp:positionV relativeFrom="page">
                <wp:posOffset>4740910</wp:posOffset>
              </wp:positionV>
              <wp:extent cx="2277110" cy="4860290"/>
              <wp:effectExtent l="0" t="0" r="889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60290"/>
                      </a:xfrm>
                      <a:prstGeom prst="rect">
                        <a:avLst/>
                      </a:prstGeom>
                      <a:solidFill>
                        <a:schemeClr val="accent5">
                          <a:lumMod val="20000"/>
                          <a:lumOff val="8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3.3pt;width:179.3pt;height:382.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" o:allowincell="f" fillcolor="#ffb8b8 [664]" stroked="f">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4BF5E14" wp14:editId="3C951EB2">
              <wp:simplePos x="0" y="0"/>
              <wp:positionH relativeFrom="page">
                <wp:posOffset>457200</wp:posOffset>
              </wp:positionH>
              <wp:positionV relativeFrom="page">
                <wp:posOffset>456565</wp:posOffset>
              </wp:positionV>
              <wp:extent cx="2277110" cy="3513455"/>
              <wp:effectExtent l="0" t="0" r="889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513455"/>
                      </a:xfrm>
                      <a:prstGeom prst="rect">
                        <a:avLst/>
                      </a:prstGeom>
                      <a:solidFill>
                        <a:schemeClr val="accent2">
                          <a:lumMod val="60000"/>
                          <a:lumOff val="4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5.95pt;width:179.3pt;height:276.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" o:allowincell="f" fillcolor="#eaf98a [1941]" stroked="f">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2475C28B" wp14:editId="41E55FE6">
              <wp:simplePos x="0" y="0"/>
              <wp:positionH relativeFrom="page">
                <wp:posOffset>2683510</wp:posOffset>
              </wp:positionH>
              <wp:positionV relativeFrom="page">
                <wp:posOffset>3886200</wp:posOffset>
              </wp:positionV>
              <wp:extent cx="4631055" cy="905510"/>
              <wp:effectExtent l="0" t="0" r="0" b="889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905510"/>
                      </a:xfrm>
                      <a:prstGeom prst="rect">
                        <a:avLst/>
                      </a:prstGeom>
                      <a:solidFill>
                        <a:schemeClr val="accent5">
                          <a:lumMod val="60000"/>
                          <a:lumOff val="4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1.3pt;margin-top:306pt;width:364.65pt;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" o:allowincell="f" fillcolor="#ff2a2b [1944]" stroked="f">
              <v:textbox inset=",7.2pt,,7.2pt"/>
              <w10:wrap anchorx="page" anchory="page"/>
            </v:rect>
          </w:pict>
        </mc:Fallback>
      </mc:AlternateContent>
    </w:r>
    <w:r w:rsidRPr="009909E9">
      <w:rPr>
        <w:noProof/>
      </w:rPr>
      <w:t xml:space="preserve"> </w:t>
    </w:r>
    <w:r>
      <w:rPr>
        <w:noProof/>
      </w:rPr>
      <mc:AlternateContent>
        <mc:Choice Requires="wps">
          <w:drawing>
            <wp:anchor distT="0" distB="0" distL="114300" distR="114300" simplePos="0" relativeHeight="251662353" behindDoc="0" locked="0" layoutInCell="0" allowOverlap="1" wp14:anchorId="45630DB2" wp14:editId="439EE5DE">
              <wp:simplePos x="0" y="0"/>
              <wp:positionH relativeFrom="page">
                <wp:posOffset>457200</wp:posOffset>
              </wp:positionH>
              <wp:positionV relativeFrom="page">
                <wp:posOffset>3886200</wp:posOffset>
              </wp:positionV>
              <wp:extent cx="2277110" cy="905510"/>
              <wp:effectExtent l="0" t="0" r="8890" b="889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5"/>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62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" o:allowincell="f" fillcolor="#9c0001 [3208]" stroked="f">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0F068" w14:textId="77777777" w:rsidR="00E52E5A" w:rsidRDefault="00E52E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00BE1DD3"/>
    <w:multiLevelType w:val="multilevel"/>
    <w:tmpl w:val="FC46A642"/>
    <w:lvl w:ilvl="0">
      <w:start w:val="1"/>
      <w:numFmt w:val="bullet"/>
      <w:lvlText w:val=""/>
      <w:lvlJc w:val="left"/>
      <w:pPr>
        <w:ind w:left="360" w:hanging="360"/>
      </w:pPr>
      <w:rPr>
        <w:rFonts w:ascii="Wingdings" w:hAnsi="Wingdings" w:hint="default"/>
        <w:color w:val="C2D4EE" w:themeColor="text2" w:themeTint="3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00823A9"/>
    <w:multiLevelType w:val="multilevel"/>
    <w:tmpl w:val="3C166CAE"/>
    <w:lvl w:ilvl="0">
      <w:start w:val="1"/>
      <w:numFmt w:val="bullet"/>
      <w:lvlText w:val=""/>
      <w:lvlJc w:val="left"/>
      <w:pPr>
        <w:ind w:left="360" w:hanging="360"/>
      </w:pPr>
      <w:rPr>
        <w:rFonts w:ascii="Wingdings" w:hAnsi="Wingdings" w:hint="default"/>
        <w:color w:val="0C5A86" w:themeColor="background2"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A90423D"/>
    <w:multiLevelType w:val="multilevel"/>
    <w:tmpl w:val="8A4E77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B452733"/>
    <w:multiLevelType w:val="hybridMultilevel"/>
    <w:tmpl w:val="F256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24872"/>
    <w:multiLevelType w:val="multilevel"/>
    <w:tmpl w:val="A4D047CE"/>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2EEA02A2"/>
    <w:multiLevelType w:val="hybridMultilevel"/>
    <w:tmpl w:val="625A93B8"/>
    <w:lvl w:ilvl="0" w:tplc="38903C9E">
      <w:start w:val="1"/>
      <w:numFmt w:val="bullet"/>
      <w:lvlText w:val=""/>
      <w:lvlJc w:val="left"/>
      <w:pPr>
        <w:ind w:left="360" w:hanging="360"/>
      </w:pPr>
      <w:rPr>
        <w:rFonts w:ascii="Wingdings" w:hAnsi="Wingdings" w:hint="default"/>
        <w:color w:val="1B3861"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0D411C"/>
    <w:multiLevelType w:val="multilevel"/>
    <w:tmpl w:val="489011F0"/>
    <w:lvl w:ilvl="0">
      <w:start w:val="1"/>
      <w:numFmt w:val="bullet"/>
      <w:lvlText w:val=""/>
      <w:lvlJc w:val="left"/>
      <w:pPr>
        <w:ind w:left="36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DB50B2"/>
    <w:multiLevelType w:val="hybridMultilevel"/>
    <w:tmpl w:val="F378CAF4"/>
    <w:lvl w:ilvl="0" w:tplc="F790DE00">
      <w:start w:val="1"/>
      <w:numFmt w:val="bullet"/>
      <w:pStyle w:val="Bulleted"/>
      <w:lvlText w:val=""/>
      <w:lvlJc w:val="left"/>
      <w:pPr>
        <w:ind w:left="360" w:hanging="360"/>
      </w:pPr>
      <w:rPr>
        <w:rFonts w:ascii="Wingdings" w:hAnsi="Wingdings" w:hint="default"/>
        <w:color w:val="1B3861"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E8264C"/>
    <w:multiLevelType w:val="multilevel"/>
    <w:tmpl w:val="6016803C"/>
    <w:lvl w:ilvl="0">
      <w:start w:val="1"/>
      <w:numFmt w:val="bullet"/>
      <w:lvlText w:val=""/>
      <w:lvlJc w:val="left"/>
      <w:pPr>
        <w:ind w:left="360" w:hanging="360"/>
      </w:pPr>
      <w:rPr>
        <w:rFonts w:ascii="Wingdings" w:hAnsi="Wingdings" w:hint="default"/>
        <w:color w:val="FFFFFF" w:themeColor="background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540F049B"/>
    <w:multiLevelType w:val="multilevel"/>
    <w:tmpl w:val="07362776"/>
    <w:lvl w:ilvl="0">
      <w:start w:val="1"/>
      <w:numFmt w:val="bullet"/>
      <w:lvlText w:val=""/>
      <w:lvlJc w:val="left"/>
      <w:pPr>
        <w:ind w:left="360" w:hanging="360"/>
      </w:pPr>
      <w:rPr>
        <w:rFonts w:ascii="Wingdings" w:hAnsi="Wingdings" w:hint="default"/>
        <w:color w:val="1B3861"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59E978C2"/>
    <w:multiLevelType w:val="hybridMultilevel"/>
    <w:tmpl w:val="18724A44"/>
    <w:lvl w:ilvl="0" w:tplc="AC78F9EE">
      <w:start w:val="1"/>
      <w:numFmt w:val="bullet"/>
      <w:pStyle w:val="questions"/>
      <w:lvlText w:val=""/>
      <w:lvlJc w:val="left"/>
      <w:pPr>
        <w:ind w:left="360" w:hanging="360"/>
      </w:pPr>
      <w:rPr>
        <w:rFonts w:ascii="Wingdings" w:hAnsi="Wingdings" w:hint="default"/>
        <w:color w:val="4C0057"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103508"/>
    <w:multiLevelType w:val="hybridMultilevel"/>
    <w:tmpl w:val="A824FDE6"/>
    <w:lvl w:ilvl="0" w:tplc="E3F825EE">
      <w:start w:val="1"/>
      <w:numFmt w:val="bullet"/>
      <w:lvlText w:val=""/>
      <w:lvlJc w:val="left"/>
      <w:pPr>
        <w:ind w:left="36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00BFD"/>
    <w:multiLevelType w:val="hybridMultilevel"/>
    <w:tmpl w:val="712C2632"/>
    <w:lvl w:ilvl="0" w:tplc="2AEAB91A">
      <w:start w:val="1"/>
      <w:numFmt w:val="bullet"/>
      <w:lvlText w:val=""/>
      <w:lvlJc w:val="left"/>
      <w:pPr>
        <w:ind w:left="360" w:hanging="360"/>
      </w:pPr>
      <w:rPr>
        <w:rFonts w:ascii="Wingdings" w:hAnsi="Wingdings" w:hint="default"/>
        <w:color w:val="0C5A86" w:themeColor="background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453DA"/>
    <w:multiLevelType w:val="multilevel"/>
    <w:tmpl w:val="98C07EE6"/>
    <w:lvl w:ilvl="0">
      <w:start w:val="1"/>
      <w:numFmt w:val="bullet"/>
      <w:lvlText w:val=""/>
      <w:lvlJc w:val="left"/>
      <w:pPr>
        <w:ind w:left="36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22"/>
  </w:num>
  <w:num w:numId="14">
    <w:abstractNumId w:val="13"/>
  </w:num>
  <w:num w:numId="15">
    <w:abstractNumId w:val="15"/>
  </w:num>
  <w:num w:numId="16">
    <w:abstractNumId w:val="16"/>
  </w:num>
  <w:num w:numId="17">
    <w:abstractNumId w:val="17"/>
  </w:num>
  <w:num w:numId="18">
    <w:abstractNumId w:val="24"/>
  </w:num>
  <w:num w:numId="19">
    <w:abstractNumId w:val="11"/>
  </w:num>
  <w:num w:numId="20">
    <w:abstractNumId w:val="19"/>
  </w:num>
  <w:num w:numId="21">
    <w:abstractNumId w:val="23"/>
  </w:num>
  <w:num w:numId="22">
    <w:abstractNumId w:val="12"/>
  </w:num>
  <w:num w:numId="23">
    <w:abstractNumId w:val="18"/>
  </w:num>
  <w:num w:numId="24">
    <w:abstractNumId w:val="2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3B1DE1"/>
    <w:rsid w:val="000256EF"/>
    <w:rsid w:val="000348B8"/>
    <w:rsid w:val="000535B4"/>
    <w:rsid w:val="000572C4"/>
    <w:rsid w:val="00085735"/>
    <w:rsid w:val="000A33DA"/>
    <w:rsid w:val="000A5F9F"/>
    <w:rsid w:val="000B2F77"/>
    <w:rsid w:val="000F4A9D"/>
    <w:rsid w:val="00113C70"/>
    <w:rsid w:val="001250CC"/>
    <w:rsid w:val="00146935"/>
    <w:rsid w:val="001641EB"/>
    <w:rsid w:val="001A5E68"/>
    <w:rsid w:val="001B49F0"/>
    <w:rsid w:val="00233FC3"/>
    <w:rsid w:val="002415D7"/>
    <w:rsid w:val="00260537"/>
    <w:rsid w:val="00265945"/>
    <w:rsid w:val="00271299"/>
    <w:rsid w:val="00294F32"/>
    <w:rsid w:val="002C34E7"/>
    <w:rsid w:val="002D2832"/>
    <w:rsid w:val="002F047B"/>
    <w:rsid w:val="00301209"/>
    <w:rsid w:val="00315283"/>
    <w:rsid w:val="0033025A"/>
    <w:rsid w:val="003B1DE1"/>
    <w:rsid w:val="00466897"/>
    <w:rsid w:val="00471728"/>
    <w:rsid w:val="00486FDD"/>
    <w:rsid w:val="004B6CDA"/>
    <w:rsid w:val="004D2F2D"/>
    <w:rsid w:val="004D4313"/>
    <w:rsid w:val="00565DF8"/>
    <w:rsid w:val="0056699C"/>
    <w:rsid w:val="005827A7"/>
    <w:rsid w:val="005C785C"/>
    <w:rsid w:val="005D457A"/>
    <w:rsid w:val="005D67B6"/>
    <w:rsid w:val="0065305F"/>
    <w:rsid w:val="00665EE6"/>
    <w:rsid w:val="00672F8C"/>
    <w:rsid w:val="0067334B"/>
    <w:rsid w:val="00695BC5"/>
    <w:rsid w:val="006A5180"/>
    <w:rsid w:val="00732AA0"/>
    <w:rsid w:val="007362C1"/>
    <w:rsid w:val="00742805"/>
    <w:rsid w:val="00744795"/>
    <w:rsid w:val="00752365"/>
    <w:rsid w:val="00760537"/>
    <w:rsid w:val="00764325"/>
    <w:rsid w:val="007B0E29"/>
    <w:rsid w:val="007B53BB"/>
    <w:rsid w:val="007F65F5"/>
    <w:rsid w:val="00811630"/>
    <w:rsid w:val="00817725"/>
    <w:rsid w:val="008275BC"/>
    <w:rsid w:val="00834A76"/>
    <w:rsid w:val="00841A37"/>
    <w:rsid w:val="00854DF0"/>
    <w:rsid w:val="008D2524"/>
    <w:rsid w:val="008D34BC"/>
    <w:rsid w:val="008D4BC4"/>
    <w:rsid w:val="009909E9"/>
    <w:rsid w:val="009A0524"/>
    <w:rsid w:val="009A3FA7"/>
    <w:rsid w:val="009B78D0"/>
    <w:rsid w:val="009D0953"/>
    <w:rsid w:val="009D4261"/>
    <w:rsid w:val="009E22F0"/>
    <w:rsid w:val="00A339C1"/>
    <w:rsid w:val="00A378A6"/>
    <w:rsid w:val="00A418A9"/>
    <w:rsid w:val="00A779D3"/>
    <w:rsid w:val="00A84488"/>
    <w:rsid w:val="00A9535C"/>
    <w:rsid w:val="00AD2D54"/>
    <w:rsid w:val="00AF1E00"/>
    <w:rsid w:val="00B04FC4"/>
    <w:rsid w:val="00B54E5B"/>
    <w:rsid w:val="00B645D6"/>
    <w:rsid w:val="00BA15FE"/>
    <w:rsid w:val="00BC653A"/>
    <w:rsid w:val="00C13361"/>
    <w:rsid w:val="00C33F85"/>
    <w:rsid w:val="00C44640"/>
    <w:rsid w:val="00C65FC4"/>
    <w:rsid w:val="00C97488"/>
    <w:rsid w:val="00CA1169"/>
    <w:rsid w:val="00CD5283"/>
    <w:rsid w:val="00CE3736"/>
    <w:rsid w:val="00CE5273"/>
    <w:rsid w:val="00D3051F"/>
    <w:rsid w:val="00D8704F"/>
    <w:rsid w:val="00D93473"/>
    <w:rsid w:val="00D97C21"/>
    <w:rsid w:val="00DA6BDA"/>
    <w:rsid w:val="00DB16B7"/>
    <w:rsid w:val="00DD7616"/>
    <w:rsid w:val="00DF21BE"/>
    <w:rsid w:val="00E04E3A"/>
    <w:rsid w:val="00E055FC"/>
    <w:rsid w:val="00E52137"/>
    <w:rsid w:val="00E52E5A"/>
    <w:rsid w:val="00E5764D"/>
    <w:rsid w:val="00E9115D"/>
    <w:rsid w:val="00EC4BD5"/>
    <w:rsid w:val="00ED33DF"/>
    <w:rsid w:val="00F20BCA"/>
    <w:rsid w:val="00F21CE2"/>
    <w:rsid w:val="00F35BAC"/>
    <w:rsid w:val="00F732CB"/>
    <w:rsid w:val="00FA0371"/>
    <w:rsid w:val="00FA4F26"/>
    <w:rsid w:val="00FC3D1F"/>
    <w:rsid w:val="00FE09EE"/>
    <w:rsid w:val="00FF6C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6D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362C1"/>
    <w:pPr>
      <w:tabs>
        <w:tab w:val="left" w:pos="360"/>
      </w:tabs>
    </w:pPr>
    <w:rPr>
      <w:rFonts w:ascii="Myriad Pro" w:hAnsi="Myriad Pro"/>
      <w:color w:val="1B3861" w:themeColor="text2"/>
    </w:rPr>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DDF53D" w:themeColor="accent2"/>
      <w:sz w:val="120"/>
      <w:szCs w:val="32"/>
    </w:rPr>
  </w:style>
  <w:style w:type="paragraph" w:styleId="Heading2">
    <w:name w:val="heading 2"/>
    <w:basedOn w:val="Normal"/>
    <w:link w:val="Heading2Char"/>
    <w:uiPriority w:val="9"/>
    <w:unhideWhenUsed/>
    <w:qFormat/>
    <w:rsid w:val="00301FC9"/>
    <w:pPr>
      <w:jc w:val="center"/>
      <w:outlineLvl w:val="1"/>
    </w:pPr>
    <w:rPr>
      <w:rFonts w:asciiTheme="majorHAnsi" w:eastAsiaTheme="majorEastAsia" w:hAnsiTheme="majorHAnsi" w:cstheme="majorBidi"/>
      <w:bCs/>
      <w:color w:val="DDF53D" w:themeColor="accent2"/>
      <w:sz w:val="48"/>
      <w:szCs w:val="26"/>
    </w:rPr>
  </w:style>
  <w:style w:type="paragraph" w:styleId="Heading3">
    <w:name w:val="heading 3"/>
    <w:basedOn w:val="Normal"/>
    <w:link w:val="Heading3Char"/>
    <w:uiPriority w:val="9"/>
    <w:unhideWhenUsed/>
    <w:qFormat/>
    <w:rsid w:val="001641EB"/>
    <w:pPr>
      <w:spacing w:before="360" w:after="240"/>
      <w:jc w:val="center"/>
      <w:outlineLvl w:val="2"/>
    </w:pPr>
    <w:rPr>
      <w:rFonts w:ascii="AdLibFont" w:eastAsiaTheme="majorEastAsia" w:hAnsi="AdLibFont" w:cstheme="majorBidi"/>
      <w:b/>
      <w:bCs/>
      <w:color w:val="FFFFFF" w:themeColor="background1"/>
      <w:sz w:val="32"/>
      <w:szCs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DDF53D"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DDF53D"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0C598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C33F85"/>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C33F85"/>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0C5986"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0C5986" w:themeColor="accent1"/>
      <w:sz w:val="48"/>
    </w:rPr>
  </w:style>
  <w:style w:type="character" w:customStyle="1" w:styleId="Heading2Char">
    <w:name w:val="Heading 2 Char"/>
    <w:basedOn w:val="DefaultParagraphFont"/>
    <w:link w:val="Heading2"/>
    <w:uiPriority w:val="9"/>
    <w:rsid w:val="00301FC9"/>
    <w:rPr>
      <w:rFonts w:asciiTheme="majorHAnsi" w:eastAsiaTheme="majorEastAsia" w:hAnsiTheme="majorHAnsi" w:cstheme="majorBidi"/>
      <w:bCs/>
      <w:color w:val="DDF53D"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0C5986"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1B3861"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DDF53D" w:themeColor="accent2"/>
      <w:sz w:val="120"/>
      <w:szCs w:val="32"/>
    </w:rPr>
  </w:style>
  <w:style w:type="character" w:customStyle="1" w:styleId="Heading3Char">
    <w:name w:val="Heading 3 Char"/>
    <w:basedOn w:val="DefaultParagraphFont"/>
    <w:link w:val="Heading3"/>
    <w:uiPriority w:val="9"/>
    <w:rsid w:val="001641EB"/>
    <w:rPr>
      <w:rFonts w:ascii="AdLibFont" w:eastAsiaTheme="majorEastAsia" w:hAnsi="AdLibFont" w:cstheme="majorBidi"/>
      <w:b/>
      <w:bCs/>
      <w:color w:val="FFFFFF" w:themeColor="background1"/>
      <w:sz w:val="32"/>
      <w:szCs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DDF53D"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DDF53D"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0C5986" w:themeColor="accent1"/>
      <w:sz w:val="28"/>
    </w:rPr>
  </w:style>
  <w:style w:type="character" w:customStyle="1" w:styleId="MailerChar">
    <w:name w:val="Mailer Char"/>
    <w:basedOn w:val="DefaultParagraphFont"/>
    <w:link w:val="Mailer"/>
    <w:rsid w:val="00C905DB"/>
    <w:rPr>
      <w:b/>
      <w:color w:val="0C5986"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0C5986" w:themeColor="accent1"/>
    </w:rPr>
  </w:style>
  <w:style w:type="character" w:customStyle="1" w:styleId="AddressChar">
    <w:name w:val="Address Char"/>
    <w:basedOn w:val="DefaultParagraphFont"/>
    <w:link w:val="Address"/>
    <w:rsid w:val="00C905DB"/>
    <w:rPr>
      <w:color w:val="0C5986"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customStyle="1" w:styleId="Session1Color">
    <w:name w:val="Session 1 Color"/>
    <w:uiPriority w:val="99"/>
    <w:rsid w:val="003B1DE1"/>
    <w:rPr>
      <w:color w:val="B7F200"/>
    </w:rPr>
  </w:style>
  <w:style w:type="paragraph" w:customStyle="1" w:styleId="Subhead">
    <w:name w:val="Subhead"/>
    <w:basedOn w:val="Normal"/>
    <w:uiPriority w:val="99"/>
    <w:rsid w:val="003B1DE1"/>
    <w:pPr>
      <w:widowControl w:val="0"/>
      <w:autoSpaceDE w:val="0"/>
      <w:autoSpaceDN w:val="0"/>
      <w:adjustRightInd w:val="0"/>
      <w:spacing w:before="144" w:line="288" w:lineRule="auto"/>
      <w:textAlignment w:val="center"/>
    </w:pPr>
    <w:rPr>
      <w:rFonts w:ascii="Bonehead" w:hAnsi="Bonehead" w:cs="Bonehead"/>
      <w:color w:val="000000"/>
      <w:w w:val="102"/>
      <w:sz w:val="22"/>
      <w:szCs w:val="22"/>
    </w:rPr>
  </w:style>
  <w:style w:type="paragraph" w:customStyle="1" w:styleId="Bulleted">
    <w:name w:val="Bulleted"/>
    <w:basedOn w:val="Normal"/>
    <w:uiPriority w:val="99"/>
    <w:rsid w:val="000348B8"/>
    <w:pPr>
      <w:widowControl w:val="0"/>
      <w:numPr>
        <w:numId w:val="23"/>
      </w:numPr>
      <w:autoSpaceDE w:val="0"/>
      <w:autoSpaceDN w:val="0"/>
      <w:adjustRightInd w:val="0"/>
      <w:textAlignment w:val="center"/>
    </w:pPr>
    <w:rPr>
      <w:rFonts w:cs="Mercurius"/>
      <w:color w:val="FFFFFF" w:themeColor="background1"/>
      <w:w w:val="98"/>
    </w:rPr>
  </w:style>
  <w:style w:type="character" w:customStyle="1" w:styleId="Bullet">
    <w:name w:val="Bullet"/>
    <w:uiPriority w:val="99"/>
    <w:rsid w:val="007362C1"/>
    <w:rPr>
      <w:rFonts w:ascii="Myriad Pro" w:hAnsi="Myriad Pro" w:cs="Buckethead"/>
      <w:color w:val="1B3861" w:themeColor="text2"/>
      <w:sz w:val="26"/>
      <w:szCs w:val="26"/>
    </w:rPr>
  </w:style>
  <w:style w:type="paragraph" w:customStyle="1" w:styleId="BodyTextflushleft">
    <w:name w:val="Body Text flush left"/>
    <w:basedOn w:val="Normal"/>
    <w:uiPriority w:val="99"/>
    <w:rsid w:val="009B78D0"/>
    <w:pPr>
      <w:widowControl w:val="0"/>
      <w:autoSpaceDE w:val="0"/>
      <w:autoSpaceDN w:val="0"/>
      <w:adjustRightInd w:val="0"/>
      <w:spacing w:line="240" w:lineRule="atLeast"/>
      <w:textAlignment w:val="center"/>
    </w:pPr>
    <w:rPr>
      <w:rFonts w:cs="MyriadPro-Light"/>
      <w:color w:val="000000"/>
      <w:w w:val="90"/>
      <w:sz w:val="20"/>
      <w:szCs w:val="20"/>
    </w:rPr>
  </w:style>
  <w:style w:type="character" w:customStyle="1" w:styleId="bodybold">
    <w:name w:val="body bold"/>
    <w:uiPriority w:val="99"/>
    <w:rsid w:val="00CD5283"/>
    <w:rPr>
      <w:rFonts w:ascii="MyriadPro-Semibold" w:hAnsi="MyriadPro-Semibold" w:cs="MyriadPro-Semibold"/>
    </w:rPr>
  </w:style>
  <w:style w:type="paragraph" w:customStyle="1" w:styleId="BodyTextfirstparagraph">
    <w:name w:val="Body Text first paragraph"/>
    <w:basedOn w:val="Normal"/>
    <w:uiPriority w:val="99"/>
    <w:rsid w:val="00CD5283"/>
    <w:pPr>
      <w:widowControl w:val="0"/>
      <w:autoSpaceDE w:val="0"/>
      <w:autoSpaceDN w:val="0"/>
      <w:adjustRightInd w:val="0"/>
      <w:spacing w:line="240" w:lineRule="atLeast"/>
      <w:jc w:val="both"/>
      <w:textAlignment w:val="center"/>
    </w:pPr>
    <w:rPr>
      <w:rFonts w:ascii="MyriadPro-Light" w:hAnsi="MyriadPro-Light" w:cs="MyriadPro-Light"/>
      <w:color w:val="000000"/>
      <w:w w:val="90"/>
      <w:sz w:val="20"/>
      <w:szCs w:val="20"/>
    </w:rPr>
  </w:style>
  <w:style w:type="paragraph" w:customStyle="1" w:styleId="BodyTextindent">
    <w:name w:val="Body Text indent"/>
    <w:basedOn w:val="Normal"/>
    <w:uiPriority w:val="99"/>
    <w:rsid w:val="00CD5283"/>
    <w:pPr>
      <w:widowControl w:val="0"/>
      <w:autoSpaceDE w:val="0"/>
      <w:autoSpaceDN w:val="0"/>
      <w:adjustRightInd w:val="0"/>
      <w:spacing w:line="240" w:lineRule="atLeast"/>
      <w:ind w:firstLine="360"/>
      <w:jc w:val="both"/>
      <w:textAlignment w:val="center"/>
    </w:pPr>
    <w:rPr>
      <w:rFonts w:ascii="MyriadPro-Light" w:hAnsi="MyriadPro-Light" w:cs="MyriadPro-Light"/>
      <w:color w:val="000000"/>
      <w:w w:val="90"/>
      <w:sz w:val="20"/>
      <w:szCs w:val="20"/>
    </w:rPr>
  </w:style>
  <w:style w:type="paragraph" w:customStyle="1" w:styleId="questions">
    <w:name w:val="questions"/>
    <w:basedOn w:val="BodyText"/>
    <w:link w:val="questionsChar"/>
    <w:qFormat/>
    <w:rsid w:val="00DA6BDA"/>
    <w:pPr>
      <w:numPr>
        <w:numId w:val="25"/>
      </w:numPr>
      <w:spacing w:after="60" w:line="240" w:lineRule="auto"/>
    </w:pPr>
    <w:rPr>
      <w:bCs/>
      <w:color w:val="1B3861" w:themeColor="text2"/>
    </w:rPr>
  </w:style>
  <w:style w:type="character" w:customStyle="1" w:styleId="questionsChar">
    <w:name w:val="questions Char"/>
    <w:basedOn w:val="BodyTextChar"/>
    <w:link w:val="questions"/>
    <w:rsid w:val="00DA6BDA"/>
    <w:rPr>
      <w:rFonts w:ascii="Myriad Pro" w:hAnsi="Myriad Pro"/>
      <w:bCs/>
      <w:color w:val="1B3861" w:themeColor="text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362C1"/>
    <w:pPr>
      <w:tabs>
        <w:tab w:val="left" w:pos="360"/>
      </w:tabs>
    </w:pPr>
    <w:rPr>
      <w:rFonts w:ascii="Myriad Pro" w:hAnsi="Myriad Pro"/>
      <w:color w:val="1B3861" w:themeColor="text2"/>
    </w:rPr>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DDF53D" w:themeColor="accent2"/>
      <w:sz w:val="120"/>
      <w:szCs w:val="32"/>
    </w:rPr>
  </w:style>
  <w:style w:type="paragraph" w:styleId="Heading2">
    <w:name w:val="heading 2"/>
    <w:basedOn w:val="Normal"/>
    <w:link w:val="Heading2Char"/>
    <w:uiPriority w:val="9"/>
    <w:unhideWhenUsed/>
    <w:qFormat/>
    <w:rsid w:val="00301FC9"/>
    <w:pPr>
      <w:jc w:val="center"/>
      <w:outlineLvl w:val="1"/>
    </w:pPr>
    <w:rPr>
      <w:rFonts w:asciiTheme="majorHAnsi" w:eastAsiaTheme="majorEastAsia" w:hAnsiTheme="majorHAnsi" w:cstheme="majorBidi"/>
      <w:bCs/>
      <w:color w:val="DDF53D" w:themeColor="accent2"/>
      <w:sz w:val="48"/>
      <w:szCs w:val="26"/>
    </w:rPr>
  </w:style>
  <w:style w:type="paragraph" w:styleId="Heading3">
    <w:name w:val="heading 3"/>
    <w:basedOn w:val="Normal"/>
    <w:link w:val="Heading3Char"/>
    <w:uiPriority w:val="9"/>
    <w:unhideWhenUsed/>
    <w:qFormat/>
    <w:rsid w:val="001641EB"/>
    <w:pPr>
      <w:spacing w:before="360" w:after="240"/>
      <w:jc w:val="center"/>
      <w:outlineLvl w:val="2"/>
    </w:pPr>
    <w:rPr>
      <w:rFonts w:ascii="AdLibFont" w:eastAsiaTheme="majorEastAsia" w:hAnsi="AdLibFont" w:cstheme="majorBidi"/>
      <w:b/>
      <w:bCs/>
      <w:color w:val="FFFFFF" w:themeColor="background1"/>
      <w:sz w:val="32"/>
      <w:szCs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DDF53D"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DDF53D"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0C598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C33F85"/>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C33F85"/>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0C5986"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0C5986" w:themeColor="accent1"/>
      <w:sz w:val="48"/>
    </w:rPr>
  </w:style>
  <w:style w:type="character" w:customStyle="1" w:styleId="Heading2Char">
    <w:name w:val="Heading 2 Char"/>
    <w:basedOn w:val="DefaultParagraphFont"/>
    <w:link w:val="Heading2"/>
    <w:uiPriority w:val="9"/>
    <w:rsid w:val="00301FC9"/>
    <w:rPr>
      <w:rFonts w:asciiTheme="majorHAnsi" w:eastAsiaTheme="majorEastAsia" w:hAnsiTheme="majorHAnsi" w:cstheme="majorBidi"/>
      <w:bCs/>
      <w:color w:val="DDF53D"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0C5986"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1B3861"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DDF53D" w:themeColor="accent2"/>
      <w:sz w:val="120"/>
      <w:szCs w:val="32"/>
    </w:rPr>
  </w:style>
  <w:style w:type="character" w:customStyle="1" w:styleId="Heading3Char">
    <w:name w:val="Heading 3 Char"/>
    <w:basedOn w:val="DefaultParagraphFont"/>
    <w:link w:val="Heading3"/>
    <w:uiPriority w:val="9"/>
    <w:rsid w:val="001641EB"/>
    <w:rPr>
      <w:rFonts w:ascii="AdLibFont" w:eastAsiaTheme="majorEastAsia" w:hAnsi="AdLibFont" w:cstheme="majorBidi"/>
      <w:b/>
      <w:bCs/>
      <w:color w:val="FFFFFF" w:themeColor="background1"/>
      <w:sz w:val="32"/>
      <w:szCs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DDF53D"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DDF53D"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0C5986" w:themeColor="accent1"/>
      <w:sz w:val="28"/>
    </w:rPr>
  </w:style>
  <w:style w:type="character" w:customStyle="1" w:styleId="MailerChar">
    <w:name w:val="Mailer Char"/>
    <w:basedOn w:val="DefaultParagraphFont"/>
    <w:link w:val="Mailer"/>
    <w:rsid w:val="00C905DB"/>
    <w:rPr>
      <w:b/>
      <w:color w:val="0C5986"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0C5986" w:themeColor="accent1"/>
    </w:rPr>
  </w:style>
  <w:style w:type="character" w:customStyle="1" w:styleId="AddressChar">
    <w:name w:val="Address Char"/>
    <w:basedOn w:val="DefaultParagraphFont"/>
    <w:link w:val="Address"/>
    <w:rsid w:val="00C905DB"/>
    <w:rPr>
      <w:color w:val="0C5986"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customStyle="1" w:styleId="Session1Color">
    <w:name w:val="Session 1 Color"/>
    <w:uiPriority w:val="99"/>
    <w:rsid w:val="003B1DE1"/>
    <w:rPr>
      <w:color w:val="B7F200"/>
    </w:rPr>
  </w:style>
  <w:style w:type="paragraph" w:customStyle="1" w:styleId="Subhead">
    <w:name w:val="Subhead"/>
    <w:basedOn w:val="Normal"/>
    <w:uiPriority w:val="99"/>
    <w:rsid w:val="003B1DE1"/>
    <w:pPr>
      <w:widowControl w:val="0"/>
      <w:autoSpaceDE w:val="0"/>
      <w:autoSpaceDN w:val="0"/>
      <w:adjustRightInd w:val="0"/>
      <w:spacing w:before="144" w:line="288" w:lineRule="auto"/>
      <w:textAlignment w:val="center"/>
    </w:pPr>
    <w:rPr>
      <w:rFonts w:ascii="Bonehead" w:hAnsi="Bonehead" w:cs="Bonehead"/>
      <w:color w:val="000000"/>
      <w:w w:val="102"/>
      <w:sz w:val="22"/>
      <w:szCs w:val="22"/>
    </w:rPr>
  </w:style>
  <w:style w:type="paragraph" w:customStyle="1" w:styleId="Bulleted">
    <w:name w:val="Bulleted"/>
    <w:basedOn w:val="Normal"/>
    <w:uiPriority w:val="99"/>
    <w:rsid w:val="000348B8"/>
    <w:pPr>
      <w:widowControl w:val="0"/>
      <w:numPr>
        <w:numId w:val="23"/>
      </w:numPr>
      <w:autoSpaceDE w:val="0"/>
      <w:autoSpaceDN w:val="0"/>
      <w:adjustRightInd w:val="0"/>
      <w:textAlignment w:val="center"/>
    </w:pPr>
    <w:rPr>
      <w:rFonts w:cs="Mercurius"/>
      <w:color w:val="FFFFFF" w:themeColor="background1"/>
      <w:w w:val="98"/>
    </w:rPr>
  </w:style>
  <w:style w:type="character" w:customStyle="1" w:styleId="Bullet">
    <w:name w:val="Bullet"/>
    <w:uiPriority w:val="99"/>
    <w:rsid w:val="007362C1"/>
    <w:rPr>
      <w:rFonts w:ascii="Myriad Pro" w:hAnsi="Myriad Pro" w:cs="Buckethead"/>
      <w:color w:val="1B3861" w:themeColor="text2"/>
      <w:sz w:val="26"/>
      <w:szCs w:val="26"/>
    </w:rPr>
  </w:style>
  <w:style w:type="paragraph" w:customStyle="1" w:styleId="BodyTextflushleft">
    <w:name w:val="Body Text flush left"/>
    <w:basedOn w:val="Normal"/>
    <w:uiPriority w:val="99"/>
    <w:rsid w:val="009B78D0"/>
    <w:pPr>
      <w:widowControl w:val="0"/>
      <w:autoSpaceDE w:val="0"/>
      <w:autoSpaceDN w:val="0"/>
      <w:adjustRightInd w:val="0"/>
      <w:spacing w:line="240" w:lineRule="atLeast"/>
      <w:textAlignment w:val="center"/>
    </w:pPr>
    <w:rPr>
      <w:rFonts w:cs="MyriadPro-Light"/>
      <w:color w:val="000000"/>
      <w:w w:val="90"/>
      <w:sz w:val="20"/>
      <w:szCs w:val="20"/>
    </w:rPr>
  </w:style>
  <w:style w:type="character" w:customStyle="1" w:styleId="bodybold">
    <w:name w:val="body bold"/>
    <w:uiPriority w:val="99"/>
    <w:rsid w:val="00CD5283"/>
    <w:rPr>
      <w:rFonts w:ascii="MyriadPro-Semibold" w:hAnsi="MyriadPro-Semibold" w:cs="MyriadPro-Semibold"/>
    </w:rPr>
  </w:style>
  <w:style w:type="paragraph" w:customStyle="1" w:styleId="BodyTextfirstparagraph">
    <w:name w:val="Body Text first paragraph"/>
    <w:basedOn w:val="Normal"/>
    <w:uiPriority w:val="99"/>
    <w:rsid w:val="00CD5283"/>
    <w:pPr>
      <w:widowControl w:val="0"/>
      <w:autoSpaceDE w:val="0"/>
      <w:autoSpaceDN w:val="0"/>
      <w:adjustRightInd w:val="0"/>
      <w:spacing w:line="240" w:lineRule="atLeast"/>
      <w:jc w:val="both"/>
      <w:textAlignment w:val="center"/>
    </w:pPr>
    <w:rPr>
      <w:rFonts w:ascii="MyriadPro-Light" w:hAnsi="MyriadPro-Light" w:cs="MyriadPro-Light"/>
      <w:color w:val="000000"/>
      <w:w w:val="90"/>
      <w:sz w:val="20"/>
      <w:szCs w:val="20"/>
    </w:rPr>
  </w:style>
  <w:style w:type="paragraph" w:customStyle="1" w:styleId="BodyTextindent">
    <w:name w:val="Body Text indent"/>
    <w:basedOn w:val="Normal"/>
    <w:uiPriority w:val="99"/>
    <w:rsid w:val="00CD5283"/>
    <w:pPr>
      <w:widowControl w:val="0"/>
      <w:autoSpaceDE w:val="0"/>
      <w:autoSpaceDN w:val="0"/>
      <w:adjustRightInd w:val="0"/>
      <w:spacing w:line="240" w:lineRule="atLeast"/>
      <w:ind w:firstLine="360"/>
      <w:jc w:val="both"/>
      <w:textAlignment w:val="center"/>
    </w:pPr>
    <w:rPr>
      <w:rFonts w:ascii="MyriadPro-Light" w:hAnsi="MyriadPro-Light" w:cs="MyriadPro-Light"/>
      <w:color w:val="000000"/>
      <w:w w:val="90"/>
      <w:sz w:val="20"/>
      <w:szCs w:val="20"/>
    </w:rPr>
  </w:style>
  <w:style w:type="paragraph" w:customStyle="1" w:styleId="questions">
    <w:name w:val="questions"/>
    <w:basedOn w:val="BodyText"/>
    <w:link w:val="questionsChar"/>
    <w:qFormat/>
    <w:rsid w:val="00DA6BDA"/>
    <w:pPr>
      <w:numPr>
        <w:numId w:val="25"/>
      </w:numPr>
      <w:spacing w:after="60" w:line="240" w:lineRule="auto"/>
    </w:pPr>
    <w:rPr>
      <w:bCs/>
      <w:color w:val="1B3861" w:themeColor="text2"/>
    </w:rPr>
  </w:style>
  <w:style w:type="character" w:customStyle="1" w:styleId="questionsChar">
    <w:name w:val="questions Char"/>
    <w:basedOn w:val="BodyTextChar"/>
    <w:link w:val="questions"/>
    <w:rsid w:val="00DA6BDA"/>
    <w:rPr>
      <w:rFonts w:ascii="Myriad Pro" w:hAnsi="Myriad Pro"/>
      <w:bCs/>
      <w:color w:val="1B3861"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usti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159</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Lucas</dc:creator>
  <cp:keywords/>
  <dc:description/>
  <cp:lastModifiedBy>Karen McGraw</cp:lastModifiedBy>
  <cp:revision>24</cp:revision>
  <cp:lastPrinted>2014-09-12T23:17:00Z</cp:lastPrinted>
  <dcterms:created xsi:type="dcterms:W3CDTF">2014-09-12T03:21:00Z</dcterms:created>
  <dcterms:modified xsi:type="dcterms:W3CDTF">2014-09-18T17:22:00Z</dcterms:modified>
  <cp:category/>
</cp:coreProperties>
</file>