
<file path=[Content_Types].xml><?xml version="1.0" encoding="utf-8"?>
<Types xmlns="http://schemas.openxmlformats.org/package/2006/content-types">
  <Default Extension="bmp" ContentType="image/.bmp"/>
  <Default Extension="JPG" ContentType="image/.jpg"/>
  <Default Extension="png" ContentType="image/.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d7baa1bc82674f07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4258B" w14:textId="1ACCFB98" w:rsidR="004626CD" w:rsidRPr="00330A66" w:rsidRDefault="004626CD" w:rsidP="004626CD">
      <w:pPr>
        <w:pStyle w:val="Cartable"/>
        <w:spacing w:before="240"/>
        <w:jc w:val="center"/>
        <w:rPr>
          <w:sz w:val="72"/>
          <w:szCs w:val="40"/>
        </w:rPr>
      </w:pPr>
      <w:r w:rsidRPr="00330A66">
        <w:rPr>
          <w:sz w:val="72"/>
          <w:szCs w:val="40"/>
        </w:rPr>
        <w:t xml:space="preserve">……… </w:t>
      </w:r>
      <w:r w:rsidR="00414E63">
        <w:rPr>
          <w:sz w:val="72"/>
          <w:szCs w:val="40"/>
        </w:rPr>
        <w:t xml:space="preserve"> </w:t>
      </w:r>
      <w:r>
        <w:rPr>
          <w:sz w:val="72"/>
          <w:szCs w:val="40"/>
        </w:rPr>
        <w:t>-</w:t>
      </w:r>
      <w:r w:rsidR="00414E63">
        <w:rPr>
          <w:sz w:val="72"/>
          <w:szCs w:val="40"/>
        </w:rPr>
        <w:t xml:space="preserve"> </w:t>
      </w:r>
      <w:r w:rsidRPr="00330A66">
        <w:rPr>
          <w:sz w:val="72"/>
          <w:szCs w:val="40"/>
        </w:rPr>
        <w:t xml:space="preserve"> ……… = ………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5"/>
        <w:gridCol w:w="2039"/>
        <w:gridCol w:w="1017"/>
        <w:gridCol w:w="2039"/>
        <w:gridCol w:w="575"/>
        <w:gridCol w:w="1017"/>
        <w:gridCol w:w="2041"/>
        <w:gridCol w:w="575"/>
      </w:tblGrid>
      <w:tr w:rsidR="004626CD" w:rsidRPr="004626CD" w14:paraId="47A70120" w14:textId="77777777" w:rsidTr="00414E63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575" w:type="dxa"/>
            <w:vAlign w:val="center"/>
          </w:tcPr>
          <w:p w14:paraId="74512DDB" w14:textId="77777777" w:rsid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  <w:p w14:paraId="775BD038" w14:textId="62806FE2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184FDAEC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4A8E5CD6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bottom w:val="single" w:sz="36" w:space="0" w:color="FF0000"/>
            </w:tcBorders>
            <w:vAlign w:val="center"/>
          </w:tcPr>
          <w:p w14:paraId="528C540F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6C81A6E0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bottom w:val="dashed" w:sz="18" w:space="0" w:color="auto"/>
            </w:tcBorders>
            <w:vAlign w:val="center"/>
          </w:tcPr>
          <w:p w14:paraId="44EBE100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bottom w:val="single" w:sz="36" w:space="0" w:color="3333CC"/>
            </w:tcBorders>
            <w:vAlign w:val="center"/>
          </w:tcPr>
          <w:p w14:paraId="2823A022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79C2F7BD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626CD" w:rsidRPr="004626CD" w14:paraId="56916E90" w14:textId="77777777" w:rsidTr="00414E63">
        <w:tblPrEx>
          <w:tblCellMar>
            <w:top w:w="0" w:type="dxa"/>
            <w:bottom w:w="0" w:type="dxa"/>
          </w:tblCellMar>
        </w:tblPrEx>
        <w:trPr>
          <w:trHeight w:hRule="exact" w:val="1810"/>
        </w:trPr>
        <w:tc>
          <w:tcPr>
            <w:tcW w:w="575" w:type="dxa"/>
            <w:vAlign w:val="center"/>
          </w:tcPr>
          <w:p w14:paraId="6CE2FF04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5B5E26DA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right w:val="single" w:sz="36" w:space="0" w:color="FF0000"/>
            </w:tcBorders>
            <w:vAlign w:val="center"/>
          </w:tcPr>
          <w:p w14:paraId="46055056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54E7D699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FF0000"/>
              <w:right w:val="dashed" w:sz="18" w:space="0" w:color="auto"/>
            </w:tcBorders>
            <w:vAlign w:val="center"/>
          </w:tcPr>
          <w:p w14:paraId="5D207FE0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3333CC"/>
            </w:tcBorders>
            <w:shd w:val="clear" w:color="auto" w:fill="auto"/>
            <w:vAlign w:val="center"/>
          </w:tcPr>
          <w:p w14:paraId="42D69B7A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039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3E176EC3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3333CC"/>
            </w:tcBorders>
            <w:vAlign w:val="center"/>
          </w:tcPr>
          <w:p w14:paraId="240107B5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626CD" w:rsidRPr="004626CD" w14:paraId="27146ED4" w14:textId="77777777" w:rsidTr="004626CD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575" w:type="dxa"/>
            <w:vAlign w:val="center"/>
          </w:tcPr>
          <w:p w14:paraId="244B72EA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7D84445C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563F76F4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FF0000"/>
              <w:bottom w:val="single" w:sz="36" w:space="0" w:color="FF0000"/>
            </w:tcBorders>
            <w:vAlign w:val="center"/>
          </w:tcPr>
          <w:p w14:paraId="5BC36075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71583EF8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dashed" w:sz="18" w:space="0" w:color="auto"/>
            </w:tcBorders>
            <w:vAlign w:val="center"/>
          </w:tcPr>
          <w:p w14:paraId="6174A175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3333CC"/>
              <w:bottom w:val="single" w:sz="36" w:space="0" w:color="3333CC"/>
            </w:tcBorders>
            <w:vAlign w:val="center"/>
          </w:tcPr>
          <w:p w14:paraId="5262FEF6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3ADC0E11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626CD" w:rsidRPr="004626CD" w14:paraId="00D0AF09" w14:textId="77777777" w:rsidTr="004626CD">
        <w:tblPrEx>
          <w:tblCellMar>
            <w:top w:w="0" w:type="dxa"/>
            <w:bottom w:w="0" w:type="dxa"/>
          </w:tblCellMar>
        </w:tblPrEx>
        <w:trPr>
          <w:trHeight w:hRule="exact" w:val="1810"/>
        </w:trPr>
        <w:tc>
          <w:tcPr>
            <w:tcW w:w="575" w:type="dxa"/>
            <w:vAlign w:val="center"/>
          </w:tcPr>
          <w:p w14:paraId="55EC8DE3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6F0C1341" w14:textId="7B5FDC84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  <w:r>
              <w:rPr>
                <w:rFonts w:ascii="Arial" w:hAnsi="Arial" w:cs="Arial"/>
                <w:b/>
                <w:color w:val="000000"/>
                <w:sz w:val="40"/>
              </w:rPr>
              <w:t>-</w:t>
            </w:r>
          </w:p>
        </w:tc>
        <w:tc>
          <w:tcPr>
            <w:tcW w:w="1017" w:type="dxa"/>
            <w:tcBorders>
              <w:right w:val="single" w:sz="36" w:space="0" w:color="FF0000"/>
            </w:tcBorders>
            <w:vAlign w:val="center"/>
          </w:tcPr>
          <w:p w14:paraId="3D4BA3FE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19DF1906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FF0000"/>
            </w:tcBorders>
            <w:vAlign w:val="center"/>
          </w:tcPr>
          <w:p w14:paraId="1ECFB52D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right w:val="single" w:sz="36" w:space="0" w:color="3333CC"/>
            </w:tcBorders>
            <w:vAlign w:val="center"/>
          </w:tcPr>
          <w:p w14:paraId="21664974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6C1CB344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3333CC"/>
            </w:tcBorders>
            <w:vAlign w:val="center"/>
          </w:tcPr>
          <w:p w14:paraId="24162686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626CD" w:rsidRPr="004626CD" w14:paraId="774B6BAC" w14:textId="77777777" w:rsidTr="004626CD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575" w:type="dxa"/>
            <w:vAlign w:val="center"/>
          </w:tcPr>
          <w:p w14:paraId="60D7A344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4B9F4DFB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397F792A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FF0000"/>
              <w:bottom w:val="dashed" w:sz="18" w:space="0" w:color="FF0000"/>
            </w:tcBorders>
            <w:vAlign w:val="center"/>
          </w:tcPr>
          <w:p w14:paraId="6A581812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50A0663F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347F5475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3333CC"/>
            </w:tcBorders>
            <w:vAlign w:val="center"/>
          </w:tcPr>
          <w:p w14:paraId="13D7D09E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596AF525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626CD" w:rsidRPr="004626CD" w14:paraId="01B2E1E9" w14:textId="77777777" w:rsidTr="004626CD">
        <w:tblPrEx>
          <w:tblCellMar>
            <w:top w:w="0" w:type="dxa"/>
            <w:bottom w:w="0" w:type="dxa"/>
          </w:tblCellMar>
        </w:tblPrEx>
        <w:trPr>
          <w:trHeight w:hRule="exact" w:val="1449"/>
        </w:trPr>
        <w:tc>
          <w:tcPr>
            <w:tcW w:w="575" w:type="dxa"/>
            <w:vAlign w:val="center"/>
          </w:tcPr>
          <w:p w14:paraId="236EA085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6610CBAE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017" w:type="dxa"/>
            <w:tcBorders>
              <w:right w:val="dashed" w:sz="18" w:space="0" w:color="FF0000"/>
            </w:tcBorders>
            <w:vAlign w:val="center"/>
          </w:tcPr>
          <w:p w14:paraId="2D62C959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039" w:type="dxa"/>
            <w:tcBorders>
              <w:top w:val="dashed" w:sz="18" w:space="0" w:color="FF0000"/>
              <w:left w:val="dashed" w:sz="18" w:space="0" w:color="FF0000"/>
              <w:bottom w:val="dashed" w:sz="18" w:space="0" w:color="FF0000"/>
              <w:right w:val="dashed" w:sz="18" w:space="0" w:color="FF0000"/>
            </w:tcBorders>
            <w:shd w:val="clear" w:color="auto" w:fill="auto"/>
            <w:vAlign w:val="center"/>
          </w:tcPr>
          <w:p w14:paraId="41D32DD4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</w:p>
        </w:tc>
        <w:tc>
          <w:tcPr>
            <w:tcW w:w="575" w:type="dxa"/>
            <w:tcBorders>
              <w:left w:val="dashed" w:sz="18" w:space="0" w:color="FF0000"/>
            </w:tcBorders>
            <w:vAlign w:val="center"/>
          </w:tcPr>
          <w:p w14:paraId="5D91F754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017" w:type="dxa"/>
            <w:vAlign w:val="center"/>
          </w:tcPr>
          <w:p w14:paraId="43CA3F23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039" w:type="dxa"/>
            <w:shd w:val="clear" w:color="auto" w:fill="auto"/>
            <w:vAlign w:val="center"/>
          </w:tcPr>
          <w:p w14:paraId="40E4F197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32"/>
              </w:rPr>
            </w:pPr>
          </w:p>
        </w:tc>
        <w:tc>
          <w:tcPr>
            <w:tcW w:w="575" w:type="dxa"/>
            <w:tcBorders>
              <w:left w:val="nil"/>
            </w:tcBorders>
            <w:vAlign w:val="center"/>
          </w:tcPr>
          <w:p w14:paraId="2A14F976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626CD" w:rsidRPr="004626CD" w14:paraId="6DA06980" w14:textId="77777777" w:rsidTr="004626CD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575" w:type="dxa"/>
            <w:vAlign w:val="center"/>
          </w:tcPr>
          <w:p w14:paraId="46916A68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53ABEB8D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057873EA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dashed" w:sz="18" w:space="0" w:color="FF0000"/>
            </w:tcBorders>
            <w:vAlign w:val="center"/>
          </w:tcPr>
          <w:p w14:paraId="79039CDD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1AA5C7B8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64EB9404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3C9A43CE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05281453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626CD" w:rsidRPr="004626CD" w14:paraId="442A2B19" w14:textId="77777777" w:rsidTr="004626CD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575" w:type="dxa"/>
            <w:vAlign w:val="center"/>
          </w:tcPr>
          <w:p w14:paraId="3DFC39ED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728" w:type="dxa"/>
            <w:gridSpan w:val="6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E81829A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tcBorders>
              <w:left w:val="nil"/>
            </w:tcBorders>
            <w:vAlign w:val="center"/>
          </w:tcPr>
          <w:p w14:paraId="197BF9C8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626CD" w:rsidRPr="004626CD" w14:paraId="7383ED81" w14:textId="77777777" w:rsidTr="004626CD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575" w:type="dxa"/>
            <w:vAlign w:val="center"/>
          </w:tcPr>
          <w:p w14:paraId="20C435D3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18" w:space="0" w:color="auto"/>
            </w:tcBorders>
            <w:vAlign w:val="center"/>
          </w:tcPr>
          <w:p w14:paraId="2251AE08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single" w:sz="18" w:space="0" w:color="auto"/>
            </w:tcBorders>
            <w:vAlign w:val="center"/>
          </w:tcPr>
          <w:p w14:paraId="328E1C3C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18" w:space="0" w:color="auto"/>
              <w:bottom w:val="single" w:sz="36" w:space="0" w:color="FF0000"/>
            </w:tcBorders>
            <w:vAlign w:val="center"/>
          </w:tcPr>
          <w:p w14:paraId="10DDED89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tcBorders>
              <w:top w:val="single" w:sz="18" w:space="0" w:color="auto"/>
            </w:tcBorders>
            <w:vAlign w:val="center"/>
          </w:tcPr>
          <w:p w14:paraId="2CEE5C0A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single" w:sz="18" w:space="0" w:color="auto"/>
            </w:tcBorders>
            <w:vAlign w:val="center"/>
          </w:tcPr>
          <w:p w14:paraId="4F4DB91C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18" w:space="0" w:color="auto"/>
              <w:bottom w:val="single" w:sz="36" w:space="0" w:color="3333CC"/>
            </w:tcBorders>
            <w:vAlign w:val="center"/>
          </w:tcPr>
          <w:p w14:paraId="73C339F7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2393ADEC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626CD" w:rsidRPr="004626CD" w14:paraId="67503FCE" w14:textId="77777777" w:rsidTr="004626CD">
        <w:tblPrEx>
          <w:tblCellMar>
            <w:top w:w="0" w:type="dxa"/>
            <w:bottom w:w="0" w:type="dxa"/>
          </w:tblCellMar>
        </w:tblPrEx>
        <w:trPr>
          <w:trHeight w:hRule="exact" w:val="1810"/>
        </w:trPr>
        <w:tc>
          <w:tcPr>
            <w:tcW w:w="575" w:type="dxa"/>
            <w:vAlign w:val="center"/>
          </w:tcPr>
          <w:p w14:paraId="273B659A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2CB5829D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right w:val="single" w:sz="36" w:space="0" w:color="FF0000"/>
            </w:tcBorders>
            <w:vAlign w:val="center"/>
          </w:tcPr>
          <w:p w14:paraId="4A608751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743416CC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FF0000"/>
            </w:tcBorders>
            <w:vAlign w:val="center"/>
          </w:tcPr>
          <w:p w14:paraId="0D5B914A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right w:val="single" w:sz="36" w:space="0" w:color="3333CC"/>
            </w:tcBorders>
            <w:vAlign w:val="center"/>
          </w:tcPr>
          <w:p w14:paraId="0CE17D0E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41874C44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3333CC"/>
            </w:tcBorders>
            <w:vAlign w:val="center"/>
          </w:tcPr>
          <w:p w14:paraId="7E859FCC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626CD" w:rsidRPr="004626CD" w14:paraId="1605404C" w14:textId="77777777" w:rsidTr="004626CD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575" w:type="dxa"/>
            <w:vAlign w:val="center"/>
          </w:tcPr>
          <w:p w14:paraId="0CACB4DB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58A2E211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7BC77BF7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FF0000"/>
            </w:tcBorders>
            <w:vAlign w:val="center"/>
          </w:tcPr>
          <w:p w14:paraId="2EEBB21C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231CADEC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1E48F0BB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3333CC"/>
            </w:tcBorders>
            <w:vAlign w:val="center"/>
          </w:tcPr>
          <w:p w14:paraId="6F480009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38364BC3" w14:textId="77777777" w:rsidR="004626CD" w:rsidRPr="004626CD" w:rsidRDefault="004626CD" w:rsidP="004626C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</w:tbl>
    <w:p w14:paraId="362CD776" w14:textId="279BB1C2" w:rsidR="004626CD" w:rsidRDefault="004626CD" w:rsidP="00997C68"/>
    <w:p w14:paraId="1AFF386B" w14:textId="77777777" w:rsidR="004626CD" w:rsidRDefault="004626CD" w:rsidP="00997C68"/>
    <w:p w14:paraId="38ACF8B6" w14:textId="1268401E" w:rsidR="00414E63" w:rsidRDefault="00414E63">
      <w:r>
        <w:br w:type="page"/>
      </w:r>
    </w:p>
    <w:p w14:paraId="28792334" w14:textId="6135DA06" w:rsidR="00414E63" w:rsidRPr="00330A66" w:rsidRDefault="00414E63" w:rsidP="00414E63">
      <w:pPr>
        <w:pStyle w:val="Cartable"/>
        <w:spacing w:before="240"/>
        <w:jc w:val="center"/>
        <w:rPr>
          <w:sz w:val="72"/>
          <w:szCs w:val="40"/>
        </w:rPr>
      </w:pPr>
      <w:r w:rsidRPr="00330A66">
        <w:rPr>
          <w:sz w:val="72"/>
          <w:szCs w:val="40"/>
        </w:rPr>
        <w:lastRenderedPageBreak/>
        <w:t xml:space="preserve">……… </w:t>
      </w:r>
      <w:r>
        <w:rPr>
          <w:sz w:val="72"/>
          <w:szCs w:val="40"/>
        </w:rPr>
        <w:t xml:space="preserve"> </w:t>
      </w:r>
      <w:r>
        <w:rPr>
          <w:sz w:val="72"/>
          <w:szCs w:val="40"/>
        </w:rPr>
        <w:t>-</w:t>
      </w:r>
      <w:r>
        <w:rPr>
          <w:sz w:val="72"/>
          <w:szCs w:val="40"/>
        </w:rPr>
        <w:t xml:space="preserve"> </w:t>
      </w:r>
      <w:r w:rsidRPr="00330A66">
        <w:rPr>
          <w:sz w:val="72"/>
          <w:szCs w:val="40"/>
        </w:rPr>
        <w:t xml:space="preserve"> ……… = ………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5"/>
        <w:gridCol w:w="2039"/>
        <w:gridCol w:w="1017"/>
        <w:gridCol w:w="2039"/>
        <w:gridCol w:w="575"/>
        <w:gridCol w:w="1017"/>
        <w:gridCol w:w="2041"/>
        <w:gridCol w:w="575"/>
      </w:tblGrid>
      <w:tr w:rsidR="00414E63" w:rsidRPr="004626CD" w14:paraId="6CAA0BCD" w14:textId="77777777" w:rsidTr="00414E63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575" w:type="dxa"/>
            <w:vAlign w:val="center"/>
          </w:tcPr>
          <w:p w14:paraId="4A48562F" w14:textId="77777777" w:rsidR="00414E63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  <w:p w14:paraId="541F302D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4B8805CA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3C52EF40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bottom w:val="single" w:sz="36" w:space="0" w:color="00B050"/>
            </w:tcBorders>
            <w:vAlign w:val="center"/>
          </w:tcPr>
          <w:p w14:paraId="54B12E0F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2C40DE0D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bottom w:val="dashed" w:sz="18" w:space="0" w:color="auto"/>
            </w:tcBorders>
            <w:vAlign w:val="center"/>
          </w:tcPr>
          <w:p w14:paraId="4F936214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bottom w:val="single" w:sz="36" w:space="0" w:color="FFC000"/>
            </w:tcBorders>
            <w:vAlign w:val="center"/>
          </w:tcPr>
          <w:p w14:paraId="64266C6F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311ACFFE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14E63" w:rsidRPr="004626CD" w14:paraId="3930EEF1" w14:textId="77777777" w:rsidTr="00414E63">
        <w:tblPrEx>
          <w:tblCellMar>
            <w:top w:w="0" w:type="dxa"/>
            <w:bottom w:w="0" w:type="dxa"/>
          </w:tblCellMar>
        </w:tblPrEx>
        <w:trPr>
          <w:trHeight w:hRule="exact" w:val="1810"/>
        </w:trPr>
        <w:tc>
          <w:tcPr>
            <w:tcW w:w="575" w:type="dxa"/>
            <w:vAlign w:val="center"/>
          </w:tcPr>
          <w:p w14:paraId="5293B115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06FD44FB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right w:val="single" w:sz="36" w:space="0" w:color="00B050"/>
            </w:tcBorders>
            <w:vAlign w:val="center"/>
          </w:tcPr>
          <w:p w14:paraId="3D4BF633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2630D207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00B050"/>
              <w:right w:val="dashed" w:sz="18" w:space="0" w:color="auto"/>
            </w:tcBorders>
            <w:vAlign w:val="center"/>
          </w:tcPr>
          <w:p w14:paraId="39F625AB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FFC000"/>
            </w:tcBorders>
            <w:shd w:val="clear" w:color="auto" w:fill="auto"/>
            <w:vAlign w:val="center"/>
          </w:tcPr>
          <w:p w14:paraId="330FE3C5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03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03A1BD75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FFC000"/>
            </w:tcBorders>
            <w:vAlign w:val="center"/>
          </w:tcPr>
          <w:p w14:paraId="6EEDF084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14E63" w:rsidRPr="004626CD" w14:paraId="237C01BC" w14:textId="77777777" w:rsidTr="00414E63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575" w:type="dxa"/>
            <w:vAlign w:val="center"/>
          </w:tcPr>
          <w:p w14:paraId="254B581D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56800BBA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094ECB72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00B050"/>
              <w:bottom w:val="single" w:sz="36" w:space="0" w:color="00B050"/>
            </w:tcBorders>
            <w:vAlign w:val="center"/>
          </w:tcPr>
          <w:p w14:paraId="2EDF84F8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4FFCEC8B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dashed" w:sz="18" w:space="0" w:color="auto"/>
            </w:tcBorders>
            <w:vAlign w:val="center"/>
          </w:tcPr>
          <w:p w14:paraId="350B7128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FFC000"/>
              <w:bottom w:val="single" w:sz="36" w:space="0" w:color="FFC000"/>
            </w:tcBorders>
            <w:vAlign w:val="center"/>
          </w:tcPr>
          <w:p w14:paraId="1300CB26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207E2C73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14E63" w:rsidRPr="004626CD" w14:paraId="0EB3D3EF" w14:textId="77777777" w:rsidTr="00414E63">
        <w:tblPrEx>
          <w:tblCellMar>
            <w:top w:w="0" w:type="dxa"/>
            <w:bottom w:w="0" w:type="dxa"/>
          </w:tblCellMar>
        </w:tblPrEx>
        <w:trPr>
          <w:trHeight w:hRule="exact" w:val="1810"/>
        </w:trPr>
        <w:tc>
          <w:tcPr>
            <w:tcW w:w="575" w:type="dxa"/>
            <w:vAlign w:val="center"/>
          </w:tcPr>
          <w:p w14:paraId="675B477C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33D2571C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  <w:r>
              <w:rPr>
                <w:rFonts w:ascii="Arial" w:hAnsi="Arial" w:cs="Arial"/>
                <w:b/>
                <w:color w:val="000000"/>
                <w:sz w:val="40"/>
              </w:rPr>
              <w:t>-</w:t>
            </w:r>
          </w:p>
        </w:tc>
        <w:tc>
          <w:tcPr>
            <w:tcW w:w="1017" w:type="dxa"/>
            <w:tcBorders>
              <w:right w:val="single" w:sz="36" w:space="0" w:color="00B050"/>
            </w:tcBorders>
            <w:vAlign w:val="center"/>
          </w:tcPr>
          <w:p w14:paraId="276498B4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5942E876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00B050"/>
            </w:tcBorders>
            <w:vAlign w:val="center"/>
          </w:tcPr>
          <w:p w14:paraId="76DCE41C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right w:val="single" w:sz="36" w:space="0" w:color="FFC000"/>
            </w:tcBorders>
            <w:vAlign w:val="center"/>
          </w:tcPr>
          <w:p w14:paraId="1327FFEF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00922DBF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FFC000"/>
            </w:tcBorders>
            <w:vAlign w:val="center"/>
          </w:tcPr>
          <w:p w14:paraId="02F1BB87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14E63" w:rsidRPr="004626CD" w14:paraId="3B26A5AA" w14:textId="77777777" w:rsidTr="00414E63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575" w:type="dxa"/>
            <w:vAlign w:val="center"/>
          </w:tcPr>
          <w:p w14:paraId="23D6250B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6957DE70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6AFD6329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00B050"/>
              <w:bottom w:val="dashed" w:sz="18" w:space="0" w:color="00B050"/>
            </w:tcBorders>
            <w:vAlign w:val="center"/>
          </w:tcPr>
          <w:p w14:paraId="15D216C8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37C0A5F0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74AAB343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FFC000"/>
            </w:tcBorders>
            <w:vAlign w:val="center"/>
          </w:tcPr>
          <w:p w14:paraId="53AC11B1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0B2F92FD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14E63" w:rsidRPr="004626CD" w14:paraId="11227916" w14:textId="77777777" w:rsidTr="00414E63">
        <w:tblPrEx>
          <w:tblCellMar>
            <w:top w:w="0" w:type="dxa"/>
            <w:bottom w:w="0" w:type="dxa"/>
          </w:tblCellMar>
        </w:tblPrEx>
        <w:trPr>
          <w:trHeight w:hRule="exact" w:val="1449"/>
        </w:trPr>
        <w:tc>
          <w:tcPr>
            <w:tcW w:w="575" w:type="dxa"/>
            <w:vAlign w:val="center"/>
          </w:tcPr>
          <w:p w14:paraId="54AE359C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3A4B8D1F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017" w:type="dxa"/>
            <w:tcBorders>
              <w:right w:val="dashed" w:sz="18" w:space="0" w:color="00B050"/>
            </w:tcBorders>
            <w:vAlign w:val="center"/>
          </w:tcPr>
          <w:p w14:paraId="7F71A3DE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039" w:type="dxa"/>
            <w:tcBorders>
              <w:top w:val="dashed" w:sz="18" w:space="0" w:color="00B050"/>
              <w:left w:val="dashed" w:sz="18" w:space="0" w:color="00B050"/>
              <w:bottom w:val="dashed" w:sz="18" w:space="0" w:color="00B050"/>
              <w:right w:val="dashed" w:sz="18" w:space="0" w:color="00B050"/>
            </w:tcBorders>
            <w:shd w:val="clear" w:color="auto" w:fill="auto"/>
            <w:vAlign w:val="center"/>
          </w:tcPr>
          <w:p w14:paraId="45A87209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</w:p>
        </w:tc>
        <w:tc>
          <w:tcPr>
            <w:tcW w:w="575" w:type="dxa"/>
            <w:tcBorders>
              <w:left w:val="dashed" w:sz="18" w:space="0" w:color="00B050"/>
            </w:tcBorders>
            <w:vAlign w:val="center"/>
          </w:tcPr>
          <w:p w14:paraId="6A2B9CCE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017" w:type="dxa"/>
            <w:vAlign w:val="center"/>
          </w:tcPr>
          <w:p w14:paraId="262B8D5D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039" w:type="dxa"/>
            <w:shd w:val="clear" w:color="auto" w:fill="auto"/>
            <w:vAlign w:val="center"/>
          </w:tcPr>
          <w:p w14:paraId="6FDAEC4B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32"/>
              </w:rPr>
            </w:pPr>
          </w:p>
        </w:tc>
        <w:tc>
          <w:tcPr>
            <w:tcW w:w="575" w:type="dxa"/>
            <w:tcBorders>
              <w:left w:val="nil"/>
            </w:tcBorders>
            <w:vAlign w:val="center"/>
          </w:tcPr>
          <w:p w14:paraId="3CA7EC56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14E63" w:rsidRPr="004626CD" w14:paraId="77FFAEBB" w14:textId="77777777" w:rsidTr="00414E63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575" w:type="dxa"/>
            <w:vAlign w:val="center"/>
          </w:tcPr>
          <w:p w14:paraId="728BEC4C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7CF51F5C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62C10115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dashed" w:sz="18" w:space="0" w:color="00B050"/>
            </w:tcBorders>
            <w:vAlign w:val="center"/>
          </w:tcPr>
          <w:p w14:paraId="21537BCA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1AC0C336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700DA563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568EBEB3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3D36BD0F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14E63" w:rsidRPr="004626CD" w14:paraId="09D889B3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575" w:type="dxa"/>
            <w:vAlign w:val="center"/>
          </w:tcPr>
          <w:p w14:paraId="26DF2450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728" w:type="dxa"/>
            <w:gridSpan w:val="6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980C596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tcBorders>
              <w:left w:val="nil"/>
            </w:tcBorders>
            <w:vAlign w:val="center"/>
          </w:tcPr>
          <w:p w14:paraId="3C28F1FF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14E63" w:rsidRPr="004626CD" w14:paraId="2976CBBD" w14:textId="77777777" w:rsidTr="00414E63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575" w:type="dxa"/>
            <w:vAlign w:val="center"/>
          </w:tcPr>
          <w:p w14:paraId="53274522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18" w:space="0" w:color="auto"/>
            </w:tcBorders>
            <w:vAlign w:val="center"/>
          </w:tcPr>
          <w:p w14:paraId="24941088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single" w:sz="18" w:space="0" w:color="auto"/>
            </w:tcBorders>
            <w:vAlign w:val="center"/>
          </w:tcPr>
          <w:p w14:paraId="5F4AE973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18" w:space="0" w:color="auto"/>
              <w:bottom w:val="single" w:sz="36" w:space="0" w:color="00B050"/>
            </w:tcBorders>
            <w:vAlign w:val="center"/>
          </w:tcPr>
          <w:p w14:paraId="57EADBE2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tcBorders>
              <w:top w:val="single" w:sz="18" w:space="0" w:color="auto"/>
            </w:tcBorders>
            <w:vAlign w:val="center"/>
          </w:tcPr>
          <w:p w14:paraId="680257A6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single" w:sz="18" w:space="0" w:color="auto"/>
            </w:tcBorders>
            <w:vAlign w:val="center"/>
          </w:tcPr>
          <w:p w14:paraId="3CE96062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18" w:space="0" w:color="auto"/>
              <w:bottom w:val="single" w:sz="36" w:space="0" w:color="FFC000"/>
            </w:tcBorders>
            <w:vAlign w:val="center"/>
          </w:tcPr>
          <w:p w14:paraId="60236AB6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49C1C386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14E63" w:rsidRPr="004626CD" w14:paraId="501E0A13" w14:textId="77777777" w:rsidTr="00414E63">
        <w:tblPrEx>
          <w:tblCellMar>
            <w:top w:w="0" w:type="dxa"/>
            <w:bottom w:w="0" w:type="dxa"/>
          </w:tblCellMar>
        </w:tblPrEx>
        <w:trPr>
          <w:trHeight w:hRule="exact" w:val="1810"/>
        </w:trPr>
        <w:tc>
          <w:tcPr>
            <w:tcW w:w="575" w:type="dxa"/>
            <w:vAlign w:val="center"/>
          </w:tcPr>
          <w:p w14:paraId="4D72E641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4BF82839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right w:val="single" w:sz="36" w:space="0" w:color="00B050"/>
            </w:tcBorders>
            <w:vAlign w:val="center"/>
          </w:tcPr>
          <w:p w14:paraId="0A2C0008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5509E6E8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00B050"/>
            </w:tcBorders>
            <w:vAlign w:val="center"/>
          </w:tcPr>
          <w:p w14:paraId="77EC2E5D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right w:val="single" w:sz="36" w:space="0" w:color="FFC000"/>
            </w:tcBorders>
            <w:vAlign w:val="center"/>
          </w:tcPr>
          <w:p w14:paraId="3ABBAF0E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4D377CEF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FFC000"/>
            </w:tcBorders>
            <w:vAlign w:val="center"/>
          </w:tcPr>
          <w:p w14:paraId="64C0B649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414E63" w:rsidRPr="004626CD" w14:paraId="5400D789" w14:textId="77777777" w:rsidTr="00414E63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575" w:type="dxa"/>
            <w:vAlign w:val="center"/>
          </w:tcPr>
          <w:p w14:paraId="2B7568E6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52460BE8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6443A0A4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00B050"/>
            </w:tcBorders>
            <w:vAlign w:val="center"/>
          </w:tcPr>
          <w:p w14:paraId="117699DC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0DF93E14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2DCF3EBD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FFC000"/>
            </w:tcBorders>
            <w:vAlign w:val="center"/>
          </w:tcPr>
          <w:p w14:paraId="02A6985A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4C2F774E" w14:textId="77777777" w:rsidR="00414E63" w:rsidRPr="004626CD" w:rsidRDefault="00414E63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</w:tbl>
    <w:p w14:paraId="3F597857" w14:textId="77777777" w:rsidR="00414E63" w:rsidRDefault="00414E63" w:rsidP="00414E63"/>
    <w:p w14:paraId="44706FAD" w14:textId="5194980E" w:rsidR="000770DF" w:rsidRDefault="000770DF">
      <w:r>
        <w:br w:type="page"/>
      </w:r>
    </w:p>
    <w:p w14:paraId="5305C568" w14:textId="77A01C3A" w:rsidR="000770DF" w:rsidRPr="00330A66" w:rsidRDefault="000770DF" w:rsidP="000770DF">
      <w:pPr>
        <w:pStyle w:val="Cartable"/>
        <w:spacing w:before="240"/>
        <w:jc w:val="center"/>
        <w:rPr>
          <w:sz w:val="72"/>
          <w:szCs w:val="40"/>
        </w:rPr>
      </w:pPr>
      <w:r w:rsidRPr="00330A66">
        <w:rPr>
          <w:sz w:val="72"/>
          <w:szCs w:val="40"/>
        </w:rPr>
        <w:lastRenderedPageBreak/>
        <w:t xml:space="preserve">……… </w:t>
      </w:r>
      <w:r>
        <w:rPr>
          <w:sz w:val="72"/>
          <w:szCs w:val="40"/>
        </w:rPr>
        <w:t xml:space="preserve"> - </w:t>
      </w:r>
      <w:r w:rsidRPr="00330A66">
        <w:rPr>
          <w:sz w:val="72"/>
          <w:szCs w:val="40"/>
        </w:rPr>
        <w:t xml:space="preserve"> ……… = ………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5"/>
        <w:gridCol w:w="2039"/>
        <w:gridCol w:w="1017"/>
        <w:gridCol w:w="2039"/>
        <w:gridCol w:w="575"/>
        <w:gridCol w:w="1017"/>
        <w:gridCol w:w="2041"/>
        <w:gridCol w:w="575"/>
      </w:tblGrid>
      <w:tr w:rsidR="000770DF" w:rsidRPr="004626CD" w14:paraId="1E7897E9" w14:textId="77777777" w:rsidTr="000770DF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575" w:type="dxa"/>
            <w:vAlign w:val="center"/>
          </w:tcPr>
          <w:p w14:paraId="1F72F66F" w14:textId="77777777" w:rsidR="000770DF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  <w:p w14:paraId="1864B706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6ACE2B95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bottom w:val="dashed" w:sz="18" w:space="0" w:color="auto"/>
            </w:tcBorders>
            <w:vAlign w:val="center"/>
          </w:tcPr>
          <w:p w14:paraId="026ADB22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bottom w:val="single" w:sz="36" w:space="0" w:color="FF0000"/>
            </w:tcBorders>
            <w:vAlign w:val="center"/>
          </w:tcPr>
          <w:p w14:paraId="58655F52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4406C0EE" w14:textId="4DA8DA56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bottom w:val="dashed" w:sz="18" w:space="0" w:color="auto"/>
            </w:tcBorders>
            <w:vAlign w:val="center"/>
          </w:tcPr>
          <w:p w14:paraId="522449C5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41" w:type="dxa"/>
            <w:tcBorders>
              <w:bottom w:val="single" w:sz="36" w:space="0" w:color="3333CC"/>
            </w:tcBorders>
            <w:vAlign w:val="center"/>
          </w:tcPr>
          <w:p w14:paraId="552EE634" w14:textId="650C758B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0342385A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54D10D63" w14:textId="77777777" w:rsidTr="000770DF">
        <w:tblPrEx>
          <w:tblCellMar>
            <w:top w:w="0" w:type="dxa"/>
            <w:bottom w:w="0" w:type="dxa"/>
          </w:tblCellMar>
        </w:tblPrEx>
        <w:trPr>
          <w:trHeight w:hRule="exact" w:val="1810"/>
        </w:trPr>
        <w:tc>
          <w:tcPr>
            <w:tcW w:w="575" w:type="dxa"/>
            <w:vAlign w:val="center"/>
          </w:tcPr>
          <w:p w14:paraId="13687681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right w:val="dashed" w:sz="18" w:space="0" w:color="auto"/>
            </w:tcBorders>
            <w:vAlign w:val="center"/>
          </w:tcPr>
          <w:p w14:paraId="2996E777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FF0000"/>
            </w:tcBorders>
            <w:vAlign w:val="center"/>
          </w:tcPr>
          <w:p w14:paraId="1D3A8757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6966D68A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FF0000"/>
              <w:right w:val="dashed" w:sz="18" w:space="0" w:color="auto"/>
            </w:tcBorders>
            <w:vAlign w:val="center"/>
          </w:tcPr>
          <w:p w14:paraId="29416658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3333CC"/>
            </w:tcBorders>
            <w:shd w:val="clear" w:color="auto" w:fill="auto"/>
            <w:vAlign w:val="center"/>
          </w:tcPr>
          <w:p w14:paraId="4CFFFB42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041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13570326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3333CC"/>
            </w:tcBorders>
            <w:vAlign w:val="center"/>
          </w:tcPr>
          <w:p w14:paraId="0C207910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30B31CE9" w14:textId="77777777" w:rsidTr="000770DF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575" w:type="dxa"/>
            <w:vAlign w:val="center"/>
          </w:tcPr>
          <w:p w14:paraId="72FB801B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356E704A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dashed" w:sz="18" w:space="0" w:color="auto"/>
            </w:tcBorders>
            <w:vAlign w:val="center"/>
          </w:tcPr>
          <w:p w14:paraId="68D690AF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FF0000"/>
              <w:bottom w:val="single" w:sz="36" w:space="0" w:color="FF0000"/>
            </w:tcBorders>
            <w:vAlign w:val="center"/>
          </w:tcPr>
          <w:p w14:paraId="0A79868F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732BCE86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dashed" w:sz="18" w:space="0" w:color="auto"/>
            </w:tcBorders>
            <w:vAlign w:val="center"/>
          </w:tcPr>
          <w:p w14:paraId="729EDBD2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41" w:type="dxa"/>
            <w:tcBorders>
              <w:top w:val="single" w:sz="36" w:space="0" w:color="3333CC"/>
              <w:bottom w:val="single" w:sz="36" w:space="0" w:color="3333CC"/>
            </w:tcBorders>
            <w:vAlign w:val="center"/>
          </w:tcPr>
          <w:p w14:paraId="5363EBEB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3B5E6E1D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13BB19B9" w14:textId="77777777" w:rsidTr="000770DF">
        <w:tblPrEx>
          <w:tblCellMar>
            <w:top w:w="0" w:type="dxa"/>
            <w:bottom w:w="0" w:type="dxa"/>
          </w:tblCellMar>
        </w:tblPrEx>
        <w:trPr>
          <w:trHeight w:hRule="exact" w:val="1810"/>
        </w:trPr>
        <w:tc>
          <w:tcPr>
            <w:tcW w:w="575" w:type="dxa"/>
            <w:vAlign w:val="center"/>
          </w:tcPr>
          <w:p w14:paraId="6268F055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6ED8D6FA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  <w:r>
              <w:rPr>
                <w:rFonts w:ascii="Arial" w:hAnsi="Arial" w:cs="Arial"/>
                <w:b/>
                <w:color w:val="000000"/>
                <w:sz w:val="40"/>
              </w:rPr>
              <w:t>-</w:t>
            </w:r>
          </w:p>
        </w:tc>
        <w:tc>
          <w:tcPr>
            <w:tcW w:w="1017" w:type="dxa"/>
            <w:tcBorders>
              <w:right w:val="single" w:sz="36" w:space="0" w:color="FF0000"/>
            </w:tcBorders>
            <w:vAlign w:val="center"/>
          </w:tcPr>
          <w:p w14:paraId="0FBC1675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3DB62DB1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FF0000"/>
            </w:tcBorders>
            <w:vAlign w:val="center"/>
          </w:tcPr>
          <w:p w14:paraId="1103B911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right w:val="single" w:sz="36" w:space="0" w:color="3333CC"/>
            </w:tcBorders>
            <w:vAlign w:val="center"/>
          </w:tcPr>
          <w:p w14:paraId="56DF8BE1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41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5906143F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3333CC"/>
            </w:tcBorders>
            <w:vAlign w:val="center"/>
          </w:tcPr>
          <w:p w14:paraId="5943A919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421F7407" w14:textId="77777777" w:rsidTr="00A9496A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575" w:type="dxa"/>
            <w:vAlign w:val="center"/>
          </w:tcPr>
          <w:p w14:paraId="0BD6886E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403C9C9B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7050CC6F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Merge w:val="restart"/>
            <w:tcBorders>
              <w:top w:val="single" w:sz="36" w:space="0" w:color="FF0000"/>
            </w:tcBorders>
            <w:vAlign w:val="center"/>
          </w:tcPr>
          <w:p w14:paraId="66BFAE44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628D4EED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6219CD56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41" w:type="dxa"/>
            <w:tcBorders>
              <w:top w:val="single" w:sz="36" w:space="0" w:color="3333CC"/>
            </w:tcBorders>
            <w:vAlign w:val="center"/>
          </w:tcPr>
          <w:p w14:paraId="12E74405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4D293D3F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62CCD6EA" w14:textId="77777777" w:rsidTr="00A949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575" w:type="dxa"/>
            <w:vAlign w:val="center"/>
          </w:tcPr>
          <w:p w14:paraId="1FA0B427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732C0080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7A1C2183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Merge/>
            <w:vAlign w:val="center"/>
          </w:tcPr>
          <w:p w14:paraId="243E97E7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10562F65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5564EB30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41" w:type="dxa"/>
            <w:vAlign w:val="center"/>
          </w:tcPr>
          <w:p w14:paraId="1B9F84CE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51B689AF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6252CFDB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575" w:type="dxa"/>
            <w:vAlign w:val="center"/>
          </w:tcPr>
          <w:p w14:paraId="675DAEC4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728" w:type="dxa"/>
            <w:gridSpan w:val="6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006744A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tcBorders>
              <w:left w:val="nil"/>
            </w:tcBorders>
            <w:vAlign w:val="center"/>
          </w:tcPr>
          <w:p w14:paraId="62A8019D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431F684D" w14:textId="77777777" w:rsidTr="000770DF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575" w:type="dxa"/>
            <w:vAlign w:val="center"/>
          </w:tcPr>
          <w:p w14:paraId="1DFCED03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18" w:space="0" w:color="auto"/>
            </w:tcBorders>
            <w:vAlign w:val="center"/>
          </w:tcPr>
          <w:p w14:paraId="0B1D4783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single" w:sz="18" w:space="0" w:color="auto"/>
            </w:tcBorders>
            <w:vAlign w:val="center"/>
          </w:tcPr>
          <w:p w14:paraId="7D4D21A3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18" w:space="0" w:color="auto"/>
              <w:bottom w:val="single" w:sz="36" w:space="0" w:color="FF0000"/>
            </w:tcBorders>
            <w:vAlign w:val="center"/>
          </w:tcPr>
          <w:p w14:paraId="13105B23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tcBorders>
              <w:top w:val="single" w:sz="18" w:space="0" w:color="auto"/>
            </w:tcBorders>
            <w:vAlign w:val="center"/>
          </w:tcPr>
          <w:p w14:paraId="7584F6FF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single" w:sz="18" w:space="0" w:color="auto"/>
            </w:tcBorders>
            <w:vAlign w:val="center"/>
          </w:tcPr>
          <w:p w14:paraId="09049811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41" w:type="dxa"/>
            <w:tcBorders>
              <w:top w:val="single" w:sz="18" w:space="0" w:color="auto"/>
              <w:bottom w:val="single" w:sz="36" w:space="0" w:color="3333CC"/>
            </w:tcBorders>
            <w:vAlign w:val="center"/>
          </w:tcPr>
          <w:p w14:paraId="104A685F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1192ADBA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6379B0A7" w14:textId="77777777" w:rsidTr="000770DF">
        <w:tblPrEx>
          <w:tblCellMar>
            <w:top w:w="0" w:type="dxa"/>
            <w:bottom w:w="0" w:type="dxa"/>
          </w:tblCellMar>
        </w:tblPrEx>
        <w:trPr>
          <w:trHeight w:hRule="exact" w:val="1810"/>
        </w:trPr>
        <w:tc>
          <w:tcPr>
            <w:tcW w:w="575" w:type="dxa"/>
            <w:vAlign w:val="center"/>
          </w:tcPr>
          <w:p w14:paraId="26F12080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0B788FC4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right w:val="single" w:sz="36" w:space="0" w:color="FF0000"/>
            </w:tcBorders>
            <w:vAlign w:val="center"/>
          </w:tcPr>
          <w:p w14:paraId="2B300DB3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6D8A480B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FF0000"/>
            </w:tcBorders>
            <w:vAlign w:val="center"/>
          </w:tcPr>
          <w:p w14:paraId="6CFABACA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right w:val="single" w:sz="36" w:space="0" w:color="3333CC"/>
            </w:tcBorders>
            <w:vAlign w:val="center"/>
          </w:tcPr>
          <w:p w14:paraId="69DCCDB1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41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56CBF84F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3333CC"/>
            </w:tcBorders>
            <w:vAlign w:val="center"/>
          </w:tcPr>
          <w:p w14:paraId="6A01D5F3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29968548" w14:textId="77777777" w:rsidTr="000770DF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575" w:type="dxa"/>
            <w:vAlign w:val="center"/>
          </w:tcPr>
          <w:p w14:paraId="4E7AEDA7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5CFC0A97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4C2F2469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FF0000"/>
            </w:tcBorders>
            <w:vAlign w:val="center"/>
          </w:tcPr>
          <w:p w14:paraId="4794BD04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3024195F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73EE1FF5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41" w:type="dxa"/>
            <w:tcBorders>
              <w:top w:val="single" w:sz="36" w:space="0" w:color="3333CC"/>
            </w:tcBorders>
            <w:vAlign w:val="center"/>
          </w:tcPr>
          <w:p w14:paraId="114D0107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522D294E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</w:tbl>
    <w:p w14:paraId="0E83DCDF" w14:textId="77777777" w:rsidR="000770DF" w:rsidRDefault="000770DF" w:rsidP="000770DF"/>
    <w:p w14:paraId="73BD15F3" w14:textId="77777777" w:rsidR="000770DF" w:rsidRDefault="000770DF" w:rsidP="000770DF"/>
    <w:p w14:paraId="37FFFB4C" w14:textId="77777777" w:rsidR="000770DF" w:rsidRDefault="000770DF" w:rsidP="000770DF">
      <w:r>
        <w:br w:type="page"/>
      </w:r>
    </w:p>
    <w:p w14:paraId="72585B5D" w14:textId="636417A0" w:rsidR="000770DF" w:rsidRPr="00330A66" w:rsidRDefault="000770DF" w:rsidP="000770DF">
      <w:pPr>
        <w:pStyle w:val="Cartable"/>
        <w:spacing w:before="240"/>
        <w:jc w:val="center"/>
        <w:rPr>
          <w:sz w:val="72"/>
          <w:szCs w:val="40"/>
        </w:rPr>
      </w:pPr>
      <w:r w:rsidRPr="00330A66">
        <w:rPr>
          <w:sz w:val="72"/>
          <w:szCs w:val="40"/>
        </w:rPr>
        <w:lastRenderedPageBreak/>
        <w:t xml:space="preserve">……… </w:t>
      </w:r>
      <w:r>
        <w:rPr>
          <w:sz w:val="72"/>
          <w:szCs w:val="40"/>
        </w:rPr>
        <w:t xml:space="preserve"> - </w:t>
      </w:r>
      <w:r w:rsidRPr="00330A66">
        <w:rPr>
          <w:sz w:val="72"/>
          <w:szCs w:val="40"/>
        </w:rPr>
        <w:t xml:space="preserve"> ……… = ………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5"/>
        <w:gridCol w:w="2039"/>
        <w:gridCol w:w="1017"/>
        <w:gridCol w:w="2039"/>
        <w:gridCol w:w="575"/>
        <w:gridCol w:w="1017"/>
        <w:gridCol w:w="2041"/>
        <w:gridCol w:w="575"/>
      </w:tblGrid>
      <w:tr w:rsidR="000770DF" w:rsidRPr="004626CD" w14:paraId="5A85B81B" w14:textId="77777777" w:rsidTr="003F7FF5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75" w:type="dxa"/>
            <w:vMerge w:val="restart"/>
            <w:vAlign w:val="center"/>
          </w:tcPr>
          <w:p w14:paraId="42B5E6F0" w14:textId="77777777" w:rsidR="000770DF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  <w:p w14:paraId="57694B3F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Merge w:val="restart"/>
            <w:vAlign w:val="center"/>
          </w:tcPr>
          <w:p w14:paraId="7D78835A" w14:textId="3E511AAB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bottom w:val="dashed" w:sz="18" w:space="0" w:color="auto"/>
            </w:tcBorders>
            <w:vAlign w:val="center"/>
          </w:tcPr>
          <w:p w14:paraId="1354213D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Merge w:val="restart"/>
            <w:vAlign w:val="center"/>
          </w:tcPr>
          <w:p w14:paraId="1D8BD949" w14:textId="7D6C92BC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Merge w:val="restart"/>
            <w:vAlign w:val="center"/>
          </w:tcPr>
          <w:p w14:paraId="191B7ADF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Merge w:val="restart"/>
            <w:vAlign w:val="center"/>
          </w:tcPr>
          <w:p w14:paraId="4E457D13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41" w:type="dxa"/>
            <w:vMerge w:val="restart"/>
            <w:vAlign w:val="center"/>
          </w:tcPr>
          <w:p w14:paraId="5ADC275B" w14:textId="5467DBB3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Merge w:val="restart"/>
            <w:vAlign w:val="center"/>
          </w:tcPr>
          <w:p w14:paraId="4ADEA5A6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3AE8267E" w14:textId="77777777" w:rsidTr="000770DF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575" w:type="dxa"/>
            <w:vMerge/>
            <w:vAlign w:val="center"/>
          </w:tcPr>
          <w:p w14:paraId="718D5F8D" w14:textId="77777777" w:rsidR="000770DF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Merge/>
            <w:vAlign w:val="center"/>
          </w:tcPr>
          <w:p w14:paraId="5797A6E5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dashed" w:sz="18" w:space="0" w:color="auto"/>
              <w:bottom w:val="dashed" w:sz="18" w:space="0" w:color="auto"/>
            </w:tcBorders>
            <w:vAlign w:val="center"/>
          </w:tcPr>
          <w:p w14:paraId="6FEA9700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Merge/>
            <w:tcBorders>
              <w:bottom w:val="single" w:sz="36" w:space="0" w:color="00B050"/>
            </w:tcBorders>
            <w:vAlign w:val="center"/>
          </w:tcPr>
          <w:p w14:paraId="15AFC5DA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Merge/>
            <w:vAlign w:val="center"/>
          </w:tcPr>
          <w:p w14:paraId="1345F093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Merge/>
            <w:tcBorders>
              <w:bottom w:val="dashed" w:sz="18" w:space="0" w:color="auto"/>
            </w:tcBorders>
            <w:vAlign w:val="center"/>
          </w:tcPr>
          <w:p w14:paraId="7D2AE99A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41" w:type="dxa"/>
            <w:vMerge/>
            <w:tcBorders>
              <w:bottom w:val="single" w:sz="36" w:space="0" w:color="FFC000"/>
            </w:tcBorders>
            <w:vAlign w:val="center"/>
          </w:tcPr>
          <w:p w14:paraId="7250AD9B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Merge/>
            <w:vAlign w:val="center"/>
          </w:tcPr>
          <w:p w14:paraId="1C210C78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4A6DDFC5" w14:textId="77777777" w:rsidTr="000770DF">
        <w:tblPrEx>
          <w:tblCellMar>
            <w:top w:w="0" w:type="dxa"/>
            <w:bottom w:w="0" w:type="dxa"/>
          </w:tblCellMar>
        </w:tblPrEx>
        <w:trPr>
          <w:trHeight w:hRule="exact" w:val="1810"/>
        </w:trPr>
        <w:tc>
          <w:tcPr>
            <w:tcW w:w="575" w:type="dxa"/>
            <w:vAlign w:val="center"/>
          </w:tcPr>
          <w:p w14:paraId="56F4C5BD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right w:val="dashed" w:sz="18" w:space="0" w:color="auto"/>
            </w:tcBorders>
            <w:vAlign w:val="center"/>
          </w:tcPr>
          <w:p w14:paraId="0752CD03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00B050"/>
            </w:tcBorders>
            <w:vAlign w:val="center"/>
          </w:tcPr>
          <w:p w14:paraId="0E8FAE68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392275BE" w14:textId="787FB212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00B050"/>
              <w:right w:val="dashed" w:sz="18" w:space="0" w:color="auto"/>
            </w:tcBorders>
            <w:vAlign w:val="center"/>
          </w:tcPr>
          <w:p w14:paraId="7A0BC912" w14:textId="25232E4C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FFC000"/>
            </w:tcBorders>
            <w:shd w:val="clear" w:color="auto" w:fill="auto"/>
            <w:vAlign w:val="center"/>
          </w:tcPr>
          <w:p w14:paraId="312DA995" w14:textId="3C1D7EFD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2041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3FCF7E4A" w14:textId="7E92791E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FFC000"/>
            </w:tcBorders>
            <w:vAlign w:val="center"/>
          </w:tcPr>
          <w:p w14:paraId="162CA976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03D80DC9" w14:textId="77777777" w:rsidTr="000770DF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575" w:type="dxa"/>
            <w:vAlign w:val="center"/>
          </w:tcPr>
          <w:p w14:paraId="742E627A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3284E153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dashed" w:sz="18" w:space="0" w:color="auto"/>
            </w:tcBorders>
            <w:vAlign w:val="center"/>
          </w:tcPr>
          <w:p w14:paraId="2EC5027F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00B050"/>
              <w:bottom w:val="single" w:sz="36" w:space="0" w:color="00B050"/>
            </w:tcBorders>
            <w:vAlign w:val="center"/>
          </w:tcPr>
          <w:p w14:paraId="56FD97B4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59B1BEDD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dashed" w:sz="18" w:space="0" w:color="auto"/>
            </w:tcBorders>
            <w:vAlign w:val="center"/>
          </w:tcPr>
          <w:p w14:paraId="12F40266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41" w:type="dxa"/>
            <w:tcBorders>
              <w:top w:val="single" w:sz="36" w:space="0" w:color="FFC000"/>
              <w:bottom w:val="single" w:sz="36" w:space="0" w:color="FFC000"/>
            </w:tcBorders>
            <w:vAlign w:val="center"/>
          </w:tcPr>
          <w:p w14:paraId="360CBBED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219247C5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2E5B6B98" w14:textId="77777777" w:rsidTr="000770DF">
        <w:tblPrEx>
          <w:tblCellMar>
            <w:top w:w="0" w:type="dxa"/>
            <w:bottom w:w="0" w:type="dxa"/>
          </w:tblCellMar>
        </w:tblPrEx>
        <w:trPr>
          <w:trHeight w:hRule="exact" w:val="1810"/>
        </w:trPr>
        <w:tc>
          <w:tcPr>
            <w:tcW w:w="575" w:type="dxa"/>
            <w:vAlign w:val="center"/>
          </w:tcPr>
          <w:p w14:paraId="12959ADC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10629E4D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  <w:r>
              <w:rPr>
                <w:rFonts w:ascii="Arial" w:hAnsi="Arial" w:cs="Arial"/>
                <w:b/>
                <w:color w:val="000000"/>
                <w:sz w:val="40"/>
              </w:rPr>
              <w:t>-</w:t>
            </w:r>
          </w:p>
        </w:tc>
        <w:tc>
          <w:tcPr>
            <w:tcW w:w="1017" w:type="dxa"/>
            <w:tcBorders>
              <w:right w:val="single" w:sz="36" w:space="0" w:color="00B050"/>
            </w:tcBorders>
            <w:vAlign w:val="center"/>
          </w:tcPr>
          <w:p w14:paraId="325FA22D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19DD66A6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00B050"/>
            </w:tcBorders>
            <w:vAlign w:val="center"/>
          </w:tcPr>
          <w:p w14:paraId="5DB7C106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right w:val="single" w:sz="36" w:space="0" w:color="FFC000"/>
            </w:tcBorders>
            <w:vAlign w:val="center"/>
          </w:tcPr>
          <w:p w14:paraId="6D74F166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41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3A5DB750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FFC000"/>
            </w:tcBorders>
            <w:vAlign w:val="center"/>
          </w:tcPr>
          <w:p w14:paraId="384E4936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1A6BF89D" w14:textId="77777777" w:rsidTr="00A47E58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575" w:type="dxa"/>
            <w:vAlign w:val="center"/>
          </w:tcPr>
          <w:p w14:paraId="043B6AEF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7681F597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72B7867B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Merge w:val="restart"/>
            <w:tcBorders>
              <w:top w:val="single" w:sz="36" w:space="0" w:color="00B050"/>
            </w:tcBorders>
            <w:vAlign w:val="center"/>
          </w:tcPr>
          <w:p w14:paraId="05AF1ACB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29A385D6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01521D0A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41" w:type="dxa"/>
            <w:tcBorders>
              <w:top w:val="single" w:sz="36" w:space="0" w:color="FFC000"/>
            </w:tcBorders>
            <w:vAlign w:val="center"/>
          </w:tcPr>
          <w:p w14:paraId="4630C83F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587EFAE5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360D7B20" w14:textId="77777777" w:rsidTr="00A47E58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575" w:type="dxa"/>
            <w:vAlign w:val="center"/>
          </w:tcPr>
          <w:p w14:paraId="061E101A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4A5C6DA4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56E70F42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Merge/>
            <w:vAlign w:val="center"/>
          </w:tcPr>
          <w:p w14:paraId="79413948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563F64FC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5911EBB1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41" w:type="dxa"/>
            <w:vAlign w:val="center"/>
          </w:tcPr>
          <w:p w14:paraId="1F8BBE78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4F16BAEA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75BF315E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575" w:type="dxa"/>
            <w:vAlign w:val="center"/>
          </w:tcPr>
          <w:p w14:paraId="3E39457B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728" w:type="dxa"/>
            <w:gridSpan w:val="6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62B44C5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tcBorders>
              <w:left w:val="nil"/>
            </w:tcBorders>
            <w:vAlign w:val="center"/>
          </w:tcPr>
          <w:p w14:paraId="34F9FF2D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4848C5C2" w14:textId="77777777" w:rsidTr="000770DF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575" w:type="dxa"/>
            <w:vAlign w:val="center"/>
          </w:tcPr>
          <w:p w14:paraId="42D5E30D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18" w:space="0" w:color="auto"/>
            </w:tcBorders>
            <w:vAlign w:val="center"/>
          </w:tcPr>
          <w:p w14:paraId="227445F6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single" w:sz="18" w:space="0" w:color="auto"/>
            </w:tcBorders>
            <w:vAlign w:val="center"/>
          </w:tcPr>
          <w:p w14:paraId="61ACB8D8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18" w:space="0" w:color="auto"/>
              <w:bottom w:val="single" w:sz="36" w:space="0" w:color="00B050"/>
            </w:tcBorders>
            <w:vAlign w:val="center"/>
          </w:tcPr>
          <w:p w14:paraId="3A3C2570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tcBorders>
              <w:top w:val="single" w:sz="18" w:space="0" w:color="auto"/>
            </w:tcBorders>
            <w:vAlign w:val="center"/>
          </w:tcPr>
          <w:p w14:paraId="307513E7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top w:val="single" w:sz="18" w:space="0" w:color="auto"/>
            </w:tcBorders>
            <w:vAlign w:val="center"/>
          </w:tcPr>
          <w:p w14:paraId="16895312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41" w:type="dxa"/>
            <w:tcBorders>
              <w:top w:val="single" w:sz="18" w:space="0" w:color="auto"/>
              <w:bottom w:val="single" w:sz="36" w:space="0" w:color="FFC000"/>
            </w:tcBorders>
            <w:vAlign w:val="center"/>
          </w:tcPr>
          <w:p w14:paraId="2D449E53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3C7AA640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48C06138" w14:textId="77777777" w:rsidTr="000770DF">
        <w:tblPrEx>
          <w:tblCellMar>
            <w:top w:w="0" w:type="dxa"/>
            <w:bottom w:w="0" w:type="dxa"/>
          </w:tblCellMar>
        </w:tblPrEx>
        <w:trPr>
          <w:trHeight w:hRule="exact" w:val="1810"/>
        </w:trPr>
        <w:tc>
          <w:tcPr>
            <w:tcW w:w="575" w:type="dxa"/>
            <w:vAlign w:val="center"/>
          </w:tcPr>
          <w:p w14:paraId="2AD77B85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27AA6134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right w:val="single" w:sz="36" w:space="0" w:color="00B050"/>
            </w:tcBorders>
            <w:vAlign w:val="center"/>
          </w:tcPr>
          <w:p w14:paraId="4E5FD118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4CE57151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00B050"/>
            </w:tcBorders>
            <w:vAlign w:val="center"/>
          </w:tcPr>
          <w:p w14:paraId="193903F9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tcBorders>
              <w:right w:val="single" w:sz="36" w:space="0" w:color="FFC000"/>
            </w:tcBorders>
            <w:vAlign w:val="center"/>
          </w:tcPr>
          <w:p w14:paraId="3B5A2F3D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41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0DD31174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75" w:type="dxa"/>
            <w:tcBorders>
              <w:left w:val="single" w:sz="36" w:space="0" w:color="FFC000"/>
            </w:tcBorders>
            <w:vAlign w:val="center"/>
          </w:tcPr>
          <w:p w14:paraId="75513DE5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770DF" w:rsidRPr="004626CD" w14:paraId="0FC075ED" w14:textId="77777777" w:rsidTr="000770DF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575" w:type="dxa"/>
            <w:vAlign w:val="center"/>
          </w:tcPr>
          <w:p w14:paraId="175E71E5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vAlign w:val="center"/>
          </w:tcPr>
          <w:p w14:paraId="1D441BC9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58EAAD55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39" w:type="dxa"/>
            <w:tcBorders>
              <w:top w:val="single" w:sz="36" w:space="0" w:color="00B050"/>
            </w:tcBorders>
            <w:vAlign w:val="center"/>
          </w:tcPr>
          <w:p w14:paraId="3E088260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677E7750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017" w:type="dxa"/>
            <w:vAlign w:val="center"/>
          </w:tcPr>
          <w:p w14:paraId="79B41B1D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041" w:type="dxa"/>
            <w:tcBorders>
              <w:top w:val="single" w:sz="36" w:space="0" w:color="FFC000"/>
            </w:tcBorders>
            <w:vAlign w:val="center"/>
          </w:tcPr>
          <w:p w14:paraId="0D812CB0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75" w:type="dxa"/>
            <w:vAlign w:val="center"/>
          </w:tcPr>
          <w:p w14:paraId="2F9C06DF" w14:textId="77777777" w:rsidR="000770DF" w:rsidRPr="004626CD" w:rsidRDefault="000770DF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</w:tbl>
    <w:p w14:paraId="6578C190" w14:textId="77777777" w:rsidR="000770DF" w:rsidRDefault="000770DF" w:rsidP="000770DF"/>
    <w:p w14:paraId="4C9A3590" w14:textId="5103838E" w:rsidR="00A7758D" w:rsidRDefault="00A7758D">
      <w:r>
        <w:br w:type="page"/>
      </w:r>
    </w:p>
    <w:p w14:paraId="66EDE243" w14:textId="77777777" w:rsidR="00A7758D" w:rsidRPr="00330A66" w:rsidRDefault="00A7758D" w:rsidP="00A7758D">
      <w:pPr>
        <w:pStyle w:val="Cartable"/>
        <w:spacing w:before="240"/>
        <w:jc w:val="center"/>
        <w:rPr>
          <w:sz w:val="72"/>
          <w:szCs w:val="40"/>
        </w:rPr>
      </w:pPr>
      <w:r w:rsidRPr="00330A66">
        <w:rPr>
          <w:sz w:val="72"/>
          <w:szCs w:val="40"/>
        </w:rPr>
        <w:lastRenderedPageBreak/>
        <w:t xml:space="preserve">……… </w:t>
      </w:r>
      <w:r>
        <w:rPr>
          <w:sz w:val="72"/>
          <w:szCs w:val="40"/>
        </w:rPr>
        <w:t xml:space="preserve"> - </w:t>
      </w:r>
      <w:r w:rsidRPr="00330A66">
        <w:rPr>
          <w:sz w:val="72"/>
          <w:szCs w:val="40"/>
        </w:rPr>
        <w:t xml:space="preserve"> ……… = ………</w:t>
      </w:r>
    </w:p>
    <w:p w14:paraId="6B6EE7BF" w14:textId="69991689" w:rsidR="00A7758D" w:rsidRDefault="00A7758D" w:rsidP="00997C68"/>
    <w:tbl>
      <w:tblPr>
        <w:tblW w:w="105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"/>
        <w:gridCol w:w="1587"/>
        <w:gridCol w:w="792"/>
        <w:gridCol w:w="1587"/>
        <w:gridCol w:w="448"/>
        <w:gridCol w:w="792"/>
        <w:gridCol w:w="1587"/>
        <w:gridCol w:w="448"/>
        <w:gridCol w:w="792"/>
        <w:gridCol w:w="1597"/>
        <w:gridCol w:w="448"/>
      </w:tblGrid>
      <w:tr w:rsidR="00A7758D" w:rsidRPr="00A7758D" w14:paraId="29BB03E2" w14:textId="77777777" w:rsidTr="0083237C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48" w:type="dxa"/>
            <w:vAlign w:val="center"/>
          </w:tcPr>
          <w:p w14:paraId="52305A0E" w14:textId="77777777" w:rsid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  <w:p w14:paraId="667F4661" w14:textId="6D32D55E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3BBBD7BF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3050926E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bottom w:val="single" w:sz="36" w:space="0" w:color="00B050"/>
            </w:tcBorders>
            <w:vAlign w:val="center"/>
          </w:tcPr>
          <w:p w14:paraId="1E0E49D9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2533D30A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bottom w:val="dashed" w:sz="18" w:space="0" w:color="000000" w:themeColor="text1"/>
            </w:tcBorders>
            <w:vAlign w:val="center"/>
          </w:tcPr>
          <w:p w14:paraId="5033EBDE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bottom w:val="single" w:sz="36" w:space="0" w:color="FF0000"/>
            </w:tcBorders>
            <w:vAlign w:val="center"/>
          </w:tcPr>
          <w:p w14:paraId="72EC7731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74A580F1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bottom w:val="dashed" w:sz="18" w:space="0" w:color="000000" w:themeColor="text1"/>
            </w:tcBorders>
            <w:vAlign w:val="center"/>
          </w:tcPr>
          <w:p w14:paraId="0C509E5B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bottom w:val="single" w:sz="36" w:space="0" w:color="3333CC"/>
            </w:tcBorders>
            <w:vAlign w:val="center"/>
          </w:tcPr>
          <w:p w14:paraId="0BD7C5D4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6FCD1567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A7758D" w:rsidRPr="00A7758D" w14:paraId="3F5A9B4B" w14:textId="77777777" w:rsidTr="0083237C">
        <w:tblPrEx>
          <w:tblCellMar>
            <w:top w:w="0" w:type="dxa"/>
            <w:bottom w:w="0" w:type="dxa"/>
          </w:tblCellMar>
        </w:tblPrEx>
        <w:trPr>
          <w:trHeight w:hRule="exact" w:val="1483"/>
        </w:trPr>
        <w:tc>
          <w:tcPr>
            <w:tcW w:w="448" w:type="dxa"/>
            <w:vAlign w:val="center"/>
          </w:tcPr>
          <w:p w14:paraId="0690CB7F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7BDB8B2B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00B050"/>
            </w:tcBorders>
            <w:vAlign w:val="center"/>
          </w:tcPr>
          <w:p w14:paraId="3076EE21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5D9A250E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50"/>
              <w:right w:val="dashed" w:sz="18" w:space="0" w:color="000000" w:themeColor="text1"/>
            </w:tcBorders>
            <w:vAlign w:val="center"/>
          </w:tcPr>
          <w:p w14:paraId="7D8C6558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dashed" w:sz="18" w:space="0" w:color="000000" w:themeColor="text1"/>
              <w:left w:val="dashed" w:sz="18" w:space="0" w:color="000000" w:themeColor="text1"/>
              <w:bottom w:val="dashed" w:sz="18" w:space="0" w:color="000000" w:themeColor="text1"/>
              <w:right w:val="single" w:sz="36" w:space="0" w:color="FF0000"/>
            </w:tcBorders>
            <w:shd w:val="clear" w:color="auto" w:fill="auto"/>
            <w:vAlign w:val="center"/>
          </w:tcPr>
          <w:p w14:paraId="0E18EA51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87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6CE1D6F3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FF0000"/>
              <w:right w:val="dashed" w:sz="18" w:space="0" w:color="000000" w:themeColor="text1"/>
            </w:tcBorders>
            <w:vAlign w:val="center"/>
          </w:tcPr>
          <w:p w14:paraId="2F002AF4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dashed" w:sz="18" w:space="0" w:color="000000" w:themeColor="text1"/>
              <w:left w:val="dashed" w:sz="18" w:space="0" w:color="000000" w:themeColor="text1"/>
              <w:bottom w:val="dashed" w:sz="18" w:space="0" w:color="000000" w:themeColor="text1"/>
              <w:right w:val="single" w:sz="36" w:space="0" w:color="3333CC"/>
            </w:tcBorders>
            <w:shd w:val="clear" w:color="auto" w:fill="auto"/>
            <w:vAlign w:val="center"/>
          </w:tcPr>
          <w:p w14:paraId="347CA417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93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2CAFCAD7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3333CC"/>
            </w:tcBorders>
            <w:vAlign w:val="center"/>
          </w:tcPr>
          <w:p w14:paraId="6F0574B1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A7758D" w:rsidRPr="00A7758D" w14:paraId="708C9C4F" w14:textId="77777777" w:rsidTr="0083237C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48" w:type="dxa"/>
            <w:vAlign w:val="center"/>
          </w:tcPr>
          <w:p w14:paraId="120462CB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4D4EB15B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5EF6BEF5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bottom w:val="single" w:sz="36" w:space="0" w:color="00B050"/>
            </w:tcBorders>
            <w:vAlign w:val="center"/>
          </w:tcPr>
          <w:p w14:paraId="3B08A11C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55197C6C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dashed" w:sz="18" w:space="0" w:color="000000" w:themeColor="text1"/>
            </w:tcBorders>
            <w:vAlign w:val="center"/>
          </w:tcPr>
          <w:p w14:paraId="4DC71F7D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FF0000"/>
              <w:bottom w:val="single" w:sz="36" w:space="0" w:color="FF0000"/>
            </w:tcBorders>
            <w:vAlign w:val="center"/>
          </w:tcPr>
          <w:p w14:paraId="6B0FD998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5A1B9E98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dashed" w:sz="18" w:space="0" w:color="000000" w:themeColor="text1"/>
            </w:tcBorders>
            <w:vAlign w:val="center"/>
          </w:tcPr>
          <w:p w14:paraId="70A00927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3333CC"/>
              <w:bottom w:val="single" w:sz="36" w:space="0" w:color="3333CC"/>
            </w:tcBorders>
            <w:vAlign w:val="center"/>
          </w:tcPr>
          <w:p w14:paraId="468C1880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0794BFBE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A7758D" w:rsidRPr="00A7758D" w14:paraId="443B59EE" w14:textId="77777777" w:rsidTr="00A7758D">
        <w:tblPrEx>
          <w:tblCellMar>
            <w:top w:w="0" w:type="dxa"/>
            <w:bottom w:w="0" w:type="dxa"/>
          </w:tblCellMar>
        </w:tblPrEx>
        <w:trPr>
          <w:trHeight w:hRule="exact" w:val="1483"/>
        </w:trPr>
        <w:tc>
          <w:tcPr>
            <w:tcW w:w="448" w:type="dxa"/>
            <w:vAlign w:val="center"/>
          </w:tcPr>
          <w:p w14:paraId="5D557D0E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33AB73C1" w14:textId="70DC5AE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  <w:r>
              <w:rPr>
                <w:rFonts w:ascii="Arial" w:hAnsi="Arial" w:cs="Arial"/>
                <w:b/>
                <w:color w:val="000000"/>
                <w:sz w:val="40"/>
              </w:rPr>
              <w:t>-</w:t>
            </w:r>
          </w:p>
        </w:tc>
        <w:tc>
          <w:tcPr>
            <w:tcW w:w="792" w:type="dxa"/>
            <w:tcBorders>
              <w:right w:val="single" w:sz="36" w:space="0" w:color="00B050"/>
            </w:tcBorders>
            <w:vAlign w:val="center"/>
          </w:tcPr>
          <w:p w14:paraId="53847BA5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1C883C30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50"/>
            </w:tcBorders>
            <w:vAlign w:val="center"/>
          </w:tcPr>
          <w:p w14:paraId="3179CFB6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FF0000"/>
            </w:tcBorders>
            <w:vAlign w:val="center"/>
          </w:tcPr>
          <w:p w14:paraId="29223D87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219F37AA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FF0000"/>
            </w:tcBorders>
            <w:vAlign w:val="center"/>
          </w:tcPr>
          <w:p w14:paraId="74274381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3333CC"/>
            </w:tcBorders>
            <w:vAlign w:val="center"/>
          </w:tcPr>
          <w:p w14:paraId="2155A865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6E2A0055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3333CC"/>
            </w:tcBorders>
            <w:vAlign w:val="center"/>
          </w:tcPr>
          <w:p w14:paraId="5C5BAE52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A7758D" w:rsidRPr="00A7758D" w14:paraId="6A8DFA0D" w14:textId="77777777" w:rsidTr="0083237C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48" w:type="dxa"/>
            <w:vAlign w:val="center"/>
          </w:tcPr>
          <w:p w14:paraId="33F5C6A5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76D270D8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0240048F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bottom w:val="dashed" w:sz="18" w:space="0" w:color="00B050"/>
            </w:tcBorders>
            <w:vAlign w:val="center"/>
          </w:tcPr>
          <w:p w14:paraId="6CFB9F9D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0C2736B0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5769B0AA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FF0000"/>
              <w:bottom w:val="dashed" w:sz="18" w:space="0" w:color="FF0000"/>
            </w:tcBorders>
            <w:vAlign w:val="center"/>
          </w:tcPr>
          <w:p w14:paraId="0CAB427A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2121F832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2F3B60A5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3333CC"/>
            </w:tcBorders>
            <w:vAlign w:val="center"/>
          </w:tcPr>
          <w:p w14:paraId="13F7628D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148C6F13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A7758D" w:rsidRPr="00A7758D" w14:paraId="0667F7A3" w14:textId="77777777" w:rsidTr="0083237C">
        <w:tblPrEx>
          <w:tblCellMar>
            <w:top w:w="0" w:type="dxa"/>
            <w:bottom w:w="0" w:type="dxa"/>
          </w:tblCellMar>
        </w:tblPrEx>
        <w:trPr>
          <w:trHeight w:hRule="exact" w:val="1187"/>
        </w:trPr>
        <w:tc>
          <w:tcPr>
            <w:tcW w:w="448" w:type="dxa"/>
            <w:vAlign w:val="center"/>
          </w:tcPr>
          <w:p w14:paraId="63BEAFDE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256DCE1D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792" w:type="dxa"/>
            <w:tcBorders>
              <w:right w:val="dashed" w:sz="18" w:space="0" w:color="00B050"/>
            </w:tcBorders>
            <w:vAlign w:val="center"/>
          </w:tcPr>
          <w:p w14:paraId="0088E8AF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87" w:type="dxa"/>
            <w:tcBorders>
              <w:top w:val="dashed" w:sz="18" w:space="0" w:color="00B050"/>
              <w:left w:val="dashed" w:sz="18" w:space="0" w:color="00B050"/>
              <w:bottom w:val="dashed" w:sz="18" w:space="0" w:color="00B050"/>
              <w:right w:val="dashed" w:sz="18" w:space="0" w:color="00B050"/>
            </w:tcBorders>
            <w:shd w:val="clear" w:color="auto" w:fill="auto"/>
            <w:vAlign w:val="center"/>
          </w:tcPr>
          <w:p w14:paraId="1F533341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32"/>
              </w:rPr>
            </w:pPr>
          </w:p>
        </w:tc>
        <w:tc>
          <w:tcPr>
            <w:tcW w:w="448" w:type="dxa"/>
            <w:tcBorders>
              <w:left w:val="dashed" w:sz="18" w:space="0" w:color="00B050"/>
            </w:tcBorders>
            <w:vAlign w:val="center"/>
          </w:tcPr>
          <w:p w14:paraId="55E20880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792" w:type="dxa"/>
            <w:tcBorders>
              <w:right w:val="dashed" w:sz="18" w:space="0" w:color="FF0000"/>
            </w:tcBorders>
            <w:vAlign w:val="center"/>
          </w:tcPr>
          <w:p w14:paraId="5B6CEB35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87" w:type="dxa"/>
            <w:tcBorders>
              <w:top w:val="dashed" w:sz="18" w:space="0" w:color="FF0000"/>
              <w:left w:val="dashed" w:sz="18" w:space="0" w:color="FF0000"/>
              <w:bottom w:val="dashed" w:sz="18" w:space="0" w:color="FF0000"/>
              <w:right w:val="dashed" w:sz="18" w:space="0" w:color="FF0000"/>
            </w:tcBorders>
            <w:shd w:val="clear" w:color="auto" w:fill="auto"/>
            <w:vAlign w:val="center"/>
          </w:tcPr>
          <w:p w14:paraId="7C88242C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</w:p>
        </w:tc>
        <w:tc>
          <w:tcPr>
            <w:tcW w:w="448" w:type="dxa"/>
            <w:tcBorders>
              <w:left w:val="dashed" w:sz="18" w:space="0" w:color="FF0000"/>
            </w:tcBorders>
            <w:vAlign w:val="center"/>
          </w:tcPr>
          <w:p w14:paraId="0DE0969C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792" w:type="dxa"/>
            <w:vAlign w:val="center"/>
          </w:tcPr>
          <w:p w14:paraId="7BFEA46D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93" w:type="dxa"/>
            <w:shd w:val="clear" w:color="auto" w:fill="auto"/>
            <w:vAlign w:val="center"/>
          </w:tcPr>
          <w:p w14:paraId="72F6EDEB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32"/>
              </w:rPr>
            </w:pPr>
          </w:p>
        </w:tc>
        <w:tc>
          <w:tcPr>
            <w:tcW w:w="448" w:type="dxa"/>
            <w:tcBorders>
              <w:left w:val="nil"/>
            </w:tcBorders>
            <w:vAlign w:val="center"/>
          </w:tcPr>
          <w:p w14:paraId="0612482F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A7758D" w:rsidRPr="00A7758D" w14:paraId="65A41E9C" w14:textId="77777777" w:rsidTr="0083237C">
        <w:tblPrEx>
          <w:tblCellMar>
            <w:top w:w="0" w:type="dxa"/>
            <w:bottom w:w="0" w:type="dxa"/>
          </w:tblCellMar>
        </w:tblPrEx>
        <w:trPr>
          <w:trHeight w:hRule="exact" w:val="156"/>
        </w:trPr>
        <w:tc>
          <w:tcPr>
            <w:tcW w:w="448" w:type="dxa"/>
            <w:vAlign w:val="center"/>
          </w:tcPr>
          <w:p w14:paraId="5D93E368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0D87F9A8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34815296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dashed" w:sz="18" w:space="0" w:color="00B050"/>
            </w:tcBorders>
            <w:vAlign w:val="center"/>
          </w:tcPr>
          <w:p w14:paraId="604A12F1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14C58836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79073F3A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dashed" w:sz="18" w:space="0" w:color="FF0000"/>
            </w:tcBorders>
            <w:vAlign w:val="center"/>
          </w:tcPr>
          <w:p w14:paraId="26119C71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0CAB6502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264EBBEB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vAlign w:val="center"/>
          </w:tcPr>
          <w:p w14:paraId="358BF712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55923911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A7758D" w:rsidRPr="00A7758D" w14:paraId="2A7A575D" w14:textId="77777777" w:rsidTr="00A7758D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448" w:type="dxa"/>
            <w:vAlign w:val="center"/>
          </w:tcPr>
          <w:p w14:paraId="643733EA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9630" w:type="dxa"/>
            <w:gridSpan w:val="9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5E42BFA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tcBorders>
              <w:left w:val="nil"/>
            </w:tcBorders>
            <w:vAlign w:val="center"/>
          </w:tcPr>
          <w:p w14:paraId="6D77DD86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A7758D" w:rsidRPr="00A7758D" w14:paraId="05316389" w14:textId="77777777" w:rsidTr="00A7758D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48" w:type="dxa"/>
            <w:vAlign w:val="center"/>
          </w:tcPr>
          <w:p w14:paraId="32766407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18" w:space="0" w:color="auto"/>
            </w:tcBorders>
            <w:vAlign w:val="center"/>
          </w:tcPr>
          <w:p w14:paraId="02E820D6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single" w:sz="18" w:space="0" w:color="auto"/>
            </w:tcBorders>
            <w:vAlign w:val="center"/>
          </w:tcPr>
          <w:p w14:paraId="1E405F60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18" w:space="0" w:color="auto"/>
              <w:bottom w:val="single" w:sz="36" w:space="0" w:color="00B050"/>
            </w:tcBorders>
            <w:vAlign w:val="center"/>
          </w:tcPr>
          <w:p w14:paraId="2697B11B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tcBorders>
              <w:top w:val="single" w:sz="18" w:space="0" w:color="auto"/>
            </w:tcBorders>
            <w:vAlign w:val="center"/>
          </w:tcPr>
          <w:p w14:paraId="24723160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single" w:sz="18" w:space="0" w:color="auto"/>
            </w:tcBorders>
            <w:vAlign w:val="center"/>
          </w:tcPr>
          <w:p w14:paraId="4BDCFE2D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18" w:space="0" w:color="auto"/>
              <w:bottom w:val="single" w:sz="36" w:space="0" w:color="FF0000"/>
            </w:tcBorders>
            <w:vAlign w:val="center"/>
          </w:tcPr>
          <w:p w14:paraId="780FD711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tcBorders>
              <w:top w:val="single" w:sz="18" w:space="0" w:color="auto"/>
            </w:tcBorders>
            <w:vAlign w:val="center"/>
          </w:tcPr>
          <w:p w14:paraId="12BA9566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single" w:sz="18" w:space="0" w:color="auto"/>
            </w:tcBorders>
            <w:vAlign w:val="center"/>
          </w:tcPr>
          <w:p w14:paraId="1B022507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18" w:space="0" w:color="auto"/>
              <w:bottom w:val="single" w:sz="36" w:space="0" w:color="3333CC"/>
            </w:tcBorders>
            <w:vAlign w:val="center"/>
          </w:tcPr>
          <w:p w14:paraId="3C532F25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5E4481B8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A7758D" w:rsidRPr="00A7758D" w14:paraId="741974C3" w14:textId="77777777" w:rsidTr="00A7758D">
        <w:tblPrEx>
          <w:tblCellMar>
            <w:top w:w="0" w:type="dxa"/>
            <w:bottom w:w="0" w:type="dxa"/>
          </w:tblCellMar>
        </w:tblPrEx>
        <w:trPr>
          <w:trHeight w:hRule="exact" w:val="1483"/>
        </w:trPr>
        <w:tc>
          <w:tcPr>
            <w:tcW w:w="448" w:type="dxa"/>
            <w:vAlign w:val="center"/>
          </w:tcPr>
          <w:p w14:paraId="52C443A1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4E634E8E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00B050"/>
            </w:tcBorders>
            <w:vAlign w:val="center"/>
          </w:tcPr>
          <w:p w14:paraId="52C979F9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16591DE0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50"/>
            </w:tcBorders>
            <w:vAlign w:val="center"/>
          </w:tcPr>
          <w:p w14:paraId="73DBDABC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FF0000"/>
            </w:tcBorders>
            <w:vAlign w:val="center"/>
          </w:tcPr>
          <w:p w14:paraId="54635F9F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03584463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FF0000"/>
            </w:tcBorders>
            <w:vAlign w:val="center"/>
          </w:tcPr>
          <w:p w14:paraId="6C443379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3333CC"/>
            </w:tcBorders>
            <w:vAlign w:val="center"/>
          </w:tcPr>
          <w:p w14:paraId="0F779AED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7A7F3436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3333CC"/>
            </w:tcBorders>
            <w:vAlign w:val="center"/>
          </w:tcPr>
          <w:p w14:paraId="7D02EBB5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A7758D" w:rsidRPr="00A7758D" w14:paraId="56D2B9E8" w14:textId="77777777" w:rsidTr="00A7758D">
        <w:tblPrEx>
          <w:tblCellMar>
            <w:top w:w="0" w:type="dxa"/>
            <w:bottom w:w="0" w:type="dxa"/>
          </w:tblCellMar>
        </w:tblPrEx>
        <w:trPr>
          <w:trHeight w:hRule="exact" w:val="156"/>
        </w:trPr>
        <w:tc>
          <w:tcPr>
            <w:tcW w:w="448" w:type="dxa"/>
            <w:vAlign w:val="center"/>
          </w:tcPr>
          <w:p w14:paraId="0FA16058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3CF9BB0E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5389CC92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</w:tcBorders>
            <w:vAlign w:val="center"/>
          </w:tcPr>
          <w:p w14:paraId="6879D7A0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2552061E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56C18371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FF0000"/>
            </w:tcBorders>
            <w:vAlign w:val="center"/>
          </w:tcPr>
          <w:p w14:paraId="58DC5805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1829AD15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11E1BC5F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3333CC"/>
            </w:tcBorders>
            <w:vAlign w:val="center"/>
          </w:tcPr>
          <w:p w14:paraId="1C0455C4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6D5AFE17" w14:textId="77777777" w:rsidR="00A7758D" w:rsidRPr="00A7758D" w:rsidRDefault="00A7758D" w:rsidP="00A77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</w:tbl>
    <w:p w14:paraId="241F0C96" w14:textId="509853A4" w:rsidR="00A7758D" w:rsidRDefault="00A7758D" w:rsidP="00997C68"/>
    <w:p w14:paraId="7ECDA100" w14:textId="606C3272" w:rsidR="0083237C" w:rsidRDefault="0083237C">
      <w:r>
        <w:br w:type="page"/>
      </w:r>
    </w:p>
    <w:p w14:paraId="4B6A377B" w14:textId="77777777" w:rsidR="0083237C" w:rsidRPr="00330A66" w:rsidRDefault="0083237C" w:rsidP="0083237C">
      <w:pPr>
        <w:pStyle w:val="Cartable"/>
        <w:spacing w:before="240"/>
        <w:jc w:val="center"/>
        <w:rPr>
          <w:sz w:val="72"/>
          <w:szCs w:val="40"/>
        </w:rPr>
      </w:pPr>
      <w:r w:rsidRPr="00330A66">
        <w:rPr>
          <w:sz w:val="72"/>
          <w:szCs w:val="40"/>
        </w:rPr>
        <w:lastRenderedPageBreak/>
        <w:t xml:space="preserve">……… </w:t>
      </w:r>
      <w:r>
        <w:rPr>
          <w:sz w:val="72"/>
          <w:szCs w:val="40"/>
        </w:rPr>
        <w:t xml:space="preserve"> - </w:t>
      </w:r>
      <w:r w:rsidRPr="00330A66">
        <w:rPr>
          <w:sz w:val="72"/>
          <w:szCs w:val="40"/>
        </w:rPr>
        <w:t xml:space="preserve"> ……… = ………</w:t>
      </w:r>
    </w:p>
    <w:p w14:paraId="44DF5116" w14:textId="77777777" w:rsidR="0083237C" w:rsidRDefault="0083237C" w:rsidP="0083237C"/>
    <w:tbl>
      <w:tblPr>
        <w:tblW w:w="105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"/>
        <w:gridCol w:w="1587"/>
        <w:gridCol w:w="792"/>
        <w:gridCol w:w="1587"/>
        <w:gridCol w:w="448"/>
        <w:gridCol w:w="792"/>
        <w:gridCol w:w="1587"/>
        <w:gridCol w:w="448"/>
        <w:gridCol w:w="792"/>
        <w:gridCol w:w="1597"/>
        <w:gridCol w:w="448"/>
      </w:tblGrid>
      <w:tr w:rsidR="0083237C" w:rsidRPr="00A7758D" w14:paraId="39B0D553" w14:textId="77777777" w:rsidTr="0083237C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48" w:type="dxa"/>
            <w:vAlign w:val="center"/>
          </w:tcPr>
          <w:p w14:paraId="463685F2" w14:textId="77777777" w:rsidR="0083237C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  <w:p w14:paraId="34BD5D4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5FB0F1E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223D9EE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bottom w:val="single" w:sz="36" w:space="0" w:color="00B0F0"/>
            </w:tcBorders>
            <w:vAlign w:val="center"/>
          </w:tcPr>
          <w:p w14:paraId="31052E2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2EC75C4A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bottom w:val="dashed" w:sz="18" w:space="0" w:color="000000" w:themeColor="text1"/>
            </w:tcBorders>
            <w:vAlign w:val="center"/>
          </w:tcPr>
          <w:p w14:paraId="312C547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bottom w:val="single" w:sz="36" w:space="0" w:color="00B050"/>
            </w:tcBorders>
            <w:vAlign w:val="center"/>
          </w:tcPr>
          <w:p w14:paraId="0CB1C51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1AE36F2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bottom w:val="dashed" w:sz="18" w:space="0" w:color="000000" w:themeColor="text1"/>
            </w:tcBorders>
            <w:vAlign w:val="center"/>
          </w:tcPr>
          <w:p w14:paraId="222C1CE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bottom w:val="single" w:sz="36" w:space="0" w:color="FFC000"/>
            </w:tcBorders>
            <w:vAlign w:val="center"/>
          </w:tcPr>
          <w:p w14:paraId="115DE62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5A52E89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14CB5158" w14:textId="77777777" w:rsidTr="0083237C">
        <w:tblPrEx>
          <w:tblCellMar>
            <w:top w:w="0" w:type="dxa"/>
            <w:bottom w:w="0" w:type="dxa"/>
          </w:tblCellMar>
        </w:tblPrEx>
        <w:trPr>
          <w:trHeight w:hRule="exact" w:val="1483"/>
        </w:trPr>
        <w:tc>
          <w:tcPr>
            <w:tcW w:w="448" w:type="dxa"/>
            <w:vAlign w:val="center"/>
          </w:tcPr>
          <w:p w14:paraId="4FF4920A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74936F0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00B0F0"/>
            </w:tcBorders>
            <w:vAlign w:val="center"/>
          </w:tcPr>
          <w:p w14:paraId="571696B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14:paraId="18A0AF0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F0"/>
              <w:right w:val="dashed" w:sz="18" w:space="0" w:color="000000" w:themeColor="text1"/>
            </w:tcBorders>
            <w:vAlign w:val="center"/>
          </w:tcPr>
          <w:p w14:paraId="6767F43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dashed" w:sz="18" w:space="0" w:color="000000" w:themeColor="text1"/>
              <w:left w:val="dashed" w:sz="18" w:space="0" w:color="000000" w:themeColor="text1"/>
              <w:bottom w:val="dashed" w:sz="18" w:space="0" w:color="000000" w:themeColor="text1"/>
              <w:right w:val="single" w:sz="36" w:space="0" w:color="00B050"/>
            </w:tcBorders>
            <w:shd w:val="clear" w:color="auto" w:fill="auto"/>
            <w:vAlign w:val="center"/>
          </w:tcPr>
          <w:p w14:paraId="1A0FC25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699E279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50"/>
              <w:right w:val="dashed" w:sz="18" w:space="0" w:color="000000" w:themeColor="text1"/>
            </w:tcBorders>
            <w:vAlign w:val="center"/>
          </w:tcPr>
          <w:p w14:paraId="7362A6D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dashed" w:sz="18" w:space="0" w:color="000000" w:themeColor="text1"/>
              <w:left w:val="dashed" w:sz="18" w:space="0" w:color="000000" w:themeColor="text1"/>
              <w:bottom w:val="dashed" w:sz="18" w:space="0" w:color="000000" w:themeColor="text1"/>
              <w:right w:val="single" w:sz="36" w:space="0" w:color="FFC000"/>
            </w:tcBorders>
            <w:shd w:val="clear" w:color="auto" w:fill="auto"/>
            <w:vAlign w:val="center"/>
          </w:tcPr>
          <w:p w14:paraId="2AA7B37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93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7E9DA88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FFC000"/>
            </w:tcBorders>
            <w:vAlign w:val="center"/>
          </w:tcPr>
          <w:p w14:paraId="01577FB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2EC6FD10" w14:textId="77777777" w:rsidTr="0083237C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48" w:type="dxa"/>
            <w:vAlign w:val="center"/>
          </w:tcPr>
          <w:p w14:paraId="56FC69D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2C7576B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3159558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F0"/>
              <w:bottom w:val="single" w:sz="36" w:space="0" w:color="00B0F0"/>
            </w:tcBorders>
            <w:vAlign w:val="center"/>
          </w:tcPr>
          <w:p w14:paraId="4B3200B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585257E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dashed" w:sz="18" w:space="0" w:color="000000" w:themeColor="text1"/>
            </w:tcBorders>
            <w:vAlign w:val="center"/>
          </w:tcPr>
          <w:p w14:paraId="6A040B1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bottom w:val="single" w:sz="36" w:space="0" w:color="00B050"/>
            </w:tcBorders>
            <w:vAlign w:val="center"/>
          </w:tcPr>
          <w:p w14:paraId="3829819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2B5C4ADA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dashed" w:sz="18" w:space="0" w:color="000000" w:themeColor="text1"/>
            </w:tcBorders>
            <w:vAlign w:val="center"/>
          </w:tcPr>
          <w:p w14:paraId="0EB0695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FFC000"/>
              <w:bottom w:val="single" w:sz="36" w:space="0" w:color="FFC000"/>
            </w:tcBorders>
            <w:vAlign w:val="center"/>
          </w:tcPr>
          <w:p w14:paraId="20C6B1E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01A4EA8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3C91DC4B" w14:textId="77777777" w:rsidTr="0083237C">
        <w:tblPrEx>
          <w:tblCellMar>
            <w:top w:w="0" w:type="dxa"/>
            <w:bottom w:w="0" w:type="dxa"/>
          </w:tblCellMar>
        </w:tblPrEx>
        <w:trPr>
          <w:trHeight w:hRule="exact" w:val="1483"/>
        </w:trPr>
        <w:tc>
          <w:tcPr>
            <w:tcW w:w="448" w:type="dxa"/>
            <w:vAlign w:val="center"/>
          </w:tcPr>
          <w:p w14:paraId="22E7207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17D619F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  <w:r>
              <w:rPr>
                <w:rFonts w:ascii="Arial" w:hAnsi="Arial" w:cs="Arial"/>
                <w:b/>
                <w:color w:val="000000"/>
                <w:sz w:val="40"/>
              </w:rPr>
              <w:t>-</w:t>
            </w:r>
          </w:p>
        </w:tc>
        <w:tc>
          <w:tcPr>
            <w:tcW w:w="792" w:type="dxa"/>
            <w:tcBorders>
              <w:right w:val="single" w:sz="36" w:space="0" w:color="00B0F0"/>
            </w:tcBorders>
            <w:vAlign w:val="center"/>
          </w:tcPr>
          <w:p w14:paraId="0BADE91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14:paraId="29D2D6F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F0"/>
            </w:tcBorders>
            <w:vAlign w:val="center"/>
          </w:tcPr>
          <w:p w14:paraId="188E13F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00B050"/>
            </w:tcBorders>
            <w:vAlign w:val="center"/>
          </w:tcPr>
          <w:p w14:paraId="1D9FE1F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19ABFDD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50"/>
            </w:tcBorders>
            <w:vAlign w:val="center"/>
          </w:tcPr>
          <w:p w14:paraId="7636A33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FFC000"/>
            </w:tcBorders>
            <w:vAlign w:val="center"/>
          </w:tcPr>
          <w:p w14:paraId="291F953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3BAB106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FFC000"/>
            </w:tcBorders>
            <w:vAlign w:val="center"/>
          </w:tcPr>
          <w:p w14:paraId="2CA1219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3A72D1D4" w14:textId="77777777" w:rsidTr="0083237C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48" w:type="dxa"/>
            <w:vAlign w:val="center"/>
          </w:tcPr>
          <w:p w14:paraId="42BD058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688B106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3A00DD8A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F0"/>
              <w:bottom w:val="dashed" w:sz="18" w:space="0" w:color="00B0F0"/>
            </w:tcBorders>
            <w:vAlign w:val="center"/>
          </w:tcPr>
          <w:p w14:paraId="4E3FD1B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015D70D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78BE984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bottom w:val="dashed" w:sz="18" w:space="0" w:color="00B050"/>
            </w:tcBorders>
            <w:vAlign w:val="center"/>
          </w:tcPr>
          <w:p w14:paraId="42E4FA7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656A8E3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43DE90A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FFC000"/>
            </w:tcBorders>
            <w:vAlign w:val="center"/>
          </w:tcPr>
          <w:p w14:paraId="4C60F54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3EAE294A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20544F16" w14:textId="77777777" w:rsidTr="0083237C">
        <w:tblPrEx>
          <w:tblCellMar>
            <w:top w:w="0" w:type="dxa"/>
            <w:bottom w:w="0" w:type="dxa"/>
          </w:tblCellMar>
        </w:tblPrEx>
        <w:trPr>
          <w:trHeight w:hRule="exact" w:val="1187"/>
        </w:trPr>
        <w:tc>
          <w:tcPr>
            <w:tcW w:w="448" w:type="dxa"/>
            <w:vAlign w:val="center"/>
          </w:tcPr>
          <w:p w14:paraId="61E8729A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2D816DD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792" w:type="dxa"/>
            <w:tcBorders>
              <w:right w:val="dashed" w:sz="18" w:space="0" w:color="00B0F0"/>
            </w:tcBorders>
            <w:vAlign w:val="center"/>
          </w:tcPr>
          <w:p w14:paraId="595EA5A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87" w:type="dxa"/>
            <w:tcBorders>
              <w:top w:val="dashed" w:sz="18" w:space="0" w:color="00B0F0"/>
              <w:left w:val="dashed" w:sz="18" w:space="0" w:color="00B0F0"/>
              <w:bottom w:val="dashed" w:sz="18" w:space="0" w:color="00B0F0"/>
              <w:right w:val="dashed" w:sz="18" w:space="0" w:color="00B0F0"/>
            </w:tcBorders>
            <w:shd w:val="clear" w:color="auto" w:fill="auto"/>
            <w:vAlign w:val="center"/>
          </w:tcPr>
          <w:p w14:paraId="1F067A8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32"/>
              </w:rPr>
            </w:pPr>
          </w:p>
        </w:tc>
        <w:tc>
          <w:tcPr>
            <w:tcW w:w="448" w:type="dxa"/>
            <w:tcBorders>
              <w:left w:val="dashed" w:sz="18" w:space="0" w:color="00B0F0"/>
            </w:tcBorders>
            <w:vAlign w:val="center"/>
          </w:tcPr>
          <w:p w14:paraId="5698162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792" w:type="dxa"/>
            <w:tcBorders>
              <w:right w:val="dashed" w:sz="18" w:space="0" w:color="00B050"/>
            </w:tcBorders>
            <w:vAlign w:val="center"/>
          </w:tcPr>
          <w:p w14:paraId="23962F4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87" w:type="dxa"/>
            <w:tcBorders>
              <w:top w:val="dashed" w:sz="18" w:space="0" w:color="00B050"/>
              <w:left w:val="dashed" w:sz="18" w:space="0" w:color="00B050"/>
              <w:bottom w:val="dashed" w:sz="18" w:space="0" w:color="00B050"/>
              <w:right w:val="dashed" w:sz="18" w:space="0" w:color="00B050"/>
            </w:tcBorders>
            <w:shd w:val="clear" w:color="auto" w:fill="auto"/>
            <w:vAlign w:val="center"/>
          </w:tcPr>
          <w:p w14:paraId="53A0AC9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</w:p>
        </w:tc>
        <w:tc>
          <w:tcPr>
            <w:tcW w:w="448" w:type="dxa"/>
            <w:tcBorders>
              <w:left w:val="dashed" w:sz="18" w:space="0" w:color="00B050"/>
            </w:tcBorders>
            <w:vAlign w:val="center"/>
          </w:tcPr>
          <w:p w14:paraId="5609984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792" w:type="dxa"/>
            <w:vAlign w:val="center"/>
          </w:tcPr>
          <w:p w14:paraId="4923FF4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93" w:type="dxa"/>
            <w:shd w:val="clear" w:color="auto" w:fill="auto"/>
            <w:vAlign w:val="center"/>
          </w:tcPr>
          <w:p w14:paraId="05057A6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32"/>
              </w:rPr>
            </w:pPr>
          </w:p>
        </w:tc>
        <w:tc>
          <w:tcPr>
            <w:tcW w:w="448" w:type="dxa"/>
            <w:tcBorders>
              <w:left w:val="nil"/>
            </w:tcBorders>
            <w:vAlign w:val="center"/>
          </w:tcPr>
          <w:p w14:paraId="3E355D9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4E6C924D" w14:textId="77777777" w:rsidTr="0083237C">
        <w:tblPrEx>
          <w:tblCellMar>
            <w:top w:w="0" w:type="dxa"/>
            <w:bottom w:w="0" w:type="dxa"/>
          </w:tblCellMar>
        </w:tblPrEx>
        <w:trPr>
          <w:trHeight w:hRule="exact" w:val="156"/>
        </w:trPr>
        <w:tc>
          <w:tcPr>
            <w:tcW w:w="448" w:type="dxa"/>
            <w:vAlign w:val="center"/>
          </w:tcPr>
          <w:p w14:paraId="5D6AC1A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6394FD0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65BB3CE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dashed" w:sz="18" w:space="0" w:color="00B0F0"/>
            </w:tcBorders>
            <w:vAlign w:val="center"/>
          </w:tcPr>
          <w:p w14:paraId="5B1C111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5EC9129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62DA5C1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dashed" w:sz="18" w:space="0" w:color="00B050"/>
            </w:tcBorders>
            <w:vAlign w:val="center"/>
          </w:tcPr>
          <w:p w14:paraId="6E0C555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6A31F8A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1A1C7AE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vAlign w:val="center"/>
          </w:tcPr>
          <w:p w14:paraId="51A4BDA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380C643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176092F4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448" w:type="dxa"/>
            <w:vAlign w:val="center"/>
          </w:tcPr>
          <w:p w14:paraId="3635806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9630" w:type="dxa"/>
            <w:gridSpan w:val="9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D8B762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tcBorders>
              <w:left w:val="nil"/>
            </w:tcBorders>
            <w:vAlign w:val="center"/>
          </w:tcPr>
          <w:p w14:paraId="2A40EA1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41237710" w14:textId="77777777" w:rsidTr="0083237C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48" w:type="dxa"/>
            <w:vAlign w:val="center"/>
          </w:tcPr>
          <w:p w14:paraId="6EF2490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18" w:space="0" w:color="auto"/>
            </w:tcBorders>
            <w:vAlign w:val="center"/>
          </w:tcPr>
          <w:p w14:paraId="5FE82F5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single" w:sz="18" w:space="0" w:color="auto"/>
            </w:tcBorders>
            <w:vAlign w:val="center"/>
          </w:tcPr>
          <w:p w14:paraId="696DE80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18" w:space="0" w:color="auto"/>
              <w:bottom w:val="single" w:sz="36" w:space="0" w:color="00B0F0"/>
            </w:tcBorders>
            <w:vAlign w:val="center"/>
          </w:tcPr>
          <w:p w14:paraId="386AA42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tcBorders>
              <w:top w:val="single" w:sz="18" w:space="0" w:color="auto"/>
            </w:tcBorders>
            <w:vAlign w:val="center"/>
          </w:tcPr>
          <w:p w14:paraId="6E27C5E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single" w:sz="18" w:space="0" w:color="auto"/>
            </w:tcBorders>
            <w:vAlign w:val="center"/>
          </w:tcPr>
          <w:p w14:paraId="06DF298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18" w:space="0" w:color="auto"/>
              <w:bottom w:val="single" w:sz="36" w:space="0" w:color="00B050"/>
            </w:tcBorders>
            <w:vAlign w:val="center"/>
          </w:tcPr>
          <w:p w14:paraId="3A49AD6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tcBorders>
              <w:top w:val="single" w:sz="18" w:space="0" w:color="auto"/>
            </w:tcBorders>
            <w:vAlign w:val="center"/>
          </w:tcPr>
          <w:p w14:paraId="378E6EE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single" w:sz="18" w:space="0" w:color="auto"/>
            </w:tcBorders>
            <w:vAlign w:val="center"/>
          </w:tcPr>
          <w:p w14:paraId="6E41AB5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18" w:space="0" w:color="auto"/>
              <w:bottom w:val="single" w:sz="36" w:space="0" w:color="FFC000"/>
            </w:tcBorders>
            <w:vAlign w:val="center"/>
          </w:tcPr>
          <w:p w14:paraId="685752D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7911F65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4221BBAD" w14:textId="77777777" w:rsidTr="0083237C">
        <w:tblPrEx>
          <w:tblCellMar>
            <w:top w:w="0" w:type="dxa"/>
            <w:bottom w:w="0" w:type="dxa"/>
          </w:tblCellMar>
        </w:tblPrEx>
        <w:trPr>
          <w:trHeight w:hRule="exact" w:val="1483"/>
        </w:trPr>
        <w:tc>
          <w:tcPr>
            <w:tcW w:w="448" w:type="dxa"/>
            <w:vAlign w:val="center"/>
          </w:tcPr>
          <w:p w14:paraId="089B818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50C59E7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00B0F0"/>
            </w:tcBorders>
            <w:vAlign w:val="center"/>
          </w:tcPr>
          <w:p w14:paraId="485C32F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14:paraId="141AEB8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F0"/>
            </w:tcBorders>
            <w:vAlign w:val="center"/>
          </w:tcPr>
          <w:p w14:paraId="67CA07F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00B050"/>
            </w:tcBorders>
            <w:vAlign w:val="center"/>
          </w:tcPr>
          <w:p w14:paraId="4CA1310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5EE1C0C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50"/>
            </w:tcBorders>
            <w:vAlign w:val="center"/>
          </w:tcPr>
          <w:p w14:paraId="15ACEB0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FFC000"/>
            </w:tcBorders>
            <w:vAlign w:val="center"/>
          </w:tcPr>
          <w:p w14:paraId="25C164D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0746DBF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FFC000"/>
            </w:tcBorders>
            <w:vAlign w:val="center"/>
          </w:tcPr>
          <w:p w14:paraId="44711AE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08A1DA8F" w14:textId="77777777" w:rsidTr="0083237C">
        <w:tblPrEx>
          <w:tblCellMar>
            <w:top w:w="0" w:type="dxa"/>
            <w:bottom w:w="0" w:type="dxa"/>
          </w:tblCellMar>
        </w:tblPrEx>
        <w:trPr>
          <w:trHeight w:hRule="exact" w:val="156"/>
        </w:trPr>
        <w:tc>
          <w:tcPr>
            <w:tcW w:w="448" w:type="dxa"/>
            <w:vAlign w:val="center"/>
          </w:tcPr>
          <w:p w14:paraId="2329B8B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129EED7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7607AFA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F0"/>
            </w:tcBorders>
            <w:vAlign w:val="center"/>
          </w:tcPr>
          <w:p w14:paraId="1FEBD02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349D1A2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0A00DD3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</w:tcBorders>
            <w:vAlign w:val="center"/>
          </w:tcPr>
          <w:p w14:paraId="5E32CC9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5DE069C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0546700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FFC000"/>
            </w:tcBorders>
            <w:vAlign w:val="center"/>
          </w:tcPr>
          <w:p w14:paraId="7A447EA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30BAC84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</w:tbl>
    <w:p w14:paraId="31D820AC" w14:textId="0A7FFA98" w:rsidR="0083237C" w:rsidRDefault="0083237C" w:rsidP="00997C68"/>
    <w:p w14:paraId="6ABD46EC" w14:textId="77777777" w:rsidR="0083237C" w:rsidRDefault="0083237C">
      <w:r>
        <w:br w:type="page"/>
      </w:r>
    </w:p>
    <w:p w14:paraId="7A56C44A" w14:textId="77777777" w:rsidR="0083237C" w:rsidRPr="00330A66" w:rsidRDefault="0083237C" w:rsidP="0083237C">
      <w:pPr>
        <w:pStyle w:val="Cartable"/>
        <w:spacing w:before="240"/>
        <w:jc w:val="center"/>
        <w:rPr>
          <w:sz w:val="72"/>
          <w:szCs w:val="40"/>
        </w:rPr>
      </w:pPr>
      <w:r w:rsidRPr="00330A66">
        <w:rPr>
          <w:sz w:val="72"/>
          <w:szCs w:val="40"/>
        </w:rPr>
        <w:lastRenderedPageBreak/>
        <w:t xml:space="preserve">……… </w:t>
      </w:r>
      <w:r>
        <w:rPr>
          <w:sz w:val="72"/>
          <w:szCs w:val="40"/>
        </w:rPr>
        <w:t xml:space="preserve"> - </w:t>
      </w:r>
      <w:r w:rsidRPr="00330A66">
        <w:rPr>
          <w:sz w:val="72"/>
          <w:szCs w:val="40"/>
        </w:rPr>
        <w:t xml:space="preserve"> ……… = ………</w:t>
      </w:r>
    </w:p>
    <w:p w14:paraId="6DB5550C" w14:textId="77777777" w:rsidR="0083237C" w:rsidRDefault="0083237C" w:rsidP="0083237C"/>
    <w:tbl>
      <w:tblPr>
        <w:tblW w:w="105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"/>
        <w:gridCol w:w="1587"/>
        <w:gridCol w:w="792"/>
        <w:gridCol w:w="1587"/>
        <w:gridCol w:w="448"/>
        <w:gridCol w:w="792"/>
        <w:gridCol w:w="1587"/>
        <w:gridCol w:w="448"/>
        <w:gridCol w:w="792"/>
        <w:gridCol w:w="1597"/>
        <w:gridCol w:w="448"/>
      </w:tblGrid>
      <w:tr w:rsidR="0083237C" w:rsidRPr="00A7758D" w14:paraId="20111147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48" w:type="dxa"/>
            <w:vAlign w:val="center"/>
          </w:tcPr>
          <w:p w14:paraId="608CAB76" w14:textId="77777777" w:rsidR="0083237C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  <w:p w14:paraId="0F9AC2A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3F2B6DD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0022C3A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bottom w:val="single" w:sz="36" w:space="0" w:color="00B050"/>
            </w:tcBorders>
            <w:vAlign w:val="center"/>
          </w:tcPr>
          <w:p w14:paraId="50B7B32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325FE94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bottom w:val="dashed" w:sz="18" w:space="0" w:color="000000" w:themeColor="text1"/>
            </w:tcBorders>
            <w:vAlign w:val="center"/>
          </w:tcPr>
          <w:p w14:paraId="2486484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bottom w:val="single" w:sz="36" w:space="0" w:color="FF0000"/>
            </w:tcBorders>
            <w:vAlign w:val="center"/>
          </w:tcPr>
          <w:p w14:paraId="4E8F97B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75BB619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bottom w:val="dashed" w:sz="18" w:space="0" w:color="000000" w:themeColor="text1"/>
            </w:tcBorders>
            <w:vAlign w:val="center"/>
          </w:tcPr>
          <w:p w14:paraId="309B436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bottom w:val="single" w:sz="36" w:space="0" w:color="3333CC"/>
            </w:tcBorders>
            <w:vAlign w:val="center"/>
          </w:tcPr>
          <w:p w14:paraId="4F75C22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73A51B3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0A9E169F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1483"/>
        </w:trPr>
        <w:tc>
          <w:tcPr>
            <w:tcW w:w="448" w:type="dxa"/>
            <w:vAlign w:val="center"/>
          </w:tcPr>
          <w:p w14:paraId="49D0889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6015D53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00B050"/>
            </w:tcBorders>
            <w:vAlign w:val="center"/>
          </w:tcPr>
          <w:p w14:paraId="40A255B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2EBEE4B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50"/>
              <w:right w:val="dashed" w:sz="18" w:space="0" w:color="000000" w:themeColor="text1"/>
            </w:tcBorders>
            <w:vAlign w:val="center"/>
          </w:tcPr>
          <w:p w14:paraId="6C58D96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dashed" w:sz="18" w:space="0" w:color="000000" w:themeColor="text1"/>
              <w:left w:val="dashed" w:sz="18" w:space="0" w:color="000000" w:themeColor="text1"/>
              <w:bottom w:val="dashed" w:sz="18" w:space="0" w:color="000000" w:themeColor="text1"/>
              <w:right w:val="single" w:sz="36" w:space="0" w:color="FF0000"/>
            </w:tcBorders>
            <w:shd w:val="clear" w:color="auto" w:fill="auto"/>
            <w:vAlign w:val="center"/>
          </w:tcPr>
          <w:p w14:paraId="279A3D7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87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63348BF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FF0000"/>
              <w:right w:val="dashed" w:sz="18" w:space="0" w:color="000000" w:themeColor="text1"/>
            </w:tcBorders>
            <w:vAlign w:val="center"/>
          </w:tcPr>
          <w:p w14:paraId="71E97F9A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dashed" w:sz="18" w:space="0" w:color="000000" w:themeColor="text1"/>
              <w:left w:val="dashed" w:sz="18" w:space="0" w:color="000000" w:themeColor="text1"/>
              <w:bottom w:val="dashed" w:sz="18" w:space="0" w:color="000000" w:themeColor="text1"/>
              <w:right w:val="single" w:sz="36" w:space="0" w:color="3333CC"/>
            </w:tcBorders>
            <w:shd w:val="clear" w:color="auto" w:fill="auto"/>
            <w:vAlign w:val="center"/>
          </w:tcPr>
          <w:p w14:paraId="25D13C1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93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66FB360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3333CC"/>
            </w:tcBorders>
            <w:vAlign w:val="center"/>
          </w:tcPr>
          <w:p w14:paraId="4E54145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3C10D337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48" w:type="dxa"/>
            <w:vAlign w:val="center"/>
          </w:tcPr>
          <w:p w14:paraId="6DD6754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575E026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4C8E182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bottom w:val="single" w:sz="36" w:space="0" w:color="00B050"/>
            </w:tcBorders>
            <w:vAlign w:val="center"/>
          </w:tcPr>
          <w:p w14:paraId="0240A27A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04A5D8C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dashed" w:sz="18" w:space="0" w:color="000000" w:themeColor="text1"/>
            </w:tcBorders>
            <w:vAlign w:val="center"/>
          </w:tcPr>
          <w:p w14:paraId="697ABF9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FF0000"/>
              <w:bottom w:val="single" w:sz="36" w:space="0" w:color="FF0000"/>
            </w:tcBorders>
            <w:vAlign w:val="center"/>
          </w:tcPr>
          <w:p w14:paraId="2515A8A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4AF46CF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dashed" w:sz="18" w:space="0" w:color="000000" w:themeColor="text1"/>
            </w:tcBorders>
            <w:vAlign w:val="center"/>
          </w:tcPr>
          <w:p w14:paraId="1E05B04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3333CC"/>
              <w:bottom w:val="single" w:sz="36" w:space="0" w:color="3333CC"/>
            </w:tcBorders>
            <w:vAlign w:val="center"/>
          </w:tcPr>
          <w:p w14:paraId="5B4763A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5CC63CA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3969B3C0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1483"/>
        </w:trPr>
        <w:tc>
          <w:tcPr>
            <w:tcW w:w="448" w:type="dxa"/>
            <w:vAlign w:val="center"/>
          </w:tcPr>
          <w:p w14:paraId="6C83BFF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15676E0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  <w:r>
              <w:rPr>
                <w:rFonts w:ascii="Arial" w:hAnsi="Arial" w:cs="Arial"/>
                <w:b/>
                <w:color w:val="000000"/>
                <w:sz w:val="40"/>
              </w:rPr>
              <w:t>-</w:t>
            </w:r>
          </w:p>
        </w:tc>
        <w:tc>
          <w:tcPr>
            <w:tcW w:w="792" w:type="dxa"/>
            <w:tcBorders>
              <w:right w:val="single" w:sz="36" w:space="0" w:color="00B050"/>
            </w:tcBorders>
            <w:vAlign w:val="center"/>
          </w:tcPr>
          <w:p w14:paraId="3BF49E3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3265989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50"/>
            </w:tcBorders>
            <w:vAlign w:val="center"/>
          </w:tcPr>
          <w:p w14:paraId="7E9C9E9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FF0000"/>
            </w:tcBorders>
            <w:vAlign w:val="center"/>
          </w:tcPr>
          <w:p w14:paraId="597C113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07AD649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FF0000"/>
            </w:tcBorders>
            <w:vAlign w:val="center"/>
          </w:tcPr>
          <w:p w14:paraId="21F8C72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3333CC"/>
            </w:tcBorders>
            <w:vAlign w:val="center"/>
          </w:tcPr>
          <w:p w14:paraId="5FFC016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61CE79A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3333CC"/>
            </w:tcBorders>
            <w:vAlign w:val="center"/>
          </w:tcPr>
          <w:p w14:paraId="491EB09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64446AEC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48" w:type="dxa"/>
            <w:vAlign w:val="center"/>
          </w:tcPr>
          <w:p w14:paraId="2721A23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505A080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28F2D6C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bottom w:val="dashed" w:sz="18" w:space="0" w:color="00B050"/>
            </w:tcBorders>
            <w:vAlign w:val="center"/>
          </w:tcPr>
          <w:p w14:paraId="072648C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62C3459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7850EA3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FF0000"/>
              <w:bottom w:val="dashed" w:sz="18" w:space="0" w:color="FF0000"/>
            </w:tcBorders>
            <w:vAlign w:val="center"/>
          </w:tcPr>
          <w:p w14:paraId="5336740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6B0E435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1D39C0F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3333CC"/>
            </w:tcBorders>
            <w:vAlign w:val="center"/>
          </w:tcPr>
          <w:p w14:paraId="4BAD6AD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56E9D95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0BF96D1F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1187"/>
        </w:trPr>
        <w:tc>
          <w:tcPr>
            <w:tcW w:w="448" w:type="dxa"/>
            <w:vAlign w:val="center"/>
          </w:tcPr>
          <w:p w14:paraId="2FC6CB0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7867CFF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792" w:type="dxa"/>
            <w:tcBorders>
              <w:right w:val="dashed" w:sz="18" w:space="0" w:color="00B050"/>
            </w:tcBorders>
            <w:vAlign w:val="center"/>
          </w:tcPr>
          <w:p w14:paraId="41A128D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87" w:type="dxa"/>
            <w:tcBorders>
              <w:top w:val="dashed" w:sz="18" w:space="0" w:color="00B050"/>
              <w:left w:val="dashed" w:sz="18" w:space="0" w:color="00B050"/>
              <w:bottom w:val="dashed" w:sz="18" w:space="0" w:color="00B050"/>
              <w:right w:val="dashed" w:sz="18" w:space="0" w:color="00B050"/>
            </w:tcBorders>
            <w:shd w:val="clear" w:color="auto" w:fill="auto"/>
            <w:vAlign w:val="center"/>
          </w:tcPr>
          <w:p w14:paraId="5EA7B2D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32"/>
              </w:rPr>
            </w:pPr>
          </w:p>
        </w:tc>
        <w:tc>
          <w:tcPr>
            <w:tcW w:w="448" w:type="dxa"/>
            <w:tcBorders>
              <w:left w:val="dashed" w:sz="18" w:space="0" w:color="00B050"/>
            </w:tcBorders>
            <w:vAlign w:val="center"/>
          </w:tcPr>
          <w:p w14:paraId="6285B96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792" w:type="dxa"/>
            <w:tcBorders>
              <w:right w:val="dashed" w:sz="18" w:space="0" w:color="FF0000"/>
            </w:tcBorders>
            <w:vAlign w:val="center"/>
          </w:tcPr>
          <w:p w14:paraId="3F276F1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87" w:type="dxa"/>
            <w:tcBorders>
              <w:top w:val="dashed" w:sz="18" w:space="0" w:color="FF0000"/>
              <w:left w:val="dashed" w:sz="18" w:space="0" w:color="FF0000"/>
              <w:bottom w:val="dashed" w:sz="18" w:space="0" w:color="FF0000"/>
              <w:right w:val="dashed" w:sz="18" w:space="0" w:color="FF0000"/>
            </w:tcBorders>
            <w:shd w:val="clear" w:color="auto" w:fill="auto"/>
            <w:vAlign w:val="center"/>
          </w:tcPr>
          <w:p w14:paraId="66DD1BF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</w:p>
        </w:tc>
        <w:tc>
          <w:tcPr>
            <w:tcW w:w="448" w:type="dxa"/>
            <w:tcBorders>
              <w:left w:val="dashed" w:sz="18" w:space="0" w:color="FF0000"/>
            </w:tcBorders>
            <w:vAlign w:val="center"/>
          </w:tcPr>
          <w:p w14:paraId="4B87D54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792" w:type="dxa"/>
            <w:vAlign w:val="center"/>
          </w:tcPr>
          <w:p w14:paraId="350E2E9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93" w:type="dxa"/>
            <w:shd w:val="clear" w:color="auto" w:fill="auto"/>
            <w:vAlign w:val="center"/>
          </w:tcPr>
          <w:p w14:paraId="7C1DD48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32"/>
              </w:rPr>
            </w:pPr>
          </w:p>
        </w:tc>
        <w:tc>
          <w:tcPr>
            <w:tcW w:w="448" w:type="dxa"/>
            <w:tcBorders>
              <w:left w:val="nil"/>
            </w:tcBorders>
            <w:vAlign w:val="center"/>
          </w:tcPr>
          <w:p w14:paraId="1F6F4D6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05D3E8E1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156"/>
        </w:trPr>
        <w:tc>
          <w:tcPr>
            <w:tcW w:w="448" w:type="dxa"/>
            <w:vAlign w:val="center"/>
          </w:tcPr>
          <w:p w14:paraId="7ADBE5A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6106E62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60B84AF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dashed" w:sz="18" w:space="0" w:color="00B050"/>
            </w:tcBorders>
            <w:vAlign w:val="center"/>
          </w:tcPr>
          <w:p w14:paraId="19200B8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7D66AC7A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66F3C93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dashed" w:sz="18" w:space="0" w:color="FF0000"/>
            </w:tcBorders>
            <w:vAlign w:val="center"/>
          </w:tcPr>
          <w:p w14:paraId="317C325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04A496F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393F52C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vAlign w:val="center"/>
          </w:tcPr>
          <w:p w14:paraId="4D574AB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28DB72E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61149835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448" w:type="dxa"/>
            <w:vAlign w:val="center"/>
          </w:tcPr>
          <w:p w14:paraId="2D99B4D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9630" w:type="dxa"/>
            <w:gridSpan w:val="9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CBC53C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tcBorders>
              <w:left w:val="nil"/>
            </w:tcBorders>
            <w:vAlign w:val="center"/>
          </w:tcPr>
          <w:p w14:paraId="5FE7F7A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48F2626C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48" w:type="dxa"/>
            <w:vAlign w:val="center"/>
          </w:tcPr>
          <w:p w14:paraId="6E20219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18" w:space="0" w:color="auto"/>
            </w:tcBorders>
            <w:vAlign w:val="center"/>
          </w:tcPr>
          <w:p w14:paraId="61B56CC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single" w:sz="18" w:space="0" w:color="auto"/>
            </w:tcBorders>
            <w:vAlign w:val="center"/>
          </w:tcPr>
          <w:p w14:paraId="081A0C4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18" w:space="0" w:color="auto"/>
              <w:bottom w:val="single" w:sz="36" w:space="0" w:color="00B050"/>
            </w:tcBorders>
            <w:vAlign w:val="center"/>
          </w:tcPr>
          <w:p w14:paraId="6A566D7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tcBorders>
              <w:top w:val="single" w:sz="18" w:space="0" w:color="auto"/>
            </w:tcBorders>
            <w:vAlign w:val="center"/>
          </w:tcPr>
          <w:p w14:paraId="10B24E5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single" w:sz="18" w:space="0" w:color="auto"/>
            </w:tcBorders>
            <w:vAlign w:val="center"/>
          </w:tcPr>
          <w:p w14:paraId="2375215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18" w:space="0" w:color="auto"/>
              <w:bottom w:val="single" w:sz="36" w:space="0" w:color="FF0000"/>
            </w:tcBorders>
            <w:vAlign w:val="center"/>
          </w:tcPr>
          <w:p w14:paraId="5F8D2BD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tcBorders>
              <w:top w:val="single" w:sz="18" w:space="0" w:color="auto"/>
            </w:tcBorders>
            <w:vAlign w:val="center"/>
          </w:tcPr>
          <w:p w14:paraId="45D704F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single" w:sz="18" w:space="0" w:color="auto"/>
            </w:tcBorders>
            <w:vAlign w:val="center"/>
          </w:tcPr>
          <w:p w14:paraId="64E70E6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18" w:space="0" w:color="auto"/>
              <w:bottom w:val="single" w:sz="36" w:space="0" w:color="3333CC"/>
            </w:tcBorders>
            <w:vAlign w:val="center"/>
          </w:tcPr>
          <w:p w14:paraId="0F1FD9D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53F3BEFA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53042B97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1483"/>
        </w:trPr>
        <w:tc>
          <w:tcPr>
            <w:tcW w:w="448" w:type="dxa"/>
            <w:vAlign w:val="center"/>
          </w:tcPr>
          <w:p w14:paraId="15B6AEC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1C5B4D6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00B050"/>
            </w:tcBorders>
            <w:vAlign w:val="center"/>
          </w:tcPr>
          <w:p w14:paraId="75B524B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414F229A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50"/>
            </w:tcBorders>
            <w:vAlign w:val="center"/>
          </w:tcPr>
          <w:p w14:paraId="13EF53C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FF0000"/>
            </w:tcBorders>
            <w:vAlign w:val="center"/>
          </w:tcPr>
          <w:p w14:paraId="5F6DA6F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0CAC7D3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FF0000"/>
            </w:tcBorders>
            <w:vAlign w:val="center"/>
          </w:tcPr>
          <w:p w14:paraId="504BCAF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3333CC"/>
            </w:tcBorders>
            <w:vAlign w:val="center"/>
          </w:tcPr>
          <w:p w14:paraId="06B663D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1E20D71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3333CC"/>
            </w:tcBorders>
            <w:vAlign w:val="center"/>
          </w:tcPr>
          <w:p w14:paraId="6CE9739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49DFA913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156"/>
        </w:trPr>
        <w:tc>
          <w:tcPr>
            <w:tcW w:w="448" w:type="dxa"/>
            <w:vAlign w:val="center"/>
          </w:tcPr>
          <w:p w14:paraId="6209217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135685E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795B284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</w:tcBorders>
            <w:vAlign w:val="center"/>
          </w:tcPr>
          <w:p w14:paraId="3924612A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43B0656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612EA51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FF0000"/>
            </w:tcBorders>
            <w:vAlign w:val="center"/>
          </w:tcPr>
          <w:p w14:paraId="557F3AB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0CFB770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2611785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3333CC"/>
            </w:tcBorders>
            <w:vAlign w:val="center"/>
          </w:tcPr>
          <w:p w14:paraId="0742A20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224EF37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</w:tbl>
    <w:p w14:paraId="24660D41" w14:textId="77777777" w:rsidR="0083237C" w:rsidRDefault="0083237C" w:rsidP="0083237C"/>
    <w:p w14:paraId="7A1737CC" w14:textId="77777777" w:rsidR="0083237C" w:rsidRDefault="0083237C" w:rsidP="0083237C">
      <w:r>
        <w:br w:type="page"/>
      </w:r>
    </w:p>
    <w:p w14:paraId="67C48E5C" w14:textId="77777777" w:rsidR="0083237C" w:rsidRPr="00330A66" w:rsidRDefault="0083237C" w:rsidP="0083237C">
      <w:pPr>
        <w:pStyle w:val="Cartable"/>
        <w:spacing w:before="240"/>
        <w:jc w:val="center"/>
        <w:rPr>
          <w:sz w:val="72"/>
          <w:szCs w:val="40"/>
        </w:rPr>
      </w:pPr>
      <w:r w:rsidRPr="00330A66">
        <w:rPr>
          <w:sz w:val="72"/>
          <w:szCs w:val="40"/>
        </w:rPr>
        <w:lastRenderedPageBreak/>
        <w:t xml:space="preserve">……… </w:t>
      </w:r>
      <w:r>
        <w:rPr>
          <w:sz w:val="72"/>
          <w:szCs w:val="40"/>
        </w:rPr>
        <w:t xml:space="preserve"> - </w:t>
      </w:r>
      <w:r w:rsidRPr="00330A66">
        <w:rPr>
          <w:sz w:val="72"/>
          <w:szCs w:val="40"/>
        </w:rPr>
        <w:t xml:space="preserve"> ……… = ………</w:t>
      </w:r>
    </w:p>
    <w:p w14:paraId="7A9645FF" w14:textId="77777777" w:rsidR="0083237C" w:rsidRDefault="0083237C" w:rsidP="0083237C"/>
    <w:tbl>
      <w:tblPr>
        <w:tblW w:w="105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"/>
        <w:gridCol w:w="1587"/>
        <w:gridCol w:w="792"/>
        <w:gridCol w:w="1587"/>
        <w:gridCol w:w="448"/>
        <w:gridCol w:w="792"/>
        <w:gridCol w:w="1587"/>
        <w:gridCol w:w="448"/>
        <w:gridCol w:w="792"/>
        <w:gridCol w:w="1597"/>
        <w:gridCol w:w="448"/>
      </w:tblGrid>
      <w:tr w:rsidR="0083237C" w:rsidRPr="00A7758D" w14:paraId="1A98BFB7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48" w:type="dxa"/>
            <w:vAlign w:val="center"/>
          </w:tcPr>
          <w:p w14:paraId="72083B06" w14:textId="77777777" w:rsidR="0083237C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  <w:p w14:paraId="40CD4AE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1EBEF47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1EB4E80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bottom w:val="single" w:sz="36" w:space="0" w:color="00B0F0"/>
            </w:tcBorders>
            <w:vAlign w:val="center"/>
          </w:tcPr>
          <w:p w14:paraId="1D35040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15E7FA4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bottom w:val="dashed" w:sz="18" w:space="0" w:color="000000" w:themeColor="text1"/>
            </w:tcBorders>
            <w:vAlign w:val="center"/>
          </w:tcPr>
          <w:p w14:paraId="7F78393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bottom w:val="single" w:sz="36" w:space="0" w:color="00B050"/>
            </w:tcBorders>
            <w:vAlign w:val="center"/>
          </w:tcPr>
          <w:p w14:paraId="42372C1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59A39B8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bottom w:val="dashed" w:sz="18" w:space="0" w:color="000000" w:themeColor="text1"/>
            </w:tcBorders>
            <w:vAlign w:val="center"/>
          </w:tcPr>
          <w:p w14:paraId="7491E80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bottom w:val="single" w:sz="36" w:space="0" w:color="FFC000"/>
            </w:tcBorders>
            <w:vAlign w:val="center"/>
          </w:tcPr>
          <w:p w14:paraId="1C7F1C8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5377162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1CB86BDD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1483"/>
        </w:trPr>
        <w:tc>
          <w:tcPr>
            <w:tcW w:w="448" w:type="dxa"/>
            <w:vAlign w:val="center"/>
          </w:tcPr>
          <w:p w14:paraId="70FF8D2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16D6B11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00B0F0"/>
            </w:tcBorders>
            <w:vAlign w:val="center"/>
          </w:tcPr>
          <w:p w14:paraId="4554818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14:paraId="55F98DB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F0"/>
              <w:right w:val="dashed" w:sz="18" w:space="0" w:color="000000" w:themeColor="text1"/>
            </w:tcBorders>
            <w:vAlign w:val="center"/>
          </w:tcPr>
          <w:p w14:paraId="61BE09A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dashed" w:sz="18" w:space="0" w:color="000000" w:themeColor="text1"/>
              <w:left w:val="dashed" w:sz="18" w:space="0" w:color="000000" w:themeColor="text1"/>
              <w:bottom w:val="dashed" w:sz="18" w:space="0" w:color="000000" w:themeColor="text1"/>
              <w:right w:val="single" w:sz="36" w:space="0" w:color="00B050"/>
            </w:tcBorders>
            <w:shd w:val="clear" w:color="auto" w:fill="auto"/>
            <w:vAlign w:val="center"/>
          </w:tcPr>
          <w:p w14:paraId="5286498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04BEA5E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50"/>
              <w:right w:val="dashed" w:sz="18" w:space="0" w:color="000000" w:themeColor="text1"/>
            </w:tcBorders>
            <w:vAlign w:val="center"/>
          </w:tcPr>
          <w:p w14:paraId="20EFE9D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dashed" w:sz="18" w:space="0" w:color="000000" w:themeColor="text1"/>
              <w:left w:val="dashed" w:sz="18" w:space="0" w:color="000000" w:themeColor="text1"/>
              <w:bottom w:val="dashed" w:sz="18" w:space="0" w:color="000000" w:themeColor="text1"/>
              <w:right w:val="single" w:sz="36" w:space="0" w:color="FFC000"/>
            </w:tcBorders>
            <w:shd w:val="clear" w:color="auto" w:fill="auto"/>
            <w:vAlign w:val="center"/>
          </w:tcPr>
          <w:p w14:paraId="2EEB6D5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93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18CDB8C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FFC000"/>
            </w:tcBorders>
            <w:vAlign w:val="center"/>
          </w:tcPr>
          <w:p w14:paraId="2737A4C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198A8EE6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48" w:type="dxa"/>
            <w:vAlign w:val="center"/>
          </w:tcPr>
          <w:p w14:paraId="6A0EB86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51C52D5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14687DD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F0"/>
              <w:bottom w:val="single" w:sz="36" w:space="0" w:color="00B0F0"/>
            </w:tcBorders>
            <w:vAlign w:val="center"/>
          </w:tcPr>
          <w:p w14:paraId="07AFFC1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0566E28A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dashed" w:sz="18" w:space="0" w:color="000000" w:themeColor="text1"/>
            </w:tcBorders>
            <w:vAlign w:val="center"/>
          </w:tcPr>
          <w:p w14:paraId="570D75F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bottom w:val="single" w:sz="36" w:space="0" w:color="00B050"/>
            </w:tcBorders>
            <w:vAlign w:val="center"/>
          </w:tcPr>
          <w:p w14:paraId="3A744B0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1A6FC09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dashed" w:sz="18" w:space="0" w:color="000000" w:themeColor="text1"/>
            </w:tcBorders>
            <w:vAlign w:val="center"/>
          </w:tcPr>
          <w:p w14:paraId="4C3B067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FFC000"/>
              <w:bottom w:val="single" w:sz="36" w:space="0" w:color="FFC000"/>
            </w:tcBorders>
            <w:vAlign w:val="center"/>
          </w:tcPr>
          <w:p w14:paraId="0F72E46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45B05A7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72DE0BAC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1483"/>
        </w:trPr>
        <w:tc>
          <w:tcPr>
            <w:tcW w:w="448" w:type="dxa"/>
            <w:vAlign w:val="center"/>
          </w:tcPr>
          <w:p w14:paraId="7398CBF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47D5CEB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  <w:r>
              <w:rPr>
                <w:rFonts w:ascii="Arial" w:hAnsi="Arial" w:cs="Arial"/>
                <w:b/>
                <w:color w:val="000000"/>
                <w:sz w:val="40"/>
              </w:rPr>
              <w:t>-</w:t>
            </w:r>
          </w:p>
        </w:tc>
        <w:tc>
          <w:tcPr>
            <w:tcW w:w="792" w:type="dxa"/>
            <w:tcBorders>
              <w:right w:val="single" w:sz="36" w:space="0" w:color="00B0F0"/>
            </w:tcBorders>
            <w:vAlign w:val="center"/>
          </w:tcPr>
          <w:p w14:paraId="7067683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14:paraId="4A14FE5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F0"/>
            </w:tcBorders>
            <w:vAlign w:val="center"/>
          </w:tcPr>
          <w:p w14:paraId="226EF24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00B050"/>
            </w:tcBorders>
            <w:vAlign w:val="center"/>
          </w:tcPr>
          <w:p w14:paraId="1550717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4A1ECC5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50"/>
            </w:tcBorders>
            <w:vAlign w:val="center"/>
          </w:tcPr>
          <w:p w14:paraId="1A92BA3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FFC000"/>
            </w:tcBorders>
            <w:vAlign w:val="center"/>
          </w:tcPr>
          <w:p w14:paraId="09FFA7A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2FD078C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FFC000"/>
            </w:tcBorders>
            <w:vAlign w:val="center"/>
          </w:tcPr>
          <w:p w14:paraId="6BB7525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1D2F14CA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48" w:type="dxa"/>
            <w:vAlign w:val="center"/>
          </w:tcPr>
          <w:p w14:paraId="4B72B74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0AEEDB8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086828E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F0"/>
              <w:bottom w:val="dashed" w:sz="18" w:space="0" w:color="00B0F0"/>
            </w:tcBorders>
            <w:vAlign w:val="center"/>
          </w:tcPr>
          <w:p w14:paraId="1EF6DB0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7F3C4CB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4758E24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bottom w:val="dashed" w:sz="18" w:space="0" w:color="00B050"/>
            </w:tcBorders>
            <w:vAlign w:val="center"/>
          </w:tcPr>
          <w:p w14:paraId="37ED7BC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2CB1A3A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35DF55B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FFC000"/>
            </w:tcBorders>
            <w:vAlign w:val="center"/>
          </w:tcPr>
          <w:p w14:paraId="53E9365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34D652B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3B6E9DC0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1187"/>
        </w:trPr>
        <w:tc>
          <w:tcPr>
            <w:tcW w:w="448" w:type="dxa"/>
            <w:vAlign w:val="center"/>
          </w:tcPr>
          <w:p w14:paraId="323D3D9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7271544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792" w:type="dxa"/>
            <w:tcBorders>
              <w:right w:val="dashed" w:sz="18" w:space="0" w:color="00B0F0"/>
            </w:tcBorders>
            <w:vAlign w:val="center"/>
          </w:tcPr>
          <w:p w14:paraId="00BBE48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87" w:type="dxa"/>
            <w:tcBorders>
              <w:top w:val="dashed" w:sz="18" w:space="0" w:color="00B0F0"/>
              <w:left w:val="dashed" w:sz="18" w:space="0" w:color="00B0F0"/>
              <w:bottom w:val="dashed" w:sz="18" w:space="0" w:color="00B0F0"/>
              <w:right w:val="dashed" w:sz="18" w:space="0" w:color="00B0F0"/>
            </w:tcBorders>
            <w:shd w:val="clear" w:color="auto" w:fill="auto"/>
            <w:vAlign w:val="center"/>
          </w:tcPr>
          <w:p w14:paraId="433A6E0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32"/>
              </w:rPr>
            </w:pPr>
          </w:p>
        </w:tc>
        <w:tc>
          <w:tcPr>
            <w:tcW w:w="448" w:type="dxa"/>
            <w:tcBorders>
              <w:left w:val="dashed" w:sz="18" w:space="0" w:color="00B0F0"/>
            </w:tcBorders>
            <w:vAlign w:val="center"/>
          </w:tcPr>
          <w:p w14:paraId="339ACBD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792" w:type="dxa"/>
            <w:tcBorders>
              <w:right w:val="dashed" w:sz="18" w:space="0" w:color="00B050"/>
            </w:tcBorders>
            <w:vAlign w:val="center"/>
          </w:tcPr>
          <w:p w14:paraId="548BEF1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87" w:type="dxa"/>
            <w:tcBorders>
              <w:top w:val="dashed" w:sz="18" w:space="0" w:color="00B050"/>
              <w:left w:val="dashed" w:sz="18" w:space="0" w:color="00B050"/>
              <w:bottom w:val="dashed" w:sz="18" w:space="0" w:color="00B050"/>
              <w:right w:val="dashed" w:sz="18" w:space="0" w:color="00B050"/>
            </w:tcBorders>
            <w:shd w:val="clear" w:color="auto" w:fill="auto"/>
            <w:vAlign w:val="center"/>
          </w:tcPr>
          <w:p w14:paraId="176057B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</w:p>
        </w:tc>
        <w:tc>
          <w:tcPr>
            <w:tcW w:w="448" w:type="dxa"/>
            <w:tcBorders>
              <w:left w:val="dashed" w:sz="18" w:space="0" w:color="00B050"/>
            </w:tcBorders>
            <w:vAlign w:val="center"/>
          </w:tcPr>
          <w:p w14:paraId="6610F15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792" w:type="dxa"/>
            <w:vAlign w:val="center"/>
          </w:tcPr>
          <w:p w14:paraId="3306D6B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593" w:type="dxa"/>
            <w:shd w:val="clear" w:color="auto" w:fill="auto"/>
            <w:vAlign w:val="center"/>
          </w:tcPr>
          <w:p w14:paraId="2867207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32"/>
              </w:rPr>
            </w:pPr>
          </w:p>
        </w:tc>
        <w:tc>
          <w:tcPr>
            <w:tcW w:w="448" w:type="dxa"/>
            <w:tcBorders>
              <w:left w:val="nil"/>
            </w:tcBorders>
            <w:vAlign w:val="center"/>
          </w:tcPr>
          <w:p w14:paraId="175538B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1F88F641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156"/>
        </w:trPr>
        <w:tc>
          <w:tcPr>
            <w:tcW w:w="448" w:type="dxa"/>
            <w:vAlign w:val="center"/>
          </w:tcPr>
          <w:p w14:paraId="1DA6A89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1D9E7A8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63CF666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dashed" w:sz="18" w:space="0" w:color="00B0F0"/>
            </w:tcBorders>
            <w:vAlign w:val="center"/>
          </w:tcPr>
          <w:p w14:paraId="26997E8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6998B2F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2216ECC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dashed" w:sz="18" w:space="0" w:color="00B050"/>
            </w:tcBorders>
            <w:vAlign w:val="center"/>
          </w:tcPr>
          <w:p w14:paraId="64872EF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31229AC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1799336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vAlign w:val="center"/>
          </w:tcPr>
          <w:p w14:paraId="6B554E6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42ADC5C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7DDC0A62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448" w:type="dxa"/>
            <w:vAlign w:val="center"/>
          </w:tcPr>
          <w:p w14:paraId="645BCD5D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9630" w:type="dxa"/>
            <w:gridSpan w:val="9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0E25A0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tcBorders>
              <w:left w:val="nil"/>
            </w:tcBorders>
            <w:vAlign w:val="center"/>
          </w:tcPr>
          <w:p w14:paraId="76A39D72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400CD440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48" w:type="dxa"/>
            <w:vAlign w:val="center"/>
          </w:tcPr>
          <w:p w14:paraId="7D87480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18" w:space="0" w:color="auto"/>
            </w:tcBorders>
            <w:vAlign w:val="center"/>
          </w:tcPr>
          <w:p w14:paraId="49E46E6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single" w:sz="18" w:space="0" w:color="auto"/>
            </w:tcBorders>
            <w:vAlign w:val="center"/>
          </w:tcPr>
          <w:p w14:paraId="5B6BF7C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18" w:space="0" w:color="auto"/>
              <w:bottom w:val="single" w:sz="36" w:space="0" w:color="00B0F0"/>
            </w:tcBorders>
            <w:vAlign w:val="center"/>
          </w:tcPr>
          <w:p w14:paraId="580D540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tcBorders>
              <w:top w:val="single" w:sz="18" w:space="0" w:color="auto"/>
            </w:tcBorders>
            <w:vAlign w:val="center"/>
          </w:tcPr>
          <w:p w14:paraId="125D560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single" w:sz="18" w:space="0" w:color="auto"/>
            </w:tcBorders>
            <w:vAlign w:val="center"/>
          </w:tcPr>
          <w:p w14:paraId="21B9267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18" w:space="0" w:color="auto"/>
              <w:bottom w:val="single" w:sz="36" w:space="0" w:color="00B050"/>
            </w:tcBorders>
            <w:vAlign w:val="center"/>
          </w:tcPr>
          <w:p w14:paraId="5704EB8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tcBorders>
              <w:top w:val="single" w:sz="18" w:space="0" w:color="auto"/>
            </w:tcBorders>
            <w:vAlign w:val="center"/>
          </w:tcPr>
          <w:p w14:paraId="72CDA85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top w:val="single" w:sz="18" w:space="0" w:color="auto"/>
            </w:tcBorders>
            <w:vAlign w:val="center"/>
          </w:tcPr>
          <w:p w14:paraId="56C0C25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18" w:space="0" w:color="auto"/>
              <w:bottom w:val="single" w:sz="36" w:space="0" w:color="FFC000"/>
            </w:tcBorders>
            <w:vAlign w:val="center"/>
          </w:tcPr>
          <w:p w14:paraId="3BEC534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7442C1A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714DDF07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1483"/>
        </w:trPr>
        <w:tc>
          <w:tcPr>
            <w:tcW w:w="448" w:type="dxa"/>
            <w:vAlign w:val="center"/>
          </w:tcPr>
          <w:p w14:paraId="4737835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37B5EC7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00B0F0"/>
            </w:tcBorders>
            <w:vAlign w:val="center"/>
          </w:tcPr>
          <w:p w14:paraId="593D0E28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14:paraId="1655039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F0"/>
            </w:tcBorders>
            <w:vAlign w:val="center"/>
          </w:tcPr>
          <w:p w14:paraId="5676FF95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00B050"/>
            </w:tcBorders>
            <w:vAlign w:val="center"/>
          </w:tcPr>
          <w:p w14:paraId="2E37E78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31B9C4D7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00B050"/>
            </w:tcBorders>
            <w:vAlign w:val="center"/>
          </w:tcPr>
          <w:p w14:paraId="3EC138A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tcBorders>
              <w:right w:val="single" w:sz="36" w:space="0" w:color="FFC000"/>
            </w:tcBorders>
            <w:vAlign w:val="center"/>
          </w:tcPr>
          <w:p w14:paraId="15A85D7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7716EB3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448" w:type="dxa"/>
            <w:tcBorders>
              <w:left w:val="single" w:sz="36" w:space="0" w:color="FFC000"/>
            </w:tcBorders>
            <w:vAlign w:val="center"/>
          </w:tcPr>
          <w:p w14:paraId="454B3570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83237C" w:rsidRPr="00A7758D" w14:paraId="55E5D942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156"/>
        </w:trPr>
        <w:tc>
          <w:tcPr>
            <w:tcW w:w="448" w:type="dxa"/>
            <w:vAlign w:val="center"/>
          </w:tcPr>
          <w:p w14:paraId="53720B7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vAlign w:val="center"/>
          </w:tcPr>
          <w:p w14:paraId="592F0B9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7CDC18CF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F0"/>
            </w:tcBorders>
            <w:vAlign w:val="center"/>
          </w:tcPr>
          <w:p w14:paraId="22B0BA8E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70F1AF14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02D675C6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87" w:type="dxa"/>
            <w:tcBorders>
              <w:top w:val="single" w:sz="36" w:space="0" w:color="00B050"/>
            </w:tcBorders>
            <w:vAlign w:val="center"/>
          </w:tcPr>
          <w:p w14:paraId="7870E8CB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1E9FB8F9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792" w:type="dxa"/>
            <w:vAlign w:val="center"/>
          </w:tcPr>
          <w:p w14:paraId="7087F15C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593" w:type="dxa"/>
            <w:tcBorders>
              <w:top w:val="single" w:sz="36" w:space="0" w:color="FFC000"/>
            </w:tcBorders>
            <w:vAlign w:val="center"/>
          </w:tcPr>
          <w:p w14:paraId="2A434C83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448" w:type="dxa"/>
            <w:vAlign w:val="center"/>
          </w:tcPr>
          <w:p w14:paraId="72DAFB41" w14:textId="77777777" w:rsidR="0083237C" w:rsidRPr="00A7758D" w:rsidRDefault="0083237C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</w:tbl>
    <w:p w14:paraId="6DCCA180" w14:textId="77777777" w:rsidR="0083237C" w:rsidRPr="00997C68" w:rsidRDefault="0083237C" w:rsidP="0083237C"/>
    <w:p w14:paraId="4F264709" w14:textId="10756884" w:rsidR="000E2A4D" w:rsidRDefault="000E2A4D">
      <w:r>
        <w:br w:type="page"/>
      </w:r>
    </w:p>
    <w:p w14:paraId="11CD228A" w14:textId="77777777" w:rsidR="000E2A4D" w:rsidRDefault="000E2A4D" w:rsidP="00997C68">
      <w:pPr>
        <w:sectPr w:rsidR="000E2A4D" w:rsidSect="00997C68">
          <w:pgSz w:w="11906" w:h="16838"/>
          <w:pgMar w:top="720" w:right="720" w:bottom="720" w:left="720" w:header="709" w:footer="709" w:gutter="0"/>
          <w:pgBorders>
            <w:top w:val="single" w:sz="48" w:space="15" w:color="FFFFFF"/>
            <w:left w:val="single" w:sz="48" w:space="15" w:color="FFFFFF"/>
            <w:bottom w:val="single" w:sz="48" w:space="10" w:color="FFFFFF"/>
            <w:right w:val="single" w:sz="48" w:space="10" w:color="FFFFFF"/>
          </w:pgBorders>
          <w:cols w:space="708"/>
          <w:docGrid w:linePitch="544"/>
        </w:sectPr>
      </w:pPr>
    </w:p>
    <w:p w14:paraId="156CD0C7" w14:textId="601CD784" w:rsidR="000E2A4D" w:rsidRPr="00330A66" w:rsidRDefault="000E2A4D" w:rsidP="000E2A4D">
      <w:pPr>
        <w:pStyle w:val="Cartable"/>
        <w:spacing w:before="240" w:after="0" w:line="360" w:lineRule="auto"/>
        <w:jc w:val="center"/>
        <w:rPr>
          <w:sz w:val="72"/>
          <w:szCs w:val="40"/>
        </w:rPr>
      </w:pPr>
      <w:r w:rsidRPr="00330A66">
        <w:rPr>
          <w:sz w:val="72"/>
          <w:szCs w:val="40"/>
        </w:rPr>
        <w:lastRenderedPageBreak/>
        <w:t>………</w:t>
      </w:r>
      <w:r>
        <w:rPr>
          <w:sz w:val="72"/>
          <w:szCs w:val="40"/>
        </w:rPr>
        <w:t>…</w:t>
      </w:r>
      <w:r w:rsidRPr="00330A66">
        <w:rPr>
          <w:sz w:val="72"/>
          <w:szCs w:val="40"/>
        </w:rPr>
        <w:t xml:space="preserve"> </w:t>
      </w:r>
      <w:r>
        <w:rPr>
          <w:sz w:val="72"/>
          <w:szCs w:val="40"/>
        </w:rPr>
        <w:t xml:space="preserve"> - </w:t>
      </w:r>
      <w:r w:rsidRPr="00330A66">
        <w:rPr>
          <w:sz w:val="72"/>
          <w:szCs w:val="40"/>
        </w:rPr>
        <w:t xml:space="preserve"> ………</w:t>
      </w:r>
      <w:r>
        <w:rPr>
          <w:sz w:val="72"/>
          <w:szCs w:val="40"/>
        </w:rPr>
        <w:t>…</w:t>
      </w:r>
      <w:r w:rsidRPr="00330A66">
        <w:rPr>
          <w:sz w:val="72"/>
          <w:szCs w:val="40"/>
        </w:rPr>
        <w:t xml:space="preserve"> = ………</w:t>
      </w:r>
      <w:r>
        <w:rPr>
          <w:sz w:val="72"/>
          <w:szCs w:val="40"/>
        </w:rPr>
        <w:t>…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"/>
        <w:gridCol w:w="1802"/>
        <w:gridCol w:w="899"/>
        <w:gridCol w:w="1802"/>
        <w:gridCol w:w="508"/>
        <w:gridCol w:w="899"/>
        <w:gridCol w:w="1802"/>
        <w:gridCol w:w="508"/>
        <w:gridCol w:w="899"/>
        <w:gridCol w:w="1802"/>
        <w:gridCol w:w="508"/>
        <w:gridCol w:w="899"/>
        <w:gridCol w:w="1802"/>
        <w:gridCol w:w="10"/>
        <w:gridCol w:w="498"/>
        <w:gridCol w:w="10"/>
      </w:tblGrid>
      <w:tr w:rsidR="000E2A4D" w:rsidRPr="000E2A4D" w14:paraId="515EE930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345"/>
        </w:trPr>
        <w:tc>
          <w:tcPr>
            <w:tcW w:w="508" w:type="dxa"/>
            <w:vAlign w:val="center"/>
          </w:tcPr>
          <w:p w14:paraId="3DB29B40" w14:textId="77777777" w:rsid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  <w:p w14:paraId="05D06F63" w14:textId="5400CC83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284DE163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4ECC6430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bottom w:val="single" w:sz="36" w:space="0" w:color="3333CC"/>
            </w:tcBorders>
            <w:vAlign w:val="center"/>
          </w:tcPr>
          <w:p w14:paraId="122C5B62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4ABA7F30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bottom w:val="dashed" w:sz="18" w:space="0" w:color="auto"/>
            </w:tcBorders>
            <w:vAlign w:val="center"/>
          </w:tcPr>
          <w:p w14:paraId="6FAE444E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bottom w:val="single" w:sz="36" w:space="0" w:color="00B050"/>
            </w:tcBorders>
            <w:vAlign w:val="center"/>
          </w:tcPr>
          <w:p w14:paraId="0B7F4572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2C97E97A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bottom w:val="dashed" w:sz="18" w:space="0" w:color="auto"/>
            </w:tcBorders>
            <w:vAlign w:val="center"/>
          </w:tcPr>
          <w:p w14:paraId="5AE4B699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bottom w:val="single" w:sz="36" w:space="0" w:color="FF0000"/>
            </w:tcBorders>
            <w:vAlign w:val="center"/>
          </w:tcPr>
          <w:p w14:paraId="133DFE27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4C4BC73A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bottom w:val="dashed" w:sz="18" w:space="0" w:color="auto"/>
            </w:tcBorders>
            <w:vAlign w:val="center"/>
          </w:tcPr>
          <w:p w14:paraId="1226EA98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bottom w:val="single" w:sz="36" w:space="0" w:color="3333CC"/>
            </w:tcBorders>
            <w:vAlign w:val="center"/>
          </w:tcPr>
          <w:p w14:paraId="7A02799F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4C00AFA3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5EEA5541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630"/>
        </w:trPr>
        <w:tc>
          <w:tcPr>
            <w:tcW w:w="508" w:type="dxa"/>
            <w:vAlign w:val="center"/>
          </w:tcPr>
          <w:p w14:paraId="4124C2A2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3A4BA5C8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3333CC"/>
            </w:tcBorders>
            <w:vAlign w:val="center"/>
          </w:tcPr>
          <w:p w14:paraId="0323B6D6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0C29E6AB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3333CC"/>
              <w:right w:val="dashed" w:sz="18" w:space="0" w:color="auto"/>
            </w:tcBorders>
            <w:vAlign w:val="center"/>
          </w:tcPr>
          <w:p w14:paraId="3E82E712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00B050"/>
            </w:tcBorders>
            <w:shd w:val="clear" w:color="auto" w:fill="auto"/>
            <w:vAlign w:val="center"/>
          </w:tcPr>
          <w:p w14:paraId="3EE769CF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4ED2F14E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50"/>
              <w:right w:val="dashed" w:sz="18" w:space="0" w:color="auto"/>
            </w:tcBorders>
            <w:vAlign w:val="center"/>
          </w:tcPr>
          <w:p w14:paraId="0D8025A4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FF0000"/>
            </w:tcBorders>
            <w:shd w:val="clear" w:color="auto" w:fill="auto"/>
            <w:vAlign w:val="center"/>
          </w:tcPr>
          <w:p w14:paraId="0830B210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4F2BCD1A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FF0000"/>
              <w:right w:val="dashed" w:sz="18" w:space="0" w:color="auto"/>
            </w:tcBorders>
            <w:vAlign w:val="center"/>
          </w:tcPr>
          <w:p w14:paraId="5E684E9D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3333CC"/>
            </w:tcBorders>
            <w:shd w:val="clear" w:color="auto" w:fill="auto"/>
            <w:vAlign w:val="center"/>
          </w:tcPr>
          <w:p w14:paraId="629CB3A7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30A4E69C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gridSpan w:val="2"/>
            <w:tcBorders>
              <w:left w:val="single" w:sz="36" w:space="0" w:color="3333CC"/>
            </w:tcBorders>
            <w:vAlign w:val="center"/>
          </w:tcPr>
          <w:p w14:paraId="412FB973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1312AE2E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345"/>
        </w:trPr>
        <w:tc>
          <w:tcPr>
            <w:tcW w:w="508" w:type="dxa"/>
            <w:vAlign w:val="center"/>
          </w:tcPr>
          <w:p w14:paraId="5ED58EB4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41D08567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779A9D7A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  <w:bottom w:val="single" w:sz="36" w:space="0" w:color="3333CC"/>
            </w:tcBorders>
            <w:vAlign w:val="center"/>
          </w:tcPr>
          <w:p w14:paraId="01984217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492C2E11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</w:tcBorders>
            <w:vAlign w:val="center"/>
          </w:tcPr>
          <w:p w14:paraId="3EF0277B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bottom w:val="single" w:sz="36" w:space="0" w:color="00B050"/>
            </w:tcBorders>
            <w:vAlign w:val="center"/>
          </w:tcPr>
          <w:p w14:paraId="1E276ECE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69D2957F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</w:tcBorders>
            <w:vAlign w:val="center"/>
          </w:tcPr>
          <w:p w14:paraId="4EBE1FF9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0000"/>
              <w:bottom w:val="single" w:sz="36" w:space="0" w:color="FF0000"/>
            </w:tcBorders>
            <w:vAlign w:val="center"/>
          </w:tcPr>
          <w:p w14:paraId="6EDD7071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402F88DA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</w:tcBorders>
            <w:vAlign w:val="center"/>
          </w:tcPr>
          <w:p w14:paraId="7AA1D8F3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  <w:bottom w:val="single" w:sz="36" w:space="0" w:color="3333CC"/>
            </w:tcBorders>
            <w:vAlign w:val="center"/>
          </w:tcPr>
          <w:p w14:paraId="2E0CE69A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3FF77365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32F24366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630"/>
        </w:trPr>
        <w:tc>
          <w:tcPr>
            <w:tcW w:w="508" w:type="dxa"/>
            <w:vAlign w:val="center"/>
          </w:tcPr>
          <w:p w14:paraId="4EB0CEEF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6FFF97D0" w14:textId="6A0A4211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  <w:r>
              <w:rPr>
                <w:rFonts w:ascii="Arial" w:hAnsi="Arial" w:cs="Arial"/>
                <w:b/>
                <w:color w:val="000000"/>
                <w:sz w:val="40"/>
              </w:rPr>
              <w:t>-</w:t>
            </w:r>
          </w:p>
        </w:tc>
        <w:tc>
          <w:tcPr>
            <w:tcW w:w="899" w:type="dxa"/>
            <w:tcBorders>
              <w:right w:val="single" w:sz="36" w:space="0" w:color="3333CC"/>
            </w:tcBorders>
            <w:vAlign w:val="center"/>
          </w:tcPr>
          <w:p w14:paraId="3B700378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5341E4A4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3333CC"/>
            </w:tcBorders>
            <w:vAlign w:val="center"/>
          </w:tcPr>
          <w:p w14:paraId="21ED3D73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00B050"/>
            </w:tcBorders>
            <w:vAlign w:val="center"/>
          </w:tcPr>
          <w:p w14:paraId="255B1E66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33A9FCAE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50"/>
            </w:tcBorders>
            <w:vAlign w:val="center"/>
          </w:tcPr>
          <w:p w14:paraId="1B4F7FF2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FF0000"/>
            </w:tcBorders>
            <w:vAlign w:val="center"/>
          </w:tcPr>
          <w:p w14:paraId="53EC2D7F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269A3F06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FF0000"/>
            </w:tcBorders>
            <w:vAlign w:val="center"/>
          </w:tcPr>
          <w:p w14:paraId="06709383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3333CC"/>
            </w:tcBorders>
            <w:vAlign w:val="center"/>
          </w:tcPr>
          <w:p w14:paraId="27D7C343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1B6A9D6F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gridSpan w:val="2"/>
            <w:tcBorders>
              <w:left w:val="single" w:sz="36" w:space="0" w:color="3333CC"/>
            </w:tcBorders>
            <w:vAlign w:val="center"/>
          </w:tcPr>
          <w:p w14:paraId="642678B9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40E3247F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345"/>
        </w:trPr>
        <w:tc>
          <w:tcPr>
            <w:tcW w:w="508" w:type="dxa"/>
            <w:vAlign w:val="center"/>
          </w:tcPr>
          <w:p w14:paraId="13107301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7918A3C2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414F44BC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  <w:bottom w:val="dashed" w:sz="18" w:space="0" w:color="3333CC"/>
            </w:tcBorders>
            <w:vAlign w:val="center"/>
          </w:tcPr>
          <w:p w14:paraId="190CB27F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17286F95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054D5883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bottom w:val="dashed" w:sz="18" w:space="0" w:color="00B050"/>
            </w:tcBorders>
            <w:vAlign w:val="center"/>
          </w:tcPr>
          <w:p w14:paraId="0349419B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2C668AA3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74E152F3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0000"/>
              <w:bottom w:val="dashed" w:sz="18" w:space="0" w:color="FF0000"/>
            </w:tcBorders>
            <w:vAlign w:val="center"/>
          </w:tcPr>
          <w:p w14:paraId="03382CEA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1D1FD192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68B7893C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</w:tcBorders>
            <w:vAlign w:val="center"/>
          </w:tcPr>
          <w:p w14:paraId="6418A04E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1FCAC48D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591FD4A7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305"/>
        </w:trPr>
        <w:tc>
          <w:tcPr>
            <w:tcW w:w="508" w:type="dxa"/>
            <w:vAlign w:val="center"/>
          </w:tcPr>
          <w:p w14:paraId="64FBFCB8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321AFDDB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899" w:type="dxa"/>
            <w:tcBorders>
              <w:right w:val="dashed" w:sz="18" w:space="0" w:color="3333CC"/>
            </w:tcBorders>
            <w:vAlign w:val="center"/>
          </w:tcPr>
          <w:p w14:paraId="50897A52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dashed" w:sz="18" w:space="0" w:color="3333CC"/>
              <w:left w:val="dashed" w:sz="18" w:space="0" w:color="3333CC"/>
              <w:bottom w:val="dashed" w:sz="18" w:space="0" w:color="3333CC"/>
              <w:right w:val="dashed" w:sz="18" w:space="0" w:color="3333CC"/>
            </w:tcBorders>
            <w:shd w:val="clear" w:color="auto" w:fill="auto"/>
            <w:vAlign w:val="center"/>
          </w:tcPr>
          <w:p w14:paraId="45268BBB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32"/>
              </w:rPr>
            </w:pPr>
          </w:p>
        </w:tc>
        <w:tc>
          <w:tcPr>
            <w:tcW w:w="508" w:type="dxa"/>
            <w:tcBorders>
              <w:left w:val="dashed" w:sz="18" w:space="0" w:color="3333CC"/>
            </w:tcBorders>
            <w:vAlign w:val="center"/>
          </w:tcPr>
          <w:p w14:paraId="72CB6D02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899" w:type="dxa"/>
            <w:tcBorders>
              <w:right w:val="dashed" w:sz="18" w:space="0" w:color="00B050"/>
            </w:tcBorders>
            <w:vAlign w:val="center"/>
          </w:tcPr>
          <w:p w14:paraId="0121CB09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dashed" w:sz="18" w:space="0" w:color="00B050"/>
              <w:left w:val="dashed" w:sz="18" w:space="0" w:color="00B050"/>
              <w:bottom w:val="dashed" w:sz="18" w:space="0" w:color="00B050"/>
              <w:right w:val="dashed" w:sz="18" w:space="0" w:color="00B050"/>
            </w:tcBorders>
            <w:shd w:val="clear" w:color="auto" w:fill="auto"/>
            <w:vAlign w:val="center"/>
          </w:tcPr>
          <w:p w14:paraId="0876BB91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32"/>
              </w:rPr>
            </w:pPr>
          </w:p>
        </w:tc>
        <w:tc>
          <w:tcPr>
            <w:tcW w:w="508" w:type="dxa"/>
            <w:tcBorders>
              <w:left w:val="dashed" w:sz="18" w:space="0" w:color="00B050"/>
            </w:tcBorders>
            <w:vAlign w:val="center"/>
          </w:tcPr>
          <w:p w14:paraId="4E064BFE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899" w:type="dxa"/>
            <w:tcBorders>
              <w:right w:val="dashed" w:sz="18" w:space="0" w:color="FF0000"/>
            </w:tcBorders>
            <w:vAlign w:val="center"/>
          </w:tcPr>
          <w:p w14:paraId="629E3BF5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dashed" w:sz="18" w:space="0" w:color="FF0000"/>
              <w:left w:val="dashed" w:sz="18" w:space="0" w:color="FF0000"/>
              <w:bottom w:val="dashed" w:sz="18" w:space="0" w:color="FF0000"/>
              <w:right w:val="dashed" w:sz="18" w:space="0" w:color="FF0000"/>
            </w:tcBorders>
            <w:shd w:val="clear" w:color="auto" w:fill="auto"/>
            <w:vAlign w:val="center"/>
          </w:tcPr>
          <w:p w14:paraId="6B6EFEB7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</w:p>
        </w:tc>
        <w:tc>
          <w:tcPr>
            <w:tcW w:w="508" w:type="dxa"/>
            <w:tcBorders>
              <w:left w:val="dashed" w:sz="18" w:space="0" w:color="FF0000"/>
            </w:tcBorders>
            <w:vAlign w:val="center"/>
          </w:tcPr>
          <w:p w14:paraId="1C2EB515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899" w:type="dxa"/>
            <w:vAlign w:val="center"/>
          </w:tcPr>
          <w:p w14:paraId="46E5B12F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14:paraId="74CB27A5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32"/>
              </w:rPr>
            </w:pPr>
          </w:p>
        </w:tc>
        <w:tc>
          <w:tcPr>
            <w:tcW w:w="508" w:type="dxa"/>
            <w:gridSpan w:val="2"/>
            <w:tcBorders>
              <w:left w:val="nil"/>
            </w:tcBorders>
            <w:vAlign w:val="center"/>
          </w:tcPr>
          <w:p w14:paraId="30BCE166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1E9DBB87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72"/>
        </w:trPr>
        <w:tc>
          <w:tcPr>
            <w:tcW w:w="508" w:type="dxa"/>
            <w:vAlign w:val="center"/>
          </w:tcPr>
          <w:p w14:paraId="352DF943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3FC05D13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51BF84A8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dashed" w:sz="18" w:space="0" w:color="3333CC"/>
            </w:tcBorders>
            <w:vAlign w:val="center"/>
          </w:tcPr>
          <w:p w14:paraId="3B510A4E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2F05340B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75AA5E70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dashed" w:sz="18" w:space="0" w:color="00B050"/>
            </w:tcBorders>
            <w:vAlign w:val="center"/>
          </w:tcPr>
          <w:p w14:paraId="23F5E3BA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2B2E25EC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24718FED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dashed" w:sz="18" w:space="0" w:color="FF0000"/>
            </w:tcBorders>
            <w:vAlign w:val="center"/>
          </w:tcPr>
          <w:p w14:paraId="33AB2BA0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48B55943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702E4BC2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3B1D4B50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6DDEFD06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44A73B7F" w14:textId="77777777" w:rsidTr="000E2A4D">
        <w:tblPrEx>
          <w:tblCellMar>
            <w:top w:w="0" w:type="dxa"/>
            <w:bottom w:w="0" w:type="dxa"/>
          </w:tblCellMar>
        </w:tblPrEx>
        <w:trPr>
          <w:trHeight w:hRule="exact" w:val="488"/>
        </w:trPr>
        <w:tc>
          <w:tcPr>
            <w:tcW w:w="508" w:type="dxa"/>
            <w:vAlign w:val="center"/>
          </w:tcPr>
          <w:p w14:paraId="242FF6B2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4140" w:type="dxa"/>
            <w:gridSpan w:val="13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14:paraId="10D0927E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tcBorders>
              <w:left w:val="nil"/>
            </w:tcBorders>
            <w:vAlign w:val="center"/>
          </w:tcPr>
          <w:p w14:paraId="2C90A8C4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6A15665D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345"/>
        </w:trPr>
        <w:tc>
          <w:tcPr>
            <w:tcW w:w="508" w:type="dxa"/>
            <w:vAlign w:val="center"/>
          </w:tcPr>
          <w:p w14:paraId="5EA25E3D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</w:tcBorders>
            <w:vAlign w:val="center"/>
          </w:tcPr>
          <w:p w14:paraId="1606219B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single" w:sz="18" w:space="0" w:color="000000" w:themeColor="text1"/>
            </w:tcBorders>
            <w:vAlign w:val="center"/>
          </w:tcPr>
          <w:p w14:paraId="0443E9D0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  <w:bottom w:val="single" w:sz="36" w:space="0" w:color="3333CC"/>
            </w:tcBorders>
            <w:vAlign w:val="center"/>
          </w:tcPr>
          <w:p w14:paraId="3C6D9460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tcBorders>
              <w:top w:val="single" w:sz="18" w:space="0" w:color="000000" w:themeColor="text1"/>
            </w:tcBorders>
            <w:vAlign w:val="center"/>
          </w:tcPr>
          <w:p w14:paraId="52E1E91C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single" w:sz="18" w:space="0" w:color="000000" w:themeColor="text1"/>
            </w:tcBorders>
            <w:vAlign w:val="center"/>
          </w:tcPr>
          <w:p w14:paraId="3FB8C6E4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  <w:bottom w:val="single" w:sz="36" w:space="0" w:color="00B050"/>
            </w:tcBorders>
            <w:vAlign w:val="center"/>
          </w:tcPr>
          <w:p w14:paraId="2EB2EC00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tcBorders>
              <w:top w:val="single" w:sz="18" w:space="0" w:color="000000" w:themeColor="text1"/>
            </w:tcBorders>
            <w:vAlign w:val="center"/>
          </w:tcPr>
          <w:p w14:paraId="2114874E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single" w:sz="18" w:space="0" w:color="000000" w:themeColor="text1"/>
            </w:tcBorders>
            <w:vAlign w:val="center"/>
          </w:tcPr>
          <w:p w14:paraId="2B9783DE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  <w:bottom w:val="single" w:sz="36" w:space="0" w:color="FF0000"/>
            </w:tcBorders>
            <w:vAlign w:val="center"/>
          </w:tcPr>
          <w:p w14:paraId="6EAAAEE4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tcBorders>
              <w:top w:val="single" w:sz="18" w:space="0" w:color="000000" w:themeColor="text1"/>
            </w:tcBorders>
            <w:vAlign w:val="center"/>
          </w:tcPr>
          <w:p w14:paraId="25045977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single" w:sz="18" w:space="0" w:color="000000" w:themeColor="text1"/>
            </w:tcBorders>
            <w:vAlign w:val="center"/>
          </w:tcPr>
          <w:p w14:paraId="32E8EECA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  <w:bottom w:val="single" w:sz="36" w:space="0" w:color="3333CC"/>
            </w:tcBorders>
            <w:vAlign w:val="center"/>
          </w:tcPr>
          <w:p w14:paraId="2D1D9CF1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641A900E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0C23AB76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630"/>
        </w:trPr>
        <w:tc>
          <w:tcPr>
            <w:tcW w:w="508" w:type="dxa"/>
            <w:vAlign w:val="center"/>
          </w:tcPr>
          <w:p w14:paraId="5204F299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22DBB83E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3333CC"/>
            </w:tcBorders>
            <w:vAlign w:val="center"/>
          </w:tcPr>
          <w:p w14:paraId="6237E223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14EB3AB9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3333CC"/>
            </w:tcBorders>
            <w:vAlign w:val="center"/>
          </w:tcPr>
          <w:p w14:paraId="1F38952A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00B050"/>
            </w:tcBorders>
            <w:vAlign w:val="center"/>
          </w:tcPr>
          <w:p w14:paraId="58BF2A72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38CC4E7A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50"/>
            </w:tcBorders>
            <w:vAlign w:val="center"/>
          </w:tcPr>
          <w:p w14:paraId="10EB69DA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FF0000"/>
            </w:tcBorders>
            <w:vAlign w:val="center"/>
          </w:tcPr>
          <w:p w14:paraId="32488745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237A28F3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FF0000"/>
            </w:tcBorders>
            <w:vAlign w:val="center"/>
          </w:tcPr>
          <w:p w14:paraId="2081C5AD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3333CC"/>
            </w:tcBorders>
            <w:vAlign w:val="center"/>
          </w:tcPr>
          <w:p w14:paraId="2D8937B2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042A63D6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gridSpan w:val="2"/>
            <w:tcBorders>
              <w:left w:val="single" w:sz="36" w:space="0" w:color="3333CC"/>
            </w:tcBorders>
            <w:vAlign w:val="center"/>
          </w:tcPr>
          <w:p w14:paraId="6944B6BF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21584FF9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72"/>
        </w:trPr>
        <w:tc>
          <w:tcPr>
            <w:tcW w:w="508" w:type="dxa"/>
            <w:vAlign w:val="center"/>
          </w:tcPr>
          <w:p w14:paraId="4F757AD3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68F5C9E4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384F167B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</w:tcBorders>
            <w:vAlign w:val="center"/>
          </w:tcPr>
          <w:p w14:paraId="4D1E40AE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1CA41E71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5F30969D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50"/>
            </w:tcBorders>
            <w:vAlign w:val="center"/>
          </w:tcPr>
          <w:p w14:paraId="660EDC66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632A2D50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6419445B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0000"/>
            </w:tcBorders>
            <w:vAlign w:val="center"/>
          </w:tcPr>
          <w:p w14:paraId="38603F49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5F68A065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4BDE2A77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</w:tcBorders>
            <w:vAlign w:val="center"/>
          </w:tcPr>
          <w:p w14:paraId="25100707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72EA4B51" w14:textId="77777777" w:rsidR="000E2A4D" w:rsidRPr="000E2A4D" w:rsidRDefault="000E2A4D" w:rsidP="000E2A4D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</w:tbl>
    <w:p w14:paraId="665F6B31" w14:textId="1ABDACD6" w:rsidR="000E2A4D" w:rsidRDefault="000E2A4D" w:rsidP="00997C68"/>
    <w:p w14:paraId="7CBDB926" w14:textId="77777777" w:rsidR="000E2A4D" w:rsidRPr="00330A66" w:rsidRDefault="000E2A4D" w:rsidP="000E2A4D">
      <w:pPr>
        <w:pStyle w:val="Cartable"/>
        <w:spacing w:before="240" w:after="0" w:line="360" w:lineRule="auto"/>
        <w:jc w:val="center"/>
        <w:rPr>
          <w:sz w:val="72"/>
          <w:szCs w:val="40"/>
        </w:rPr>
      </w:pPr>
      <w:r w:rsidRPr="00330A66">
        <w:rPr>
          <w:sz w:val="72"/>
          <w:szCs w:val="40"/>
        </w:rPr>
        <w:lastRenderedPageBreak/>
        <w:t>………</w:t>
      </w:r>
      <w:r>
        <w:rPr>
          <w:sz w:val="72"/>
          <w:szCs w:val="40"/>
        </w:rPr>
        <w:t>…</w:t>
      </w:r>
      <w:r w:rsidRPr="00330A66">
        <w:rPr>
          <w:sz w:val="72"/>
          <w:szCs w:val="40"/>
        </w:rPr>
        <w:t xml:space="preserve"> </w:t>
      </w:r>
      <w:r>
        <w:rPr>
          <w:sz w:val="72"/>
          <w:szCs w:val="40"/>
        </w:rPr>
        <w:t xml:space="preserve"> - </w:t>
      </w:r>
      <w:r w:rsidRPr="00330A66">
        <w:rPr>
          <w:sz w:val="72"/>
          <w:szCs w:val="40"/>
        </w:rPr>
        <w:t xml:space="preserve"> ………</w:t>
      </w:r>
      <w:r>
        <w:rPr>
          <w:sz w:val="72"/>
          <w:szCs w:val="40"/>
        </w:rPr>
        <w:t>…</w:t>
      </w:r>
      <w:r w:rsidRPr="00330A66">
        <w:rPr>
          <w:sz w:val="72"/>
          <w:szCs w:val="40"/>
        </w:rPr>
        <w:t xml:space="preserve"> = ………</w:t>
      </w:r>
      <w:r>
        <w:rPr>
          <w:sz w:val="72"/>
          <w:szCs w:val="40"/>
        </w:rPr>
        <w:t>…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"/>
        <w:gridCol w:w="1802"/>
        <w:gridCol w:w="899"/>
        <w:gridCol w:w="1802"/>
        <w:gridCol w:w="508"/>
        <w:gridCol w:w="899"/>
        <w:gridCol w:w="1802"/>
        <w:gridCol w:w="508"/>
        <w:gridCol w:w="899"/>
        <w:gridCol w:w="1802"/>
        <w:gridCol w:w="508"/>
        <w:gridCol w:w="899"/>
        <w:gridCol w:w="1802"/>
        <w:gridCol w:w="10"/>
        <w:gridCol w:w="498"/>
        <w:gridCol w:w="10"/>
      </w:tblGrid>
      <w:tr w:rsidR="000E2A4D" w:rsidRPr="000E2A4D" w14:paraId="738B7539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345"/>
        </w:trPr>
        <w:tc>
          <w:tcPr>
            <w:tcW w:w="508" w:type="dxa"/>
            <w:vAlign w:val="center"/>
          </w:tcPr>
          <w:p w14:paraId="1574D421" w14:textId="77777777" w:rsid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  <w:p w14:paraId="3DFAAA10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545B0AD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43BCC56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bottom w:val="single" w:sz="36" w:space="0" w:color="FFC000"/>
            </w:tcBorders>
            <w:vAlign w:val="center"/>
          </w:tcPr>
          <w:p w14:paraId="3BEF048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5B8E44C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bottom w:val="dashed" w:sz="18" w:space="0" w:color="auto"/>
            </w:tcBorders>
            <w:vAlign w:val="center"/>
          </w:tcPr>
          <w:p w14:paraId="7BF2536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bottom w:val="single" w:sz="36" w:space="0" w:color="00B0F0"/>
            </w:tcBorders>
            <w:vAlign w:val="center"/>
          </w:tcPr>
          <w:p w14:paraId="1A77461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6CC934A0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bottom w:val="dashed" w:sz="18" w:space="0" w:color="auto"/>
            </w:tcBorders>
            <w:vAlign w:val="center"/>
          </w:tcPr>
          <w:p w14:paraId="7DF4CE8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bottom w:val="single" w:sz="36" w:space="0" w:color="00B050"/>
            </w:tcBorders>
            <w:vAlign w:val="center"/>
          </w:tcPr>
          <w:p w14:paraId="33A3897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23DDD9F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bottom w:val="dashed" w:sz="18" w:space="0" w:color="auto"/>
            </w:tcBorders>
            <w:vAlign w:val="center"/>
          </w:tcPr>
          <w:p w14:paraId="10FFF85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bottom w:val="single" w:sz="36" w:space="0" w:color="FFC000"/>
            </w:tcBorders>
            <w:vAlign w:val="center"/>
          </w:tcPr>
          <w:p w14:paraId="46E6844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146EA3B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6DD7A576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630"/>
        </w:trPr>
        <w:tc>
          <w:tcPr>
            <w:tcW w:w="508" w:type="dxa"/>
            <w:vAlign w:val="center"/>
          </w:tcPr>
          <w:p w14:paraId="481D126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1E58D03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FFC000"/>
            </w:tcBorders>
            <w:vAlign w:val="center"/>
          </w:tcPr>
          <w:p w14:paraId="5038A80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2893949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FFC000"/>
              <w:right w:val="dashed" w:sz="18" w:space="0" w:color="auto"/>
            </w:tcBorders>
            <w:vAlign w:val="center"/>
          </w:tcPr>
          <w:p w14:paraId="40B7986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00B0F0"/>
            </w:tcBorders>
            <w:shd w:val="clear" w:color="auto" w:fill="auto"/>
            <w:vAlign w:val="center"/>
          </w:tcPr>
          <w:p w14:paraId="5E5F834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14:paraId="113D554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F0"/>
              <w:right w:val="dashed" w:sz="18" w:space="0" w:color="auto"/>
            </w:tcBorders>
            <w:vAlign w:val="center"/>
          </w:tcPr>
          <w:p w14:paraId="78FC532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00B050"/>
            </w:tcBorders>
            <w:shd w:val="clear" w:color="auto" w:fill="auto"/>
            <w:vAlign w:val="center"/>
          </w:tcPr>
          <w:p w14:paraId="030E4C3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568EC66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50"/>
              <w:right w:val="dashed" w:sz="18" w:space="0" w:color="auto"/>
            </w:tcBorders>
            <w:vAlign w:val="center"/>
          </w:tcPr>
          <w:p w14:paraId="3E5E30E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FFC000"/>
            </w:tcBorders>
            <w:shd w:val="clear" w:color="auto" w:fill="auto"/>
            <w:vAlign w:val="center"/>
          </w:tcPr>
          <w:p w14:paraId="3E8672A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46E8F94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gridSpan w:val="2"/>
            <w:tcBorders>
              <w:left w:val="single" w:sz="36" w:space="0" w:color="FFC000"/>
            </w:tcBorders>
            <w:vAlign w:val="center"/>
          </w:tcPr>
          <w:p w14:paraId="72B03B1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0D3FA448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345"/>
        </w:trPr>
        <w:tc>
          <w:tcPr>
            <w:tcW w:w="508" w:type="dxa"/>
            <w:vAlign w:val="center"/>
          </w:tcPr>
          <w:p w14:paraId="04F3A46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11F75CC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59AF628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  <w:bottom w:val="single" w:sz="36" w:space="0" w:color="FFC000"/>
            </w:tcBorders>
            <w:vAlign w:val="center"/>
          </w:tcPr>
          <w:p w14:paraId="3864019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6F9E56F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</w:tcBorders>
            <w:vAlign w:val="center"/>
          </w:tcPr>
          <w:p w14:paraId="287C5D9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F0"/>
              <w:bottom w:val="single" w:sz="36" w:space="0" w:color="00B0F0"/>
            </w:tcBorders>
            <w:vAlign w:val="center"/>
          </w:tcPr>
          <w:p w14:paraId="462015F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57F6AA7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</w:tcBorders>
            <w:vAlign w:val="center"/>
          </w:tcPr>
          <w:p w14:paraId="2CF5C6D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bottom w:val="single" w:sz="36" w:space="0" w:color="00B050"/>
            </w:tcBorders>
            <w:vAlign w:val="center"/>
          </w:tcPr>
          <w:p w14:paraId="6BD9B70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1A4FD66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</w:tcBorders>
            <w:vAlign w:val="center"/>
          </w:tcPr>
          <w:p w14:paraId="03E1B45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  <w:bottom w:val="single" w:sz="36" w:space="0" w:color="FFC000"/>
            </w:tcBorders>
            <w:vAlign w:val="center"/>
          </w:tcPr>
          <w:p w14:paraId="04D055E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477C7920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2360E2B9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630"/>
        </w:trPr>
        <w:tc>
          <w:tcPr>
            <w:tcW w:w="508" w:type="dxa"/>
            <w:vAlign w:val="center"/>
          </w:tcPr>
          <w:p w14:paraId="5D8E27F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319FDEF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  <w:r>
              <w:rPr>
                <w:rFonts w:ascii="Arial" w:hAnsi="Arial" w:cs="Arial"/>
                <w:b/>
                <w:color w:val="000000"/>
                <w:sz w:val="40"/>
              </w:rPr>
              <w:t>-</w:t>
            </w:r>
          </w:p>
        </w:tc>
        <w:tc>
          <w:tcPr>
            <w:tcW w:w="899" w:type="dxa"/>
            <w:tcBorders>
              <w:right w:val="single" w:sz="36" w:space="0" w:color="FFC000"/>
            </w:tcBorders>
            <w:vAlign w:val="center"/>
          </w:tcPr>
          <w:p w14:paraId="5D3A427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1F15803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FFC000"/>
            </w:tcBorders>
            <w:vAlign w:val="center"/>
          </w:tcPr>
          <w:p w14:paraId="16E395E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00B0F0"/>
            </w:tcBorders>
            <w:vAlign w:val="center"/>
          </w:tcPr>
          <w:p w14:paraId="33FB221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14:paraId="44580F1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F0"/>
            </w:tcBorders>
            <w:vAlign w:val="center"/>
          </w:tcPr>
          <w:p w14:paraId="0147E8C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00B050"/>
            </w:tcBorders>
            <w:vAlign w:val="center"/>
          </w:tcPr>
          <w:p w14:paraId="3EBA0B0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0247267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50"/>
            </w:tcBorders>
            <w:vAlign w:val="center"/>
          </w:tcPr>
          <w:p w14:paraId="7E9AF39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FFC000"/>
            </w:tcBorders>
            <w:vAlign w:val="center"/>
          </w:tcPr>
          <w:p w14:paraId="197F3A8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40F51BA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gridSpan w:val="2"/>
            <w:tcBorders>
              <w:left w:val="single" w:sz="36" w:space="0" w:color="FFC000"/>
            </w:tcBorders>
            <w:vAlign w:val="center"/>
          </w:tcPr>
          <w:p w14:paraId="1632512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6D117832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345"/>
        </w:trPr>
        <w:tc>
          <w:tcPr>
            <w:tcW w:w="508" w:type="dxa"/>
            <w:vAlign w:val="center"/>
          </w:tcPr>
          <w:p w14:paraId="56E68F9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661FC9D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6C8FB84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  <w:bottom w:val="dashed" w:sz="18" w:space="0" w:color="FFC000"/>
            </w:tcBorders>
            <w:vAlign w:val="center"/>
          </w:tcPr>
          <w:p w14:paraId="609CDD2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7CDCC98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3D2D22C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F0"/>
              <w:bottom w:val="dashed" w:sz="18" w:space="0" w:color="00B0F0"/>
            </w:tcBorders>
            <w:vAlign w:val="center"/>
          </w:tcPr>
          <w:p w14:paraId="079B1BC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6484AC8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50DC9D9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bottom w:val="dashed" w:sz="18" w:space="0" w:color="00B050"/>
            </w:tcBorders>
            <w:vAlign w:val="center"/>
          </w:tcPr>
          <w:p w14:paraId="3A95F00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2525743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28E9172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</w:tcBorders>
            <w:vAlign w:val="center"/>
          </w:tcPr>
          <w:p w14:paraId="11295E6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7B1844B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5B4BCE9E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305"/>
        </w:trPr>
        <w:tc>
          <w:tcPr>
            <w:tcW w:w="508" w:type="dxa"/>
            <w:vAlign w:val="center"/>
          </w:tcPr>
          <w:p w14:paraId="523D144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0C3F698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899" w:type="dxa"/>
            <w:tcBorders>
              <w:right w:val="dashed" w:sz="18" w:space="0" w:color="FFC000"/>
            </w:tcBorders>
            <w:vAlign w:val="center"/>
          </w:tcPr>
          <w:p w14:paraId="77BFCD9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dashed" w:sz="18" w:space="0" w:color="FFC000"/>
              <w:left w:val="dashed" w:sz="18" w:space="0" w:color="FFC000"/>
              <w:bottom w:val="dashed" w:sz="18" w:space="0" w:color="FFC000"/>
              <w:right w:val="dashed" w:sz="18" w:space="0" w:color="FFC000"/>
            </w:tcBorders>
            <w:shd w:val="clear" w:color="auto" w:fill="auto"/>
            <w:vAlign w:val="center"/>
          </w:tcPr>
          <w:p w14:paraId="143FBFA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32"/>
              </w:rPr>
            </w:pPr>
          </w:p>
        </w:tc>
        <w:tc>
          <w:tcPr>
            <w:tcW w:w="508" w:type="dxa"/>
            <w:tcBorders>
              <w:left w:val="dashed" w:sz="18" w:space="0" w:color="FFC000"/>
            </w:tcBorders>
            <w:vAlign w:val="center"/>
          </w:tcPr>
          <w:p w14:paraId="6CA8256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899" w:type="dxa"/>
            <w:tcBorders>
              <w:right w:val="dashed" w:sz="18" w:space="0" w:color="00B0F0"/>
            </w:tcBorders>
            <w:vAlign w:val="center"/>
          </w:tcPr>
          <w:p w14:paraId="09AF17E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dashed" w:sz="18" w:space="0" w:color="00B0F0"/>
              <w:left w:val="dashed" w:sz="18" w:space="0" w:color="00B0F0"/>
              <w:bottom w:val="dashed" w:sz="18" w:space="0" w:color="00B0F0"/>
              <w:right w:val="dashed" w:sz="18" w:space="0" w:color="00B0F0"/>
            </w:tcBorders>
            <w:shd w:val="clear" w:color="auto" w:fill="auto"/>
            <w:vAlign w:val="center"/>
          </w:tcPr>
          <w:p w14:paraId="1D343FE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32"/>
              </w:rPr>
            </w:pPr>
          </w:p>
        </w:tc>
        <w:tc>
          <w:tcPr>
            <w:tcW w:w="508" w:type="dxa"/>
            <w:tcBorders>
              <w:left w:val="dashed" w:sz="18" w:space="0" w:color="00B0F0"/>
            </w:tcBorders>
            <w:vAlign w:val="center"/>
          </w:tcPr>
          <w:p w14:paraId="78842BA0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899" w:type="dxa"/>
            <w:tcBorders>
              <w:right w:val="dashed" w:sz="18" w:space="0" w:color="00B050"/>
            </w:tcBorders>
            <w:vAlign w:val="center"/>
          </w:tcPr>
          <w:p w14:paraId="018A8780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dashed" w:sz="18" w:space="0" w:color="00B050"/>
              <w:left w:val="dashed" w:sz="18" w:space="0" w:color="00B050"/>
              <w:bottom w:val="dashed" w:sz="18" w:space="0" w:color="00B050"/>
              <w:right w:val="dashed" w:sz="18" w:space="0" w:color="00B050"/>
            </w:tcBorders>
            <w:shd w:val="clear" w:color="auto" w:fill="auto"/>
            <w:vAlign w:val="center"/>
          </w:tcPr>
          <w:p w14:paraId="3A7CDC0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</w:p>
        </w:tc>
        <w:tc>
          <w:tcPr>
            <w:tcW w:w="508" w:type="dxa"/>
            <w:tcBorders>
              <w:left w:val="dashed" w:sz="18" w:space="0" w:color="00B050"/>
            </w:tcBorders>
            <w:vAlign w:val="center"/>
          </w:tcPr>
          <w:p w14:paraId="631261B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899" w:type="dxa"/>
            <w:vAlign w:val="center"/>
          </w:tcPr>
          <w:p w14:paraId="533BBF5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14:paraId="36282AD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32"/>
              </w:rPr>
            </w:pPr>
          </w:p>
        </w:tc>
        <w:tc>
          <w:tcPr>
            <w:tcW w:w="508" w:type="dxa"/>
            <w:gridSpan w:val="2"/>
            <w:tcBorders>
              <w:left w:val="nil"/>
            </w:tcBorders>
            <w:vAlign w:val="center"/>
          </w:tcPr>
          <w:p w14:paraId="3E0184A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6A97D77E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72"/>
        </w:trPr>
        <w:tc>
          <w:tcPr>
            <w:tcW w:w="508" w:type="dxa"/>
            <w:vAlign w:val="center"/>
          </w:tcPr>
          <w:p w14:paraId="0642613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3B9817F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54DCB6F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dashed" w:sz="18" w:space="0" w:color="FFC000"/>
            </w:tcBorders>
            <w:vAlign w:val="center"/>
          </w:tcPr>
          <w:p w14:paraId="3264508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4D728F0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3EE6EC8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dashed" w:sz="18" w:space="0" w:color="00B0F0"/>
            </w:tcBorders>
            <w:vAlign w:val="center"/>
          </w:tcPr>
          <w:p w14:paraId="3C0C7B6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45E6735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34E3731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dashed" w:sz="18" w:space="0" w:color="00B050"/>
            </w:tcBorders>
            <w:vAlign w:val="center"/>
          </w:tcPr>
          <w:p w14:paraId="14C268A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0135DD30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0A7319F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7CB89E1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5195602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2486DB40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488"/>
        </w:trPr>
        <w:tc>
          <w:tcPr>
            <w:tcW w:w="508" w:type="dxa"/>
            <w:vAlign w:val="center"/>
          </w:tcPr>
          <w:p w14:paraId="5E32F69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4140" w:type="dxa"/>
            <w:gridSpan w:val="13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14:paraId="642B7F7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tcBorders>
              <w:left w:val="nil"/>
            </w:tcBorders>
            <w:vAlign w:val="center"/>
          </w:tcPr>
          <w:p w14:paraId="73C6967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2D651A25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345"/>
        </w:trPr>
        <w:tc>
          <w:tcPr>
            <w:tcW w:w="508" w:type="dxa"/>
            <w:vAlign w:val="center"/>
          </w:tcPr>
          <w:p w14:paraId="6495EA8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</w:tcBorders>
            <w:vAlign w:val="center"/>
          </w:tcPr>
          <w:p w14:paraId="6652694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single" w:sz="18" w:space="0" w:color="000000" w:themeColor="text1"/>
            </w:tcBorders>
            <w:vAlign w:val="center"/>
          </w:tcPr>
          <w:p w14:paraId="029D796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  <w:bottom w:val="single" w:sz="36" w:space="0" w:color="FFC000"/>
            </w:tcBorders>
            <w:vAlign w:val="center"/>
          </w:tcPr>
          <w:p w14:paraId="6E47F9A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tcBorders>
              <w:top w:val="single" w:sz="18" w:space="0" w:color="000000" w:themeColor="text1"/>
            </w:tcBorders>
            <w:vAlign w:val="center"/>
          </w:tcPr>
          <w:p w14:paraId="5A41583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single" w:sz="18" w:space="0" w:color="000000" w:themeColor="text1"/>
            </w:tcBorders>
            <w:vAlign w:val="center"/>
          </w:tcPr>
          <w:p w14:paraId="17E1C040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  <w:bottom w:val="single" w:sz="36" w:space="0" w:color="00B0F0"/>
            </w:tcBorders>
            <w:vAlign w:val="center"/>
          </w:tcPr>
          <w:p w14:paraId="4A99064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tcBorders>
              <w:top w:val="single" w:sz="18" w:space="0" w:color="000000" w:themeColor="text1"/>
            </w:tcBorders>
            <w:vAlign w:val="center"/>
          </w:tcPr>
          <w:p w14:paraId="6B93BAD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single" w:sz="18" w:space="0" w:color="000000" w:themeColor="text1"/>
            </w:tcBorders>
            <w:vAlign w:val="center"/>
          </w:tcPr>
          <w:p w14:paraId="1D74E35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  <w:bottom w:val="single" w:sz="36" w:space="0" w:color="00B050"/>
            </w:tcBorders>
            <w:vAlign w:val="center"/>
          </w:tcPr>
          <w:p w14:paraId="2843456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tcBorders>
              <w:top w:val="single" w:sz="18" w:space="0" w:color="000000" w:themeColor="text1"/>
            </w:tcBorders>
            <w:vAlign w:val="center"/>
          </w:tcPr>
          <w:p w14:paraId="37CB038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single" w:sz="18" w:space="0" w:color="000000" w:themeColor="text1"/>
            </w:tcBorders>
            <w:vAlign w:val="center"/>
          </w:tcPr>
          <w:p w14:paraId="0252E38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  <w:bottom w:val="single" w:sz="36" w:space="0" w:color="FFC000"/>
            </w:tcBorders>
            <w:vAlign w:val="center"/>
          </w:tcPr>
          <w:p w14:paraId="40EE8BB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1A7248F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36D03A7D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630"/>
        </w:trPr>
        <w:tc>
          <w:tcPr>
            <w:tcW w:w="508" w:type="dxa"/>
            <w:vAlign w:val="center"/>
          </w:tcPr>
          <w:p w14:paraId="1AA8DA0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5AC2120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FFC000"/>
            </w:tcBorders>
            <w:vAlign w:val="center"/>
          </w:tcPr>
          <w:p w14:paraId="623B0A5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0E09478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FFC000"/>
            </w:tcBorders>
            <w:vAlign w:val="center"/>
          </w:tcPr>
          <w:p w14:paraId="1509292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00B0F0"/>
            </w:tcBorders>
            <w:vAlign w:val="center"/>
          </w:tcPr>
          <w:p w14:paraId="1B7BCE3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14:paraId="77A253F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F0"/>
            </w:tcBorders>
            <w:vAlign w:val="center"/>
          </w:tcPr>
          <w:p w14:paraId="297D0C7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00B050"/>
            </w:tcBorders>
            <w:vAlign w:val="center"/>
          </w:tcPr>
          <w:p w14:paraId="3D541F4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5F41A04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50"/>
            </w:tcBorders>
            <w:vAlign w:val="center"/>
          </w:tcPr>
          <w:p w14:paraId="73AF367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FFC000"/>
            </w:tcBorders>
            <w:vAlign w:val="center"/>
          </w:tcPr>
          <w:p w14:paraId="23CA19B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1B48BC2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gridSpan w:val="2"/>
            <w:tcBorders>
              <w:left w:val="single" w:sz="36" w:space="0" w:color="FFC000"/>
            </w:tcBorders>
            <w:vAlign w:val="center"/>
          </w:tcPr>
          <w:p w14:paraId="5067BD2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6DB4C43F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72"/>
        </w:trPr>
        <w:tc>
          <w:tcPr>
            <w:tcW w:w="508" w:type="dxa"/>
            <w:vAlign w:val="center"/>
          </w:tcPr>
          <w:p w14:paraId="6D60A58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2FBAF6E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329E9AB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</w:tcBorders>
            <w:vAlign w:val="center"/>
          </w:tcPr>
          <w:p w14:paraId="09A22B10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2D5AAA5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0A46189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F0"/>
            </w:tcBorders>
            <w:vAlign w:val="center"/>
          </w:tcPr>
          <w:p w14:paraId="3E2AF150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10785F5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74EE0E7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50"/>
            </w:tcBorders>
            <w:vAlign w:val="center"/>
          </w:tcPr>
          <w:p w14:paraId="6BAE4CE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18C98AB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06DC7DD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</w:tcBorders>
            <w:vAlign w:val="center"/>
          </w:tcPr>
          <w:p w14:paraId="53D50470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2E181A4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</w:tbl>
    <w:p w14:paraId="4AD99667" w14:textId="77777777" w:rsidR="000E2A4D" w:rsidRDefault="000E2A4D" w:rsidP="000E2A4D"/>
    <w:p w14:paraId="799C5033" w14:textId="77777777" w:rsidR="000E2A4D" w:rsidRDefault="000E2A4D">
      <w:r>
        <w:br w:type="page"/>
      </w:r>
    </w:p>
    <w:p w14:paraId="70A8C8D7" w14:textId="77777777" w:rsidR="000E2A4D" w:rsidRPr="00330A66" w:rsidRDefault="000E2A4D" w:rsidP="000E2A4D">
      <w:pPr>
        <w:pStyle w:val="Cartable"/>
        <w:spacing w:before="240" w:after="0" w:line="360" w:lineRule="auto"/>
        <w:jc w:val="center"/>
        <w:rPr>
          <w:sz w:val="72"/>
          <w:szCs w:val="40"/>
        </w:rPr>
      </w:pPr>
      <w:r w:rsidRPr="00330A66">
        <w:rPr>
          <w:sz w:val="72"/>
          <w:szCs w:val="40"/>
        </w:rPr>
        <w:lastRenderedPageBreak/>
        <w:t>………</w:t>
      </w:r>
      <w:r>
        <w:rPr>
          <w:sz w:val="72"/>
          <w:szCs w:val="40"/>
        </w:rPr>
        <w:t>…</w:t>
      </w:r>
      <w:r w:rsidRPr="00330A66">
        <w:rPr>
          <w:sz w:val="72"/>
          <w:szCs w:val="40"/>
        </w:rPr>
        <w:t xml:space="preserve"> </w:t>
      </w:r>
      <w:r>
        <w:rPr>
          <w:sz w:val="72"/>
          <w:szCs w:val="40"/>
        </w:rPr>
        <w:t xml:space="preserve"> - </w:t>
      </w:r>
      <w:r w:rsidRPr="00330A66">
        <w:rPr>
          <w:sz w:val="72"/>
          <w:szCs w:val="40"/>
        </w:rPr>
        <w:t xml:space="preserve"> ………</w:t>
      </w:r>
      <w:r>
        <w:rPr>
          <w:sz w:val="72"/>
          <w:szCs w:val="40"/>
        </w:rPr>
        <w:t>…</w:t>
      </w:r>
      <w:r w:rsidRPr="00330A66">
        <w:rPr>
          <w:sz w:val="72"/>
          <w:szCs w:val="40"/>
        </w:rPr>
        <w:t xml:space="preserve"> = ………</w:t>
      </w:r>
      <w:r>
        <w:rPr>
          <w:sz w:val="72"/>
          <w:szCs w:val="40"/>
        </w:rPr>
        <w:t>…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"/>
        <w:gridCol w:w="1802"/>
        <w:gridCol w:w="899"/>
        <w:gridCol w:w="1802"/>
        <w:gridCol w:w="508"/>
        <w:gridCol w:w="899"/>
        <w:gridCol w:w="1802"/>
        <w:gridCol w:w="508"/>
        <w:gridCol w:w="899"/>
        <w:gridCol w:w="1802"/>
        <w:gridCol w:w="508"/>
        <w:gridCol w:w="899"/>
        <w:gridCol w:w="1802"/>
        <w:gridCol w:w="10"/>
        <w:gridCol w:w="498"/>
        <w:gridCol w:w="10"/>
      </w:tblGrid>
      <w:tr w:rsidR="000E2A4D" w:rsidRPr="000E2A4D" w14:paraId="634EC317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345"/>
        </w:trPr>
        <w:tc>
          <w:tcPr>
            <w:tcW w:w="508" w:type="dxa"/>
            <w:vAlign w:val="center"/>
          </w:tcPr>
          <w:p w14:paraId="162DD260" w14:textId="77777777" w:rsid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  <w:p w14:paraId="76EC607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653EEE1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bottom w:val="dashed" w:sz="18" w:space="0" w:color="auto"/>
            </w:tcBorders>
            <w:vAlign w:val="center"/>
          </w:tcPr>
          <w:p w14:paraId="3A41795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bottom w:val="single" w:sz="36" w:space="0" w:color="3333CC"/>
            </w:tcBorders>
            <w:vAlign w:val="center"/>
          </w:tcPr>
          <w:p w14:paraId="7CD80DC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0794DCE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bottom w:val="dashed" w:sz="18" w:space="0" w:color="auto"/>
            </w:tcBorders>
            <w:vAlign w:val="center"/>
          </w:tcPr>
          <w:p w14:paraId="74EBC63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bottom w:val="single" w:sz="36" w:space="0" w:color="00B050"/>
            </w:tcBorders>
            <w:vAlign w:val="center"/>
          </w:tcPr>
          <w:p w14:paraId="141FF13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28759E8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bottom w:val="dashed" w:sz="18" w:space="0" w:color="auto"/>
            </w:tcBorders>
            <w:vAlign w:val="center"/>
          </w:tcPr>
          <w:p w14:paraId="434F68D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bottom w:val="single" w:sz="36" w:space="0" w:color="FF0000"/>
            </w:tcBorders>
            <w:vAlign w:val="center"/>
          </w:tcPr>
          <w:p w14:paraId="587540F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254932A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bottom w:val="dashed" w:sz="18" w:space="0" w:color="auto"/>
            </w:tcBorders>
            <w:vAlign w:val="center"/>
          </w:tcPr>
          <w:p w14:paraId="0429B12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bottom w:val="single" w:sz="36" w:space="0" w:color="3333CC"/>
            </w:tcBorders>
            <w:vAlign w:val="center"/>
          </w:tcPr>
          <w:p w14:paraId="4E7DCF4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4B85B3C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04D056D9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630"/>
        </w:trPr>
        <w:tc>
          <w:tcPr>
            <w:tcW w:w="508" w:type="dxa"/>
            <w:vAlign w:val="center"/>
          </w:tcPr>
          <w:p w14:paraId="5F9F357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right w:val="dashed" w:sz="18" w:space="0" w:color="auto"/>
            </w:tcBorders>
            <w:vAlign w:val="center"/>
          </w:tcPr>
          <w:p w14:paraId="79D3674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3333CC"/>
            </w:tcBorders>
            <w:vAlign w:val="center"/>
          </w:tcPr>
          <w:p w14:paraId="3E2E067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06BA6D2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3333CC"/>
              <w:right w:val="dashed" w:sz="18" w:space="0" w:color="auto"/>
            </w:tcBorders>
            <w:vAlign w:val="center"/>
          </w:tcPr>
          <w:p w14:paraId="38F94E6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00B050"/>
            </w:tcBorders>
            <w:shd w:val="clear" w:color="auto" w:fill="auto"/>
            <w:vAlign w:val="center"/>
          </w:tcPr>
          <w:p w14:paraId="4F42715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43038E0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50"/>
              <w:right w:val="dashed" w:sz="18" w:space="0" w:color="auto"/>
            </w:tcBorders>
            <w:vAlign w:val="center"/>
          </w:tcPr>
          <w:p w14:paraId="7A6C271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FF0000"/>
            </w:tcBorders>
            <w:shd w:val="clear" w:color="auto" w:fill="auto"/>
            <w:vAlign w:val="center"/>
          </w:tcPr>
          <w:p w14:paraId="2225607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0EF1D83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FF0000"/>
              <w:right w:val="dashed" w:sz="18" w:space="0" w:color="auto"/>
            </w:tcBorders>
            <w:vAlign w:val="center"/>
          </w:tcPr>
          <w:p w14:paraId="6F01B2C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3333CC"/>
            </w:tcBorders>
            <w:shd w:val="clear" w:color="auto" w:fill="auto"/>
            <w:vAlign w:val="center"/>
          </w:tcPr>
          <w:p w14:paraId="2F33E6C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7529A84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gridSpan w:val="2"/>
            <w:tcBorders>
              <w:left w:val="single" w:sz="36" w:space="0" w:color="3333CC"/>
            </w:tcBorders>
            <w:vAlign w:val="center"/>
          </w:tcPr>
          <w:p w14:paraId="5A297DE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28285541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345"/>
        </w:trPr>
        <w:tc>
          <w:tcPr>
            <w:tcW w:w="508" w:type="dxa"/>
            <w:vAlign w:val="center"/>
          </w:tcPr>
          <w:p w14:paraId="47A0785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723522E0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</w:tcBorders>
            <w:vAlign w:val="center"/>
          </w:tcPr>
          <w:p w14:paraId="7B87EEF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  <w:bottom w:val="single" w:sz="36" w:space="0" w:color="3333CC"/>
            </w:tcBorders>
            <w:vAlign w:val="center"/>
          </w:tcPr>
          <w:p w14:paraId="28E6B89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3645653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</w:tcBorders>
            <w:vAlign w:val="center"/>
          </w:tcPr>
          <w:p w14:paraId="1F496E7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bottom w:val="single" w:sz="36" w:space="0" w:color="00B050"/>
            </w:tcBorders>
            <w:vAlign w:val="center"/>
          </w:tcPr>
          <w:p w14:paraId="5F20740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7B0FD00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</w:tcBorders>
            <w:vAlign w:val="center"/>
          </w:tcPr>
          <w:p w14:paraId="28ABE80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0000"/>
              <w:bottom w:val="single" w:sz="36" w:space="0" w:color="FF0000"/>
            </w:tcBorders>
            <w:vAlign w:val="center"/>
          </w:tcPr>
          <w:p w14:paraId="65F0D51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632AD16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</w:tcBorders>
            <w:vAlign w:val="center"/>
          </w:tcPr>
          <w:p w14:paraId="7CB1442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  <w:bottom w:val="single" w:sz="36" w:space="0" w:color="3333CC"/>
            </w:tcBorders>
            <w:vAlign w:val="center"/>
          </w:tcPr>
          <w:p w14:paraId="379041D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3439CAD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1ABBD19C" w14:textId="77777777" w:rsidTr="00ED3CF7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630"/>
        </w:trPr>
        <w:tc>
          <w:tcPr>
            <w:tcW w:w="508" w:type="dxa"/>
            <w:vAlign w:val="center"/>
          </w:tcPr>
          <w:p w14:paraId="2E5B77B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060C0D1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  <w:r>
              <w:rPr>
                <w:rFonts w:ascii="Arial" w:hAnsi="Arial" w:cs="Arial"/>
                <w:b/>
                <w:color w:val="000000"/>
                <w:sz w:val="40"/>
              </w:rPr>
              <w:t>-</w:t>
            </w:r>
          </w:p>
        </w:tc>
        <w:tc>
          <w:tcPr>
            <w:tcW w:w="899" w:type="dxa"/>
            <w:tcBorders>
              <w:right w:val="single" w:sz="36" w:space="0" w:color="3333CC"/>
            </w:tcBorders>
            <w:vAlign w:val="center"/>
          </w:tcPr>
          <w:p w14:paraId="175FA10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4AB213D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3333CC"/>
            </w:tcBorders>
            <w:vAlign w:val="center"/>
          </w:tcPr>
          <w:p w14:paraId="2CAFE7B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00B050"/>
            </w:tcBorders>
            <w:vAlign w:val="center"/>
          </w:tcPr>
          <w:p w14:paraId="73590B5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3A148A0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50"/>
            </w:tcBorders>
            <w:vAlign w:val="center"/>
          </w:tcPr>
          <w:p w14:paraId="410019C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FF0000"/>
            </w:tcBorders>
            <w:vAlign w:val="center"/>
          </w:tcPr>
          <w:p w14:paraId="3BE94B4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7FF9727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FF0000"/>
            </w:tcBorders>
            <w:vAlign w:val="center"/>
          </w:tcPr>
          <w:p w14:paraId="1FA8A48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3333CC"/>
            </w:tcBorders>
            <w:vAlign w:val="center"/>
          </w:tcPr>
          <w:p w14:paraId="23BDC25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41D4520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gridSpan w:val="2"/>
            <w:tcBorders>
              <w:left w:val="single" w:sz="36" w:space="0" w:color="3333CC"/>
            </w:tcBorders>
            <w:vAlign w:val="center"/>
          </w:tcPr>
          <w:p w14:paraId="095B9DA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585099BF" w14:textId="77777777" w:rsidTr="00A10A79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345"/>
        </w:trPr>
        <w:tc>
          <w:tcPr>
            <w:tcW w:w="508" w:type="dxa"/>
            <w:vAlign w:val="center"/>
          </w:tcPr>
          <w:p w14:paraId="3264FB2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6703EAD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1C546A7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Merge w:val="restart"/>
            <w:tcBorders>
              <w:top w:val="single" w:sz="36" w:space="0" w:color="3333CC"/>
            </w:tcBorders>
            <w:vAlign w:val="center"/>
          </w:tcPr>
          <w:p w14:paraId="6D84E11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1DBD3B3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7F9504B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Merge w:val="restart"/>
            <w:tcBorders>
              <w:top w:val="single" w:sz="36" w:space="0" w:color="00B050"/>
            </w:tcBorders>
            <w:vAlign w:val="center"/>
          </w:tcPr>
          <w:p w14:paraId="12E3D87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49F45FB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3F08CD7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Merge w:val="restart"/>
            <w:tcBorders>
              <w:top w:val="single" w:sz="36" w:space="0" w:color="FF0000"/>
            </w:tcBorders>
            <w:vAlign w:val="center"/>
          </w:tcPr>
          <w:p w14:paraId="4FBE395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4FAAE83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6A9C755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</w:tcBorders>
            <w:vAlign w:val="center"/>
          </w:tcPr>
          <w:p w14:paraId="0F4EEDF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620AEDC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4634DC05" w14:textId="77777777" w:rsidTr="00A10A79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72"/>
        </w:trPr>
        <w:tc>
          <w:tcPr>
            <w:tcW w:w="508" w:type="dxa"/>
            <w:vAlign w:val="center"/>
          </w:tcPr>
          <w:p w14:paraId="3E489A3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0250478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5CD4FE4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Merge/>
            <w:vAlign w:val="center"/>
          </w:tcPr>
          <w:p w14:paraId="722CBE4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398C35E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52FDD5C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Merge/>
            <w:vAlign w:val="center"/>
          </w:tcPr>
          <w:p w14:paraId="6EFF503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53B44F4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47522AC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Merge/>
            <w:vAlign w:val="center"/>
          </w:tcPr>
          <w:p w14:paraId="3640529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5CAE129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1D0C4EF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7C3D922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611D904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5E10C4AC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488"/>
        </w:trPr>
        <w:tc>
          <w:tcPr>
            <w:tcW w:w="508" w:type="dxa"/>
            <w:vAlign w:val="center"/>
          </w:tcPr>
          <w:p w14:paraId="74E978B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4140" w:type="dxa"/>
            <w:gridSpan w:val="13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14:paraId="3BC8061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tcBorders>
              <w:left w:val="nil"/>
            </w:tcBorders>
            <w:vAlign w:val="center"/>
          </w:tcPr>
          <w:p w14:paraId="039DF6C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500D3A41" w14:textId="77777777" w:rsidTr="00ED3CF7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345"/>
        </w:trPr>
        <w:tc>
          <w:tcPr>
            <w:tcW w:w="508" w:type="dxa"/>
            <w:vAlign w:val="center"/>
          </w:tcPr>
          <w:p w14:paraId="4455E3E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</w:tcBorders>
            <w:vAlign w:val="center"/>
          </w:tcPr>
          <w:p w14:paraId="2E152AE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single" w:sz="18" w:space="0" w:color="000000" w:themeColor="text1"/>
            </w:tcBorders>
            <w:vAlign w:val="center"/>
          </w:tcPr>
          <w:p w14:paraId="7D1C924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  <w:bottom w:val="single" w:sz="36" w:space="0" w:color="3333CC"/>
            </w:tcBorders>
            <w:vAlign w:val="center"/>
          </w:tcPr>
          <w:p w14:paraId="4C25636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tcBorders>
              <w:top w:val="single" w:sz="18" w:space="0" w:color="000000" w:themeColor="text1"/>
            </w:tcBorders>
            <w:vAlign w:val="center"/>
          </w:tcPr>
          <w:p w14:paraId="5163083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single" w:sz="18" w:space="0" w:color="000000" w:themeColor="text1"/>
            </w:tcBorders>
            <w:vAlign w:val="center"/>
          </w:tcPr>
          <w:p w14:paraId="5F3ED66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  <w:bottom w:val="single" w:sz="36" w:space="0" w:color="00B050"/>
            </w:tcBorders>
            <w:vAlign w:val="center"/>
          </w:tcPr>
          <w:p w14:paraId="08B3547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tcBorders>
              <w:top w:val="single" w:sz="18" w:space="0" w:color="000000" w:themeColor="text1"/>
            </w:tcBorders>
            <w:vAlign w:val="center"/>
          </w:tcPr>
          <w:p w14:paraId="62BCB53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single" w:sz="18" w:space="0" w:color="000000" w:themeColor="text1"/>
            </w:tcBorders>
            <w:vAlign w:val="center"/>
          </w:tcPr>
          <w:p w14:paraId="7C810A9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  <w:bottom w:val="single" w:sz="36" w:space="0" w:color="FF0000"/>
            </w:tcBorders>
            <w:vAlign w:val="center"/>
          </w:tcPr>
          <w:p w14:paraId="7D7F6C1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tcBorders>
              <w:top w:val="single" w:sz="18" w:space="0" w:color="000000" w:themeColor="text1"/>
            </w:tcBorders>
            <w:vAlign w:val="center"/>
          </w:tcPr>
          <w:p w14:paraId="1C627B4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single" w:sz="18" w:space="0" w:color="000000" w:themeColor="text1"/>
            </w:tcBorders>
            <w:vAlign w:val="center"/>
          </w:tcPr>
          <w:p w14:paraId="09214E2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  <w:bottom w:val="single" w:sz="36" w:space="0" w:color="3333CC"/>
            </w:tcBorders>
            <w:vAlign w:val="center"/>
          </w:tcPr>
          <w:p w14:paraId="5DC020C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2EB77B9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11517D1D" w14:textId="77777777" w:rsidTr="00ED3CF7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630"/>
        </w:trPr>
        <w:tc>
          <w:tcPr>
            <w:tcW w:w="508" w:type="dxa"/>
            <w:vAlign w:val="center"/>
          </w:tcPr>
          <w:p w14:paraId="2680A6C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308A1D7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3333CC"/>
            </w:tcBorders>
            <w:vAlign w:val="center"/>
          </w:tcPr>
          <w:p w14:paraId="3D9958E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3EF3E39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3333CC"/>
            </w:tcBorders>
            <w:vAlign w:val="center"/>
          </w:tcPr>
          <w:p w14:paraId="2D6E091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00B050"/>
            </w:tcBorders>
            <w:vAlign w:val="center"/>
          </w:tcPr>
          <w:p w14:paraId="71609CC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226ACF0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50"/>
            </w:tcBorders>
            <w:vAlign w:val="center"/>
          </w:tcPr>
          <w:p w14:paraId="76948EC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FF0000"/>
            </w:tcBorders>
            <w:vAlign w:val="center"/>
          </w:tcPr>
          <w:p w14:paraId="3C35C58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auto"/>
            <w:vAlign w:val="center"/>
          </w:tcPr>
          <w:p w14:paraId="75E79B1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FF0000"/>
            </w:tcBorders>
            <w:vAlign w:val="center"/>
          </w:tcPr>
          <w:p w14:paraId="5135B36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3333CC"/>
            </w:tcBorders>
            <w:vAlign w:val="center"/>
          </w:tcPr>
          <w:p w14:paraId="1430153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3333CC"/>
              <w:left w:val="single" w:sz="36" w:space="0" w:color="3333CC"/>
              <w:bottom w:val="single" w:sz="36" w:space="0" w:color="3333CC"/>
              <w:right w:val="single" w:sz="36" w:space="0" w:color="3333CC"/>
            </w:tcBorders>
            <w:shd w:val="clear" w:color="auto" w:fill="auto"/>
            <w:vAlign w:val="center"/>
          </w:tcPr>
          <w:p w14:paraId="13AAAB8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gridSpan w:val="2"/>
            <w:tcBorders>
              <w:left w:val="single" w:sz="36" w:space="0" w:color="3333CC"/>
            </w:tcBorders>
            <w:vAlign w:val="center"/>
          </w:tcPr>
          <w:p w14:paraId="158458D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</w:tbl>
    <w:p w14:paraId="7413129B" w14:textId="77777777" w:rsidR="000E2A4D" w:rsidRDefault="000E2A4D" w:rsidP="00997C68"/>
    <w:p w14:paraId="4F70FE82" w14:textId="77777777" w:rsidR="000E2A4D" w:rsidRDefault="000E2A4D" w:rsidP="00997C68"/>
    <w:p w14:paraId="64FE9C55" w14:textId="35A5DFBD" w:rsidR="000E2A4D" w:rsidRDefault="000E2A4D">
      <w:r>
        <w:br w:type="page"/>
      </w:r>
    </w:p>
    <w:p w14:paraId="09570BE0" w14:textId="77777777" w:rsidR="000E2A4D" w:rsidRPr="00330A66" w:rsidRDefault="000E2A4D" w:rsidP="007C0534">
      <w:pPr>
        <w:pStyle w:val="Cartable"/>
        <w:spacing w:before="240" w:after="0"/>
        <w:jc w:val="center"/>
        <w:rPr>
          <w:sz w:val="72"/>
          <w:szCs w:val="40"/>
        </w:rPr>
      </w:pPr>
      <w:r w:rsidRPr="00330A66">
        <w:rPr>
          <w:sz w:val="72"/>
          <w:szCs w:val="40"/>
        </w:rPr>
        <w:lastRenderedPageBreak/>
        <w:t>………</w:t>
      </w:r>
      <w:r>
        <w:rPr>
          <w:sz w:val="72"/>
          <w:szCs w:val="40"/>
        </w:rPr>
        <w:t>…</w:t>
      </w:r>
      <w:r w:rsidRPr="00330A66">
        <w:rPr>
          <w:sz w:val="72"/>
          <w:szCs w:val="40"/>
        </w:rPr>
        <w:t xml:space="preserve"> </w:t>
      </w:r>
      <w:r>
        <w:rPr>
          <w:sz w:val="72"/>
          <w:szCs w:val="40"/>
        </w:rPr>
        <w:t xml:space="preserve"> - </w:t>
      </w:r>
      <w:r w:rsidRPr="00330A66">
        <w:rPr>
          <w:sz w:val="72"/>
          <w:szCs w:val="40"/>
        </w:rPr>
        <w:t xml:space="preserve"> ………</w:t>
      </w:r>
      <w:r>
        <w:rPr>
          <w:sz w:val="72"/>
          <w:szCs w:val="40"/>
        </w:rPr>
        <w:t>…</w:t>
      </w:r>
      <w:r w:rsidRPr="00330A66">
        <w:rPr>
          <w:sz w:val="72"/>
          <w:szCs w:val="40"/>
        </w:rPr>
        <w:t xml:space="preserve"> = ………</w:t>
      </w:r>
      <w:r>
        <w:rPr>
          <w:sz w:val="72"/>
          <w:szCs w:val="40"/>
        </w:rPr>
        <w:t>…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"/>
        <w:gridCol w:w="1802"/>
        <w:gridCol w:w="899"/>
        <w:gridCol w:w="1802"/>
        <w:gridCol w:w="508"/>
        <w:gridCol w:w="899"/>
        <w:gridCol w:w="1802"/>
        <w:gridCol w:w="508"/>
        <w:gridCol w:w="899"/>
        <w:gridCol w:w="1802"/>
        <w:gridCol w:w="508"/>
        <w:gridCol w:w="899"/>
        <w:gridCol w:w="1802"/>
        <w:gridCol w:w="10"/>
        <w:gridCol w:w="498"/>
        <w:gridCol w:w="10"/>
      </w:tblGrid>
      <w:tr w:rsidR="000E2A4D" w:rsidRPr="000E2A4D" w14:paraId="3085E8BC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345"/>
        </w:trPr>
        <w:tc>
          <w:tcPr>
            <w:tcW w:w="508" w:type="dxa"/>
            <w:vAlign w:val="center"/>
          </w:tcPr>
          <w:p w14:paraId="6B6F5741" w14:textId="77777777" w:rsid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  <w:p w14:paraId="29735260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482BE6C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bottom w:val="dashed" w:sz="18" w:space="0" w:color="auto"/>
            </w:tcBorders>
            <w:vAlign w:val="center"/>
          </w:tcPr>
          <w:p w14:paraId="5741E33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bottom w:val="single" w:sz="36" w:space="0" w:color="FFC000"/>
            </w:tcBorders>
            <w:vAlign w:val="center"/>
          </w:tcPr>
          <w:p w14:paraId="15B7B82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441FDEC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bottom w:val="dashed" w:sz="18" w:space="0" w:color="auto"/>
            </w:tcBorders>
            <w:vAlign w:val="center"/>
          </w:tcPr>
          <w:p w14:paraId="15B307E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bottom w:val="single" w:sz="36" w:space="0" w:color="00B0F0"/>
            </w:tcBorders>
            <w:vAlign w:val="center"/>
          </w:tcPr>
          <w:p w14:paraId="10433A4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7E1F9E5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bottom w:val="dashed" w:sz="18" w:space="0" w:color="auto"/>
            </w:tcBorders>
            <w:vAlign w:val="center"/>
          </w:tcPr>
          <w:p w14:paraId="1E09722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bottom w:val="single" w:sz="36" w:space="0" w:color="00B050"/>
            </w:tcBorders>
            <w:vAlign w:val="center"/>
          </w:tcPr>
          <w:p w14:paraId="6B6DFFC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75FAC13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bottom w:val="dashed" w:sz="18" w:space="0" w:color="auto"/>
            </w:tcBorders>
            <w:vAlign w:val="center"/>
          </w:tcPr>
          <w:p w14:paraId="2FD4783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bottom w:val="single" w:sz="36" w:space="0" w:color="FFC000"/>
            </w:tcBorders>
            <w:vAlign w:val="center"/>
          </w:tcPr>
          <w:p w14:paraId="05147FD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7E7A2FB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78FBA74D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630"/>
        </w:trPr>
        <w:tc>
          <w:tcPr>
            <w:tcW w:w="508" w:type="dxa"/>
            <w:vAlign w:val="center"/>
          </w:tcPr>
          <w:p w14:paraId="1C3E390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right w:val="dashed" w:sz="18" w:space="0" w:color="auto"/>
            </w:tcBorders>
            <w:vAlign w:val="center"/>
          </w:tcPr>
          <w:p w14:paraId="1A1DCAD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FFC000"/>
            </w:tcBorders>
            <w:vAlign w:val="center"/>
          </w:tcPr>
          <w:p w14:paraId="03FC183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7938C11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FFC000"/>
              <w:right w:val="dashed" w:sz="18" w:space="0" w:color="auto"/>
            </w:tcBorders>
            <w:vAlign w:val="center"/>
          </w:tcPr>
          <w:p w14:paraId="1154F03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00B0F0"/>
            </w:tcBorders>
            <w:shd w:val="clear" w:color="auto" w:fill="auto"/>
            <w:vAlign w:val="center"/>
          </w:tcPr>
          <w:p w14:paraId="02904BD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14:paraId="74BB4DF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F0"/>
              <w:right w:val="dashed" w:sz="18" w:space="0" w:color="auto"/>
            </w:tcBorders>
            <w:vAlign w:val="center"/>
          </w:tcPr>
          <w:p w14:paraId="50AB50D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00B050"/>
            </w:tcBorders>
            <w:shd w:val="clear" w:color="auto" w:fill="auto"/>
            <w:vAlign w:val="center"/>
          </w:tcPr>
          <w:p w14:paraId="5749B4A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41A4555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50"/>
              <w:right w:val="dashed" w:sz="18" w:space="0" w:color="auto"/>
            </w:tcBorders>
            <w:vAlign w:val="center"/>
          </w:tcPr>
          <w:p w14:paraId="586BC3C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  <w:right w:val="single" w:sz="36" w:space="0" w:color="FFC000"/>
            </w:tcBorders>
            <w:shd w:val="clear" w:color="auto" w:fill="auto"/>
            <w:vAlign w:val="center"/>
          </w:tcPr>
          <w:p w14:paraId="3943625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</w:tc>
        <w:tc>
          <w:tcPr>
            <w:tcW w:w="180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69209FC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gridSpan w:val="2"/>
            <w:tcBorders>
              <w:left w:val="single" w:sz="36" w:space="0" w:color="FFC000"/>
            </w:tcBorders>
            <w:vAlign w:val="center"/>
          </w:tcPr>
          <w:p w14:paraId="239DD4D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11AD9C01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345"/>
        </w:trPr>
        <w:tc>
          <w:tcPr>
            <w:tcW w:w="508" w:type="dxa"/>
            <w:vAlign w:val="center"/>
          </w:tcPr>
          <w:p w14:paraId="694E3BB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7954E5E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</w:tcBorders>
            <w:vAlign w:val="center"/>
          </w:tcPr>
          <w:p w14:paraId="4905426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  <w:bottom w:val="single" w:sz="36" w:space="0" w:color="FFC000"/>
            </w:tcBorders>
            <w:vAlign w:val="center"/>
          </w:tcPr>
          <w:p w14:paraId="69D2830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4BFA64A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</w:tcBorders>
            <w:vAlign w:val="center"/>
          </w:tcPr>
          <w:p w14:paraId="5FF57B0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F0"/>
              <w:bottom w:val="single" w:sz="36" w:space="0" w:color="00B0F0"/>
            </w:tcBorders>
            <w:vAlign w:val="center"/>
          </w:tcPr>
          <w:p w14:paraId="677E3D4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7102607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</w:tcBorders>
            <w:vAlign w:val="center"/>
          </w:tcPr>
          <w:p w14:paraId="033B25C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bottom w:val="single" w:sz="36" w:space="0" w:color="00B050"/>
            </w:tcBorders>
            <w:vAlign w:val="center"/>
          </w:tcPr>
          <w:p w14:paraId="0F25CD1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3838C35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dashed" w:sz="18" w:space="0" w:color="auto"/>
            </w:tcBorders>
            <w:vAlign w:val="center"/>
          </w:tcPr>
          <w:p w14:paraId="74ABD4D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  <w:bottom w:val="single" w:sz="36" w:space="0" w:color="FFC000"/>
            </w:tcBorders>
            <w:vAlign w:val="center"/>
          </w:tcPr>
          <w:p w14:paraId="7F1171A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5B42185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453001C8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630"/>
        </w:trPr>
        <w:tc>
          <w:tcPr>
            <w:tcW w:w="508" w:type="dxa"/>
            <w:vAlign w:val="center"/>
          </w:tcPr>
          <w:p w14:paraId="4C467B46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46F40D0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40"/>
              </w:rPr>
            </w:pPr>
            <w:r>
              <w:rPr>
                <w:rFonts w:ascii="Arial" w:hAnsi="Arial" w:cs="Arial"/>
                <w:b/>
                <w:color w:val="000000"/>
                <w:sz w:val="40"/>
              </w:rPr>
              <w:t>-</w:t>
            </w:r>
          </w:p>
        </w:tc>
        <w:tc>
          <w:tcPr>
            <w:tcW w:w="899" w:type="dxa"/>
            <w:tcBorders>
              <w:right w:val="single" w:sz="36" w:space="0" w:color="FFC000"/>
            </w:tcBorders>
            <w:vAlign w:val="center"/>
          </w:tcPr>
          <w:p w14:paraId="1BA40B1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7F4AA43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FFC000"/>
            </w:tcBorders>
            <w:vAlign w:val="center"/>
          </w:tcPr>
          <w:p w14:paraId="6D8A753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00B0F0"/>
            </w:tcBorders>
            <w:vAlign w:val="center"/>
          </w:tcPr>
          <w:p w14:paraId="73BEE76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14:paraId="7DBFB44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F0"/>
            </w:tcBorders>
            <w:vAlign w:val="center"/>
          </w:tcPr>
          <w:p w14:paraId="3E73F69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00B050"/>
            </w:tcBorders>
            <w:vAlign w:val="center"/>
          </w:tcPr>
          <w:p w14:paraId="01C8B16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0B4A005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50"/>
            </w:tcBorders>
            <w:vAlign w:val="center"/>
          </w:tcPr>
          <w:p w14:paraId="30FB566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FFC000"/>
            </w:tcBorders>
            <w:vAlign w:val="center"/>
          </w:tcPr>
          <w:p w14:paraId="352FA87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005EF17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gridSpan w:val="2"/>
            <w:tcBorders>
              <w:left w:val="single" w:sz="36" w:space="0" w:color="FFC000"/>
            </w:tcBorders>
            <w:vAlign w:val="center"/>
          </w:tcPr>
          <w:p w14:paraId="5562AA6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66454621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345"/>
        </w:trPr>
        <w:tc>
          <w:tcPr>
            <w:tcW w:w="508" w:type="dxa"/>
            <w:vAlign w:val="center"/>
          </w:tcPr>
          <w:p w14:paraId="5DC1235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557641C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34C5984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Merge w:val="restart"/>
            <w:tcBorders>
              <w:top w:val="single" w:sz="36" w:space="0" w:color="FFC000"/>
            </w:tcBorders>
            <w:vAlign w:val="center"/>
          </w:tcPr>
          <w:p w14:paraId="1B70A03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4ABFE49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3EB1DAB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Merge w:val="restart"/>
            <w:tcBorders>
              <w:top w:val="single" w:sz="36" w:space="0" w:color="00B0F0"/>
            </w:tcBorders>
            <w:vAlign w:val="center"/>
          </w:tcPr>
          <w:p w14:paraId="482142A0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3F05D64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5DFA600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Merge w:val="restart"/>
            <w:tcBorders>
              <w:top w:val="single" w:sz="36" w:space="0" w:color="00B050"/>
            </w:tcBorders>
            <w:vAlign w:val="center"/>
          </w:tcPr>
          <w:p w14:paraId="694388A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5EDEFFE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2C0D384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</w:tcBorders>
            <w:vAlign w:val="center"/>
          </w:tcPr>
          <w:p w14:paraId="1236094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3E0F268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15283DB4" w14:textId="77777777" w:rsidTr="00ED3CF7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72"/>
        </w:trPr>
        <w:tc>
          <w:tcPr>
            <w:tcW w:w="508" w:type="dxa"/>
            <w:vAlign w:val="center"/>
          </w:tcPr>
          <w:p w14:paraId="0AA0585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4469370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1371D1D4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Merge/>
            <w:vAlign w:val="center"/>
          </w:tcPr>
          <w:p w14:paraId="108B7F4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529E37F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1AD58D3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Merge/>
            <w:vAlign w:val="center"/>
          </w:tcPr>
          <w:p w14:paraId="0D966CD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5ED9437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4FFF5A7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Merge/>
            <w:vAlign w:val="center"/>
          </w:tcPr>
          <w:p w14:paraId="123E86B0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vAlign w:val="center"/>
          </w:tcPr>
          <w:p w14:paraId="03C1C04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vAlign w:val="center"/>
          </w:tcPr>
          <w:p w14:paraId="3AFAB31F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3EB676B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78F61FA0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6C7F611E" w14:textId="77777777" w:rsidTr="00ED3CF7">
        <w:tblPrEx>
          <w:tblCellMar>
            <w:top w:w="0" w:type="dxa"/>
            <w:bottom w:w="0" w:type="dxa"/>
          </w:tblCellMar>
        </w:tblPrEx>
        <w:trPr>
          <w:trHeight w:hRule="exact" w:val="488"/>
        </w:trPr>
        <w:tc>
          <w:tcPr>
            <w:tcW w:w="508" w:type="dxa"/>
            <w:vAlign w:val="center"/>
          </w:tcPr>
          <w:p w14:paraId="43D3F08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4140" w:type="dxa"/>
            <w:gridSpan w:val="13"/>
            <w:tcBorders>
              <w:bottom w:val="single" w:sz="18" w:space="0" w:color="000000" w:themeColor="text1"/>
            </w:tcBorders>
            <w:shd w:val="clear" w:color="auto" w:fill="auto"/>
            <w:vAlign w:val="center"/>
          </w:tcPr>
          <w:p w14:paraId="34BFC94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tcBorders>
              <w:left w:val="nil"/>
            </w:tcBorders>
            <w:vAlign w:val="center"/>
          </w:tcPr>
          <w:p w14:paraId="3C999F4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3DE04C4B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345"/>
        </w:trPr>
        <w:tc>
          <w:tcPr>
            <w:tcW w:w="508" w:type="dxa"/>
            <w:vAlign w:val="center"/>
          </w:tcPr>
          <w:p w14:paraId="6DBDBA4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</w:tcBorders>
            <w:vAlign w:val="center"/>
          </w:tcPr>
          <w:p w14:paraId="22A1064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single" w:sz="18" w:space="0" w:color="000000" w:themeColor="text1"/>
            </w:tcBorders>
            <w:vAlign w:val="center"/>
          </w:tcPr>
          <w:p w14:paraId="167B61DC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  <w:bottom w:val="single" w:sz="36" w:space="0" w:color="FFC000"/>
            </w:tcBorders>
            <w:vAlign w:val="center"/>
          </w:tcPr>
          <w:p w14:paraId="1665FD0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tcBorders>
              <w:top w:val="single" w:sz="18" w:space="0" w:color="000000" w:themeColor="text1"/>
            </w:tcBorders>
            <w:vAlign w:val="center"/>
          </w:tcPr>
          <w:p w14:paraId="61A7DF2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single" w:sz="18" w:space="0" w:color="000000" w:themeColor="text1"/>
            </w:tcBorders>
            <w:vAlign w:val="center"/>
          </w:tcPr>
          <w:p w14:paraId="002912E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  <w:bottom w:val="single" w:sz="36" w:space="0" w:color="00B0F0"/>
            </w:tcBorders>
            <w:vAlign w:val="center"/>
          </w:tcPr>
          <w:p w14:paraId="42C69D5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tcBorders>
              <w:top w:val="single" w:sz="18" w:space="0" w:color="000000" w:themeColor="text1"/>
            </w:tcBorders>
            <w:vAlign w:val="center"/>
          </w:tcPr>
          <w:p w14:paraId="588F6E7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single" w:sz="18" w:space="0" w:color="000000" w:themeColor="text1"/>
            </w:tcBorders>
            <w:vAlign w:val="center"/>
          </w:tcPr>
          <w:p w14:paraId="118CF11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  <w:bottom w:val="single" w:sz="36" w:space="0" w:color="00B050"/>
            </w:tcBorders>
            <w:vAlign w:val="center"/>
          </w:tcPr>
          <w:p w14:paraId="6709EBD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tcBorders>
              <w:top w:val="single" w:sz="18" w:space="0" w:color="000000" w:themeColor="text1"/>
            </w:tcBorders>
            <w:vAlign w:val="center"/>
          </w:tcPr>
          <w:p w14:paraId="02A9E4A3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top w:val="single" w:sz="18" w:space="0" w:color="000000" w:themeColor="text1"/>
            </w:tcBorders>
            <w:vAlign w:val="center"/>
          </w:tcPr>
          <w:p w14:paraId="4AB4FDE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18" w:space="0" w:color="000000" w:themeColor="text1"/>
              <w:bottom w:val="single" w:sz="36" w:space="0" w:color="FFC000"/>
            </w:tcBorders>
            <w:vAlign w:val="center"/>
          </w:tcPr>
          <w:p w14:paraId="1C7D8C12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17735067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0E2A4D" w:rsidRPr="000E2A4D" w14:paraId="54D36E3D" w14:textId="77777777" w:rsidTr="000E2A4D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630"/>
        </w:trPr>
        <w:tc>
          <w:tcPr>
            <w:tcW w:w="508" w:type="dxa"/>
            <w:vAlign w:val="center"/>
          </w:tcPr>
          <w:p w14:paraId="60DBC105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vAlign w:val="center"/>
          </w:tcPr>
          <w:p w14:paraId="6988CC9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FFC000"/>
            </w:tcBorders>
            <w:vAlign w:val="center"/>
          </w:tcPr>
          <w:p w14:paraId="401E56D0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66F530BE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FFC000"/>
            </w:tcBorders>
            <w:vAlign w:val="center"/>
          </w:tcPr>
          <w:p w14:paraId="675BD84A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00B0F0"/>
            </w:tcBorders>
            <w:vAlign w:val="center"/>
          </w:tcPr>
          <w:p w14:paraId="498584F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shd w:val="clear" w:color="auto" w:fill="auto"/>
            <w:vAlign w:val="center"/>
          </w:tcPr>
          <w:p w14:paraId="224B0220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8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F0"/>
            </w:tcBorders>
            <w:vAlign w:val="center"/>
          </w:tcPr>
          <w:p w14:paraId="329D4BE9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00B050"/>
            </w:tcBorders>
            <w:vAlign w:val="center"/>
          </w:tcPr>
          <w:p w14:paraId="5775EBA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shd w:val="clear" w:color="auto" w:fill="auto"/>
            <w:vAlign w:val="center"/>
          </w:tcPr>
          <w:p w14:paraId="61DE66D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40"/>
              </w:rPr>
            </w:pPr>
          </w:p>
        </w:tc>
        <w:tc>
          <w:tcPr>
            <w:tcW w:w="508" w:type="dxa"/>
            <w:tcBorders>
              <w:left w:val="single" w:sz="36" w:space="0" w:color="00B050"/>
            </w:tcBorders>
            <w:vAlign w:val="center"/>
          </w:tcPr>
          <w:p w14:paraId="2C1C4C01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899" w:type="dxa"/>
            <w:tcBorders>
              <w:right w:val="single" w:sz="36" w:space="0" w:color="FFC000"/>
            </w:tcBorders>
            <w:vAlign w:val="center"/>
          </w:tcPr>
          <w:p w14:paraId="549C8C8B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1802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shd w:val="clear" w:color="auto" w:fill="auto"/>
            <w:vAlign w:val="center"/>
          </w:tcPr>
          <w:p w14:paraId="14C88398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40"/>
              </w:rPr>
            </w:pPr>
          </w:p>
        </w:tc>
        <w:tc>
          <w:tcPr>
            <w:tcW w:w="508" w:type="dxa"/>
            <w:gridSpan w:val="2"/>
            <w:tcBorders>
              <w:left w:val="single" w:sz="36" w:space="0" w:color="FFC000"/>
            </w:tcBorders>
            <w:vAlign w:val="center"/>
          </w:tcPr>
          <w:p w14:paraId="6B6D228D" w14:textId="77777777" w:rsidR="000E2A4D" w:rsidRPr="000E2A4D" w:rsidRDefault="000E2A4D" w:rsidP="00ED3CF7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</w:tbl>
    <w:p w14:paraId="4E38ED1B" w14:textId="77777777" w:rsidR="000E2A4D" w:rsidRDefault="000E2A4D" w:rsidP="000E2A4D"/>
    <w:p w14:paraId="37852130" w14:textId="77777777" w:rsidR="000E2A4D" w:rsidRPr="00997C68" w:rsidRDefault="000E2A4D" w:rsidP="00997C68"/>
    <w:sectPr w:rsidR="000E2A4D" w:rsidRPr="00997C68" w:rsidSect="000E2A4D">
      <w:pgSz w:w="16838" w:h="11906" w:orient="landscape"/>
      <w:pgMar w:top="720" w:right="720" w:bottom="720" w:left="720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66"/>
    <w:rsid w:val="00002084"/>
    <w:rsid w:val="00004F0E"/>
    <w:rsid w:val="00005205"/>
    <w:rsid w:val="00031923"/>
    <w:rsid w:val="0003538D"/>
    <w:rsid w:val="000536F1"/>
    <w:rsid w:val="00057FD6"/>
    <w:rsid w:val="00062363"/>
    <w:rsid w:val="0007198D"/>
    <w:rsid w:val="00073E1E"/>
    <w:rsid w:val="000770DF"/>
    <w:rsid w:val="00084704"/>
    <w:rsid w:val="00087FB4"/>
    <w:rsid w:val="000B197E"/>
    <w:rsid w:val="000D44B0"/>
    <w:rsid w:val="000E22CF"/>
    <w:rsid w:val="000E2A4D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1533"/>
    <w:rsid w:val="00164F46"/>
    <w:rsid w:val="00167292"/>
    <w:rsid w:val="0018578F"/>
    <w:rsid w:val="00192F72"/>
    <w:rsid w:val="001C7C50"/>
    <w:rsid w:val="001D1A3B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0A66"/>
    <w:rsid w:val="00336682"/>
    <w:rsid w:val="00367C72"/>
    <w:rsid w:val="00374A9E"/>
    <w:rsid w:val="00394626"/>
    <w:rsid w:val="003B4595"/>
    <w:rsid w:val="003C5858"/>
    <w:rsid w:val="003E5244"/>
    <w:rsid w:val="003F09CC"/>
    <w:rsid w:val="00412B56"/>
    <w:rsid w:val="00414E63"/>
    <w:rsid w:val="00422386"/>
    <w:rsid w:val="00431AFD"/>
    <w:rsid w:val="00434B3A"/>
    <w:rsid w:val="004439DF"/>
    <w:rsid w:val="00460428"/>
    <w:rsid w:val="004626CD"/>
    <w:rsid w:val="00464F00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64173"/>
    <w:rsid w:val="00685DD5"/>
    <w:rsid w:val="006C3B64"/>
    <w:rsid w:val="006C5A12"/>
    <w:rsid w:val="006C6B0B"/>
    <w:rsid w:val="006C74BD"/>
    <w:rsid w:val="006D25CF"/>
    <w:rsid w:val="006E6473"/>
    <w:rsid w:val="00701F91"/>
    <w:rsid w:val="0071246B"/>
    <w:rsid w:val="0072281C"/>
    <w:rsid w:val="007229E0"/>
    <w:rsid w:val="00731354"/>
    <w:rsid w:val="00732B53"/>
    <w:rsid w:val="00761E84"/>
    <w:rsid w:val="00762CD0"/>
    <w:rsid w:val="00765DA0"/>
    <w:rsid w:val="00777BE8"/>
    <w:rsid w:val="00784E38"/>
    <w:rsid w:val="007A6120"/>
    <w:rsid w:val="007A6EB7"/>
    <w:rsid w:val="007C0534"/>
    <w:rsid w:val="007C4470"/>
    <w:rsid w:val="007D2C10"/>
    <w:rsid w:val="007D522F"/>
    <w:rsid w:val="007E5B9F"/>
    <w:rsid w:val="008078F6"/>
    <w:rsid w:val="0081609E"/>
    <w:rsid w:val="0083237C"/>
    <w:rsid w:val="0084195F"/>
    <w:rsid w:val="008457CA"/>
    <w:rsid w:val="00851286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97C68"/>
    <w:rsid w:val="009A3916"/>
    <w:rsid w:val="009B2F9D"/>
    <w:rsid w:val="009F2151"/>
    <w:rsid w:val="009F3B42"/>
    <w:rsid w:val="00A3423C"/>
    <w:rsid w:val="00A54A51"/>
    <w:rsid w:val="00A604BB"/>
    <w:rsid w:val="00A71727"/>
    <w:rsid w:val="00A7758D"/>
    <w:rsid w:val="00A823BE"/>
    <w:rsid w:val="00A87E93"/>
    <w:rsid w:val="00A92444"/>
    <w:rsid w:val="00AA283D"/>
    <w:rsid w:val="00AA615C"/>
    <w:rsid w:val="00AB0546"/>
    <w:rsid w:val="00AB4CF7"/>
    <w:rsid w:val="00AB56E8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11E0C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2251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E5DBD"/>
    <w:rsid w:val="00EF402A"/>
    <w:rsid w:val="00F07391"/>
    <w:rsid w:val="00F24CA7"/>
    <w:rsid w:val="00F262A7"/>
    <w:rsid w:val="00F35785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0B937"/>
  <w15:docId w15:val="{BBEBADEC-F96C-47B9-97C1-7C4346887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A66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330A66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330A66"/>
  </w:style>
  <w:style w:type="table" w:styleId="Grilledutableau">
    <w:name w:val="Table Grid"/>
    <w:basedOn w:val="TableauNormal"/>
    <w:uiPriority w:val="59"/>
    <w:rsid w:val="00330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330A66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330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330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330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gane\Desktop\RESSOURCES%20ULIS%20ECOLE\Adaptateur2010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A9" Type="http://schemas.openxmlformats.org/officeDocument/2006/relationships/image" Target="images/A9.bmp"/><Relationship Id="A4" Type="http://schemas.openxmlformats.org/officeDocument/2006/relationships/image" Target="images/A4.bmp"/><Relationship Id="Fraction5" Type="http://schemas.openxmlformats.org/officeDocument/2006/relationships/image" Target="images/Fraction5.JPG"/><Relationship Id="Trou3" Type="http://schemas.openxmlformats.org/officeDocument/2006/relationships/image" Target="images/Trou30.png"/><Relationship Id="symboleInfini" Type="http://schemas.openxmlformats.org/officeDocument/2006/relationships/image" Target="images/symboleInfini.JPG"/><Relationship Id="DrapeauAl" Type="http://schemas.openxmlformats.org/officeDocument/2006/relationships/image" Target="images/DrapeauAl.jpg"/><Relationship Id="x3" Type="http://schemas.openxmlformats.org/officeDocument/2006/relationships/image" Target="images/x3.jpg"/><Relationship Id="x8" Type="http://schemas.openxmlformats.org/officeDocument/2006/relationships/image" Target="images/x8.jpg"/><Relationship Id="ProportionX3" Type="http://schemas.openxmlformats.org/officeDocument/2006/relationships/image" Target="images/ProportionX3.jpg"/><Relationship Id="ZoneGraduationB" Type="http://schemas.openxmlformats.org/officeDocument/2006/relationships/image" Target="images/ZoneGraduationB.JPG"/><Relationship Id="tableauPN" Type="http://schemas.openxmlformats.org/officeDocument/2006/relationships/image" Target="images/tableauPN.jpg"/><Relationship Id="MCDU" Type="http://schemas.openxmlformats.org/officeDocument/2006/relationships/image" Target="images/MCDU.jpg"/><Relationship Id="parler_r" Type="http://schemas.openxmlformats.org/officeDocument/2006/relationships/image" Target="images/parler_r.bmp"/><Relationship Id="FrisePM" Type="http://schemas.openxmlformats.org/officeDocument/2006/relationships/image" Target="images/FrisePM.jpg"/><Relationship Id="FrisePR" Type="http://schemas.openxmlformats.org/officeDocument/2006/relationships/image" Target="images/FrisePR.jpg"/><Relationship Id="Fraction" Type="http://schemas.openxmlformats.org/officeDocument/2006/relationships/image" Target="images/Fraction.JPG"/><Relationship Id="SouligneVert" Type="http://schemas.openxmlformats.org/officeDocument/2006/relationships/image" Target="images/SouligneVert.jpg"/><Relationship Id="DrapeauF" Type="http://schemas.openxmlformats.org/officeDocument/2006/relationships/image" Target="images/DrapeauF.jpg"/><Relationship Id="conversion" Type="http://schemas.openxmlformats.org/officeDocument/2006/relationships/image" Target="images/conversion.jpg"/><Relationship Id="A2" Type="http://schemas.openxmlformats.org/officeDocument/2006/relationships/image" Target="images/A2.bmp"/><Relationship Id="A7" Type="http://schemas.openxmlformats.org/officeDocument/2006/relationships/image" Target="images/A7.bmp"/><Relationship Id="soustraction2" Type="http://schemas.openxmlformats.org/officeDocument/2006/relationships/image" Target="images/soustraction2.png"/><Relationship Id="cartable" Type="http://schemas.openxmlformats.org/officeDocument/2006/relationships/image" Target="images/cartable.jpg"/><Relationship Id="x6" Type="http://schemas.openxmlformats.org/officeDocument/2006/relationships/image" Target="images/x6.jpg"/><Relationship Id="ProportionX6" Type="http://schemas.openxmlformats.org/officeDocument/2006/relationships/image" Target="images/ProportionX6.JPG"/><Relationship Id="aire" Type="http://schemas.openxmlformats.org/officeDocument/2006/relationships/image" Target="images/aire.png"/><Relationship Id="volume" Type="http://schemas.openxmlformats.org/officeDocument/2006/relationships/image" Target="images/volume.jpg"/><Relationship Id="Fraction3" Type="http://schemas.openxmlformats.org/officeDocument/2006/relationships/image" Target="images/Fraction3.JPG"/><Relationship Id="Fraction8" Type="http://schemas.openxmlformats.org/officeDocument/2006/relationships/image" Target="images/Fraction8.JPG"/><Relationship Id="Graduation" Type="http://schemas.openxmlformats.org/officeDocument/2006/relationships/image" Target="images/Graduation.png"/><Relationship Id="Trou1" Type="http://schemas.openxmlformats.org/officeDocument/2006/relationships/image" Target="images/Trou10.png"/><Relationship Id="colonneT" Type="http://schemas.openxmlformats.org/officeDocument/2006/relationships/image" Target="images/colonneT.jpg"/><Relationship Id="GrandsNombres" Type="http://schemas.openxmlformats.org/officeDocument/2006/relationships/image" Target="images/GrandsNombres.jpg"/><Relationship Id="division" Type="http://schemas.openxmlformats.org/officeDocument/2006/relationships/image" Target="images/division.png"/><Relationship Id="BLEU_VERT" Type="http://schemas.openxmlformats.org/officeDocument/2006/relationships/image" Target="images/BLEU_VERT.bmp"/><Relationship Id="SouligneNoir" Type="http://schemas.openxmlformats.org/officeDocument/2006/relationships/image" Target="images/SouligneNoir.jpg"/><Relationship Id="SouligneOff" Type="http://schemas.openxmlformats.org/officeDocument/2006/relationships/image" Target="images/SouligneOff.jpg"/><Relationship Id="ProportionX1" Type="http://schemas.openxmlformats.org/officeDocument/2006/relationships/image" Target="images/ProportionX1.jpg"/><Relationship Id="soustraction" Type="http://schemas.openxmlformats.org/officeDocument/2006/relationships/image" Target="images/soustraction.png"/><Relationship Id="A5" Type="http://schemas.openxmlformats.org/officeDocument/2006/relationships/image" Target="images/A5.bmp"/><Relationship Id="barrer" Type="http://schemas.openxmlformats.org/officeDocument/2006/relationships/image" Target="images/barrer.bmp"/><Relationship Id="Taddition" Type="http://schemas.openxmlformats.org/officeDocument/2006/relationships/image" Target="images/Taddition.png"/><Relationship Id="DrapeauI" Type="http://schemas.openxmlformats.org/officeDocument/2006/relationships/image" Target="images/DrapeauI.jpg"/><Relationship Id="colorieNombre3" Type="http://schemas.openxmlformats.org/officeDocument/2006/relationships/image" Target="images/colorieNombre3.jpg"/><Relationship Id="Fraction6" Type="http://schemas.openxmlformats.org/officeDocument/2006/relationships/image" Target="images/Fraction6.JPG"/><Relationship Id="addition" Type="http://schemas.openxmlformats.org/officeDocument/2006/relationships/image" Target="images/addition.png"/><Relationship Id="x9" Type="http://schemas.openxmlformats.org/officeDocument/2006/relationships/image" Target="images/x9.jpg"/><Relationship Id="Trou4" Type="http://schemas.openxmlformats.org/officeDocument/2006/relationships/image" Target="images/Trou40.png"/><Relationship Id="ZoneGraduationH" Type="http://schemas.openxmlformats.org/officeDocument/2006/relationships/image" Target="images/ZoneGraduationH.JPG"/><Relationship Id="tableauPT" Type="http://schemas.openxmlformats.org/officeDocument/2006/relationships/image" Target="images/tableauPT.jpg"/><Relationship Id="CorrecteurOn" Type="http://schemas.openxmlformats.org/officeDocument/2006/relationships/image" Target="images/CorrecteurOn.png"/><Relationship Id="A10" Type="http://schemas.openxmlformats.org/officeDocument/2006/relationships/image" Target="images/A10.bmp"/><Relationship Id="Fraction1" Type="http://schemas.openxmlformats.org/officeDocument/2006/relationships/image" Target="images/Fraction1.JPG"/><Relationship Id="regle" Type="http://schemas.openxmlformats.org/officeDocument/2006/relationships/image" Target="images/regle.jpg"/><Relationship Id="iconeTableDiviseur" Type="http://schemas.openxmlformats.org/officeDocument/2006/relationships/image" Target="images/iconeTableDiviseur.jpg"/><Relationship Id="x4" Type="http://schemas.openxmlformats.org/officeDocument/2006/relationships/image" Target="images/x4.jpg"/><Relationship Id="TrouP" Type="http://schemas.openxmlformats.org/officeDocument/2006/relationships/image" Target="images/TrouP.jpg"/><Relationship Id="ProportionX4" Type="http://schemas.openxmlformats.org/officeDocument/2006/relationships/image" Target="images/ProportionX4.jpg"/><Relationship Id="encadrerOFF" Type="http://schemas.openxmlformats.org/officeDocument/2006/relationships/image" Target="images/encadrerOFF.bmp"/><Relationship Id="A8" Type="http://schemas.openxmlformats.org/officeDocument/2006/relationships/image" Target="images/A8.bmp"/><Relationship Id="capacite" Type="http://schemas.openxmlformats.org/officeDocument/2006/relationships/image" Target="images/capacite.png"/><Relationship Id="multiplication" Type="http://schemas.openxmlformats.org/officeDocument/2006/relationships/image" Target="images/multiplication.png"/><Relationship Id="SouligneRouge" Type="http://schemas.openxmlformats.org/officeDocument/2006/relationships/image" Target="images/SouligneRouge.jpg"/><Relationship Id="paint2" Type="http://schemas.openxmlformats.org/officeDocument/2006/relationships/image" Target="images/paint2.jpg"/><Relationship Id="Amperemetre" Type="http://schemas.openxmlformats.org/officeDocument/2006/relationships/image" Target="images/Amperemetre.jpg"/><Relationship Id="CorrecteurOff" Type="http://schemas.openxmlformats.org/officeDocument/2006/relationships/image" Target="images/CorrecteurOff.png"/><Relationship Id="encadrer" Type="http://schemas.openxmlformats.org/officeDocument/2006/relationships/image" Target="images/encadrer.bmp"/><Relationship Id="JAUNE" Type="http://schemas.openxmlformats.org/officeDocument/2006/relationships/image" Target="images/JAUNE.bmp"/><Relationship Id="A3" Type="http://schemas.openxmlformats.org/officeDocument/2006/relationships/image" Target="images/A3.bmp"/><Relationship Id="Poids" Type="http://schemas.openxmlformats.org/officeDocument/2006/relationships/image" Target="images/Poids.png"/><Relationship Id="Fraction9" Type="http://schemas.openxmlformats.org/officeDocument/2006/relationships/image" Target="images/Fraction9.JPG"/><Relationship Id="SouligneBleu" Type="http://schemas.openxmlformats.org/officeDocument/2006/relationships/image" Target="images/SouligneBleu.jpg"/><Relationship Id="echoOff" Type="http://schemas.openxmlformats.org/officeDocument/2006/relationships/image" Target="images/echoOff.jpg"/><Relationship Id="BLEU_ROUGE_VERT" Type="http://schemas.openxmlformats.org/officeDocument/2006/relationships/image" Target="images/BLEU_ROUGE_VERT.bmp"/><Relationship Id="metreRuban" Type="http://schemas.openxmlformats.org/officeDocument/2006/relationships/image" Target="images/metreRuban.png"/><Relationship Id="Fraction4" Type="http://schemas.openxmlformats.org/officeDocument/2006/relationships/image" Target="images/Fraction4.JPG"/><Relationship Id="x2" Type="http://schemas.openxmlformats.org/officeDocument/2006/relationships/image" Target="images/x2.jpg"/><Relationship Id="x7" Type="http://schemas.openxmlformats.org/officeDocument/2006/relationships/image" Target="images/x7.jpg"/><Relationship Id="Trou2" Type="http://schemas.openxmlformats.org/officeDocument/2006/relationships/image" Target="images/Trou20.png"/><Relationship Id="ProportionX2" Type="http://schemas.openxmlformats.org/officeDocument/2006/relationships/image" Target="images/ProportionX2.jpg"/><Relationship Id="echoOn" Type="http://schemas.openxmlformats.org/officeDocument/2006/relationships/image" Target="images/echoOn.jpg"/><Relationship Id="parler_v" Type="http://schemas.openxmlformats.org/officeDocument/2006/relationships/image" Target="images/parler_v.bmp"/><Relationship Id="Chimie" Type="http://schemas.openxmlformats.org/officeDocument/2006/relationships/image" Target="images/Chimie.jpg"/><Relationship Id="FrisePV" Type="http://schemas.openxmlformats.org/officeDocument/2006/relationships/image" Target="images/FrisePV.jpg"/><Relationship Id="A6" Type="http://schemas.openxmlformats.org/officeDocument/2006/relationships/image" Target="images/A6.bmp"/><Relationship Id="A1" Type="http://schemas.openxmlformats.org/officeDocument/2006/relationships/image" Target="images/A1.bmp"/><Relationship Id="FriseBarre" Type="http://schemas.openxmlformats.org/officeDocument/2006/relationships/image" Target="images/FriseBarre.png"/><Relationship Id="RuptureTemps" Type="http://schemas.openxmlformats.org/officeDocument/2006/relationships/image" Target="images/RuptureTemps.jpg"/><Relationship Id="Trou5" Type="http://schemas.openxmlformats.org/officeDocument/2006/relationships/image" Target="images/Trou50.png"/><Relationship Id="DrapeauE" Type="http://schemas.openxmlformats.org/officeDocument/2006/relationships/image" Target="images/DrapeauE.jpg"/><Relationship Id="FrisePB" Type="http://schemas.openxmlformats.org/officeDocument/2006/relationships/image" Target="images/FrisePB.jpg"/><Relationship Id="calculatrice1" Type="http://schemas.openxmlformats.org/officeDocument/2006/relationships/image" Target="images/calculatrice1.png"/><Relationship Id="Fraction2" Type="http://schemas.openxmlformats.org/officeDocument/2006/relationships/image" Target="images/Fraction2.JPG"/><Relationship Id="x5" Type="http://schemas.openxmlformats.org/officeDocument/2006/relationships/image" Target="images/x5.jpg"/><Relationship Id="Trou" Type="http://schemas.openxmlformats.org/officeDocument/2006/relationships/image" Target="images/Trou.JPG"/><Relationship Id="ProportionX5" Type="http://schemas.openxmlformats.org/officeDocument/2006/relationships/image" Target="images/ProportionX5.jpg"/><Relationship Id="DrapeauAn" Type="http://schemas.openxmlformats.org/officeDocument/2006/relationships/image" Target="images/DrapeauAn.jpg"/><Relationship Id="colonneN" Type="http://schemas.openxmlformats.org/officeDocument/2006/relationships/image" Target="images/colonneN.jpg"/><Relationship Id="Tmultiplication" Type="http://schemas.openxmlformats.org/officeDocument/2006/relationships/image" Target="images/Tmultiplication.png"/><Relationship Id="Noir" Type="http://schemas.openxmlformats.org/officeDocument/2006/relationships/image" Target="images/Noir.bmp"/><Relationship Id="FrisePJ" Type="http://schemas.openxmlformats.org/officeDocument/2006/relationships/image" Target="images/FrisePJ.jpg"/><Relationship Id="FrisePO" Type="http://schemas.openxmlformats.org/officeDocument/2006/relationships/image" Target="images/FrisePO.jpg"/><Relationship Id="GRIS_JAUNE" Type="http://schemas.openxmlformats.org/officeDocument/2006/relationships/image" Target="images/GRIS_JAUNE.bmp"/></Relationships>
</file>

<file path=customUI/customUI14.xml><?xml version="1.0" encoding="utf-8"?>
<customUI xmlns="http://schemas.microsoft.com/office/2009/07/customui" onLoad="getMonRuban">
  <ribbon startFromScratch="false">
    <tabs>
      <!--......................................................ONGLET TEXTE.. .............................................-->
      <tab id="Onglet0" label="Texte" getVisible="GestionOnglet" insertBeforeMso="TabPageLayoutWord">
        <group id="info">
          <button id="cartable" label="Personnaliser" image="cartable" size="large" onAction="informations"/>
        </group>
        <group id="PremierTexte" label="Coloriage" getVisible="GestionGroupe">
          <button id="TexteBouton0" label="Style Cartable" supertip="Met tout le texte dans le style Cartable" image="Noir" size="large" onAction="MettreEnForme" getVisible="GestionBouton"/>
          <button id="TexteBouton1" label="Colorier lignes" supertip="Colorie les lignes alternativement en Bleu, Rouge, Vert" image="BLEU_ROUGE_VERT" size="large" onAction="ChoixCouleur_3M" getVisible="GestionBouton"/>
          <button id="TexteBouton2" label="Colorier lignes 2" supertip="Colorie les lignes alternativement en Bleu et Vert" image="BLEU_VERT" size="large" onAction="ChoixCouleur_2" getVisible="GestionBouton"/>
          <button id="TexteBouton3" label="Surligner blanc/jaune" supertip="Surligne en Jaune une ligne sur deux" image="JAUNE" size="large" onAction="ChoixCouleur_1M" getVisible="GestionBouton"/>
          <button id="TexteBouton4" label="Surligner gris/jaune" supertip="Surligne les lignes alternativement en Jaune et en Gris" image="GRIS_JAUNE" size="large" onAction="ChoixCouleur_2M" getVisible="GestionBouton"/>
          <button id="TexteBouton5" label="Colorier nombres" supertip="Colorie les chiffres des nombres" image="colorieNombre3" size="large" onAction="ColorierNombre" getVisible="GestionBouton"/>
          <button id="TexteBouton6" label="Effacer couleurs" supertip="Enlève les couleurs/le surlignage" imageMso="BlackAndWhiteGrayWithWhiteFill" size="large" onAction="EffaceM" getVisible="GestionBouton"/>
          <button id="TexteBouton7" label="Encadrer" supertip="Pose un cadre autour de la page" image="encadrer" size="large" onAction="EncadrementM" getVisible="GestionBouton"/>
          <button id="TexteBouton8" label="Enlever Cadre" supertip="Enlève le cadre" image="encadrerOFF" size="large" onAction="EnleverCadreM" getVisible="GestionBouton"/>
        </group>
        <group id="GroupeSouligner" label="Souligner">
          <menu id="menuSouligner" itemSize="large" label="Souligner" imageMso="Underline">
            <button id="SRouge" label="Rouge" supertip="Souligne en Rouge" image="SouligneRouge" onAction="Souligner"/>
            <button id="SBleu" label="Bleu" supertip="Souligne en Bleu" image="SouligneBleu" onAction="Souligner"/>
            <button id="SVert" label="Vert" supertip="Souligne en Vert" image="SouligneVert" onAction="Souligner"/>
            <button id="SNoir" label="Noir" supertip="Souligne en Noir" image="SouligneNoir" onAction="Souligner"/>
            <button id="SOff" label="Enlever" supertip="Enlève le soulignement" image="SouligneOff" onAction="Souligner"/>
          </menu>
        </group>
        <group id="DeuxiemeTexte" label="Format">
          <button id="SautPage" label="Saut Page" supertip="Insère un saut de page" imageMso="PageBreakInsertOrRemove" size="large" onAction="SautPage"/>
          <button id="Gauche" label="A gauche" supertip="Aligner le paragraphe à gauche" imageMso="AlignLeft" size="large" onAction="AGauche"/>
          <button id="Centrer" label="Centrer" supertip="Centrer le paragraphe" imageMso="AlignCenter" size="large" onAction="Centrer"/>
          <button id="Justifier" label="Justifier" supertip="Justifier le paragraphe" imageMso="AlignJustify" size="large" onAction="Justifier"/>
          <button id="Orientation" label="Orientation" supertip="Bascule en mode Portrait/Paysage" imageMso="PageOrientationGallery" size="large" onAction="Orientation"/>
        </group>
        <group id="TroisiemeTexte" label="Enregistrer">
          <button id="Enregistrer" label="Enregistrer" supertip="Enregistre le fichier" imageMso="FileSave" size="large" onAction="EnregistrementM"/>
        </group>
        <group id="Insertion" label="Insérer">
          <menu id="CinquiemeTexte" label="Texte à insérer" imageMso="ReviewCombineRevisions" size="large">
            <menuSeparator id="separateurDate" title="Insérer une date"/>
            <button id="DateFrancais" label="en français" supertip="Insère la date en haut du document" image="DrapeauF" onAction="InsererDate"/>
            <button id="DateAnglais" label="en anglais" supertip="Insère la date en haut du document" image="DrapeauAn" onAction="InsererDate"/>
            <button id="DateAllemand" label="en allemand" supertip="Insère la date en haut du document" image="DrapeauAl" onAction="InsererDate"/>
            <button id="DateEspagnol" label="en espagnol" supertip="Insère la date en haut du document" image="DrapeauE" onAction="InsererDate"/>
            <button id="DateItalien" label="en Italien" supertip="Insère la date en haut du document" image="DrapeauI" onAction="InsererDate"/>
            <menuSeparator id="separateurAutre" title="Autres insertions"/>
            <button id="Conjugaison" label="Conjugaison" supertip="Insère un tableau près à remplir pour conjuger un verbe" imageMso="FunctionsLogicalInsertGallery" onAction="InsererConjugaison"/>
            <gallery id="Titres" label="Titres" supertip="Insère l'un des titres de la liste" imageMso="CreateMacro" columns="1" rows="9" getItemCount="getNBNumTitres" getItemLabel="getNumLabelTitres" getItemImage="getImageItemTitre" onAction="InsererTitres"/>
            <button id="Evaluation" label="Evaluation" supertip="Insère un tableau En-Tête pour une évaluation" imageMso="CacheListData" onAction="insererEvaluation"/>
            <button id="EvaluationAnglais" label="Evaluation Anglais" supertip="Insère un tableau En-Tête pour une évaluation" imageMso="CacheListData" onAction="insererEvaluation"/>
          </menu>
        </group>
        <group id="Applications" label="Applications">
          <button id="AppliConjugaison" label="Tableaux Conjugaison" supertip="Ouvrir l'application conjugaison" imageMso="CreateReport" size="large" onAction="AfficherApplication"/>
        </group>
        <group id="groupTrou" label="Textes à trous">
          <menu id="menuTrou" itemSize="large" label="Textes à trous" imageMso="AppointmentColor4">
            <menuSeparator id="separateurTrou0" title="Texte à trous avec listes de choix"/>
            <button id="TexteListe" label="Liste de choix" supertip="Crée une liste de choix" imageMso="ContentControlComboBox" onAction="CreerListe"/>
            <menuSeparator id="separateurTrou1" title="Texte à trous à remplir au clavier"/>
            <button id="TrouEtiquette" label="Etiquette" supertip="Crée une étiquette à remplir" imageMso="AppointmentColorDialog" onAction="InsererEtiquette"/>
            <button id="TrouC" label="Trou entre crochets" supertip="Insère un espace coloré indiquant la position du trou à remplir. Le crochet droit est nécessaire lorsque le trou n'est pas suivi par un caractère" image="Trou" onAction="TrouARemplirCrochet"/>
            <button id="TrouP" label="Trou entre souligné" supertip="Insère un espace coloré indiquant la position du trou à remplir. Le souligné droit est nécessaire lorsque le trou n'est pas suivi par un caractère." image="TrouP" onAction="TrouARemplirPoint"/>
            <menuSeparator id="separateurTrou2" title="Texte à trous à imprimer"/>
            <button id="TrouTresCourt" label="Très court" supertip="Insère un Trou très court (article)" image="Trou1" onAction="TrouTresCourt"/>
            <button id="TrouCourt" label="Court" supertip="Insère un Trou court (mot court)" image="Trou2" onAction="TrouCourt"/>
            <button id="TrouLong" label="Long" supertip="Insère un Trou Long (mot long)" image="Trou3" onAction="TrouLong"/>
            <button id="TrouTresLong" label="Très Long" supertip="Insère un Trou très long (plusieurs mots)" image="Trou4" onAction="TrouTresLong"/>
            <button id="TrouLigne" label="Ligne" supertip="Insère un Trou ligne (une ligne complète)" image="Trou5" onAction="TrouLigne"/>
          </menu>
        </group>
        <group id="PremierSVT" label="Insérer images et légendes">
          <menu id="menuSVT" itemSize="large" label="Images et légendes" imageMso="ControlsGallery">
            <button id="Image" label="Images" supertip="Insère une Image" imageMso="PhotoAlbumInsert" onAction="InsererFImage"/>
            <button id="Paint" label="Paint" supertip="Insère une Image retouchable par paint" image="paint2" onAction="Paint"/>
            <button id="SVTEtiquette" label="Etiquette" supertip="Crée des étiquettes" imageMso="AppointmentColorDialog" onAction="InsererEtiquette"/>
            <button id="SVTListe" label="Liste" supertip="Crée une liste déroulante" imageMso="ContentControlComboBox" onAction="CreerListe"/>
            <button id="GrouperToutSVT" label="Grouper Tout" imageMso="ObjectsGroup" supertip="Regroupe tous les objets" onAction="GrouperToutSVT"/>
          </menu>
        </group>
      </tab>
      <!--...........................................................ONGLET Mathématiques.......................................................-->
      <tab id="Onglet1" label="Mathématiques" getVisible="GestionOnglet" insertBeforeMso="TabPageLayoutWord">
        <group id="infoOp">
          <button id="cartableOp" label="Personnaliser" image="cartable" size="large" onAction="informations"/>
        </group>
        <group id="groupeGabarits" label="Poser des opérations">
          <menu id="menuAddition" itemSize="large" label="Additions" image="addition" size="large">
            <menuSeparator id="separateurAdd4" title="Poseur d'additions"/>
            <button id="AdditionP" label="Poser une addition" onAction="PoserUneAddition"/>
            <menuSeparator id="separateurAdd1" title="Créateur de gabarits d'additions"/>
            <button id="AdditionP2" label="Créer un gabarit" onAction="PoserUneAddition2"/>
            <menuSeparator id="separateurAdd3" title="Additions en ligne"/>
            <button id="AdditionL2" label="2 nombres" onAction="insererGabarit"/>
            <button id="AdditionL3" label="3 nombres" onAction="insererGabarit"/>
          </menu>
          <menu id="menuSoustractionT" itemSize="large" label="Soustractions" image="soustraction" size="large">
            <menuSeparator id="separateurSous4" title="Poseur de soustractions"/>
            <button id="SoustractionP" label="Poser une soustraction" onAction="PoserUneSoustraction"/>
            <menuSeparator id="separateurSous1" title="Créateur de gabarits de soustractions"/>
            <button id="SoustractionP2" label="Créer un gabarit" onAction="PoserUneSoustraction2"/>
            <menuSeparator id="separateurSous3" title="Soustractions en ligne"/>
            <button id="SoustractionL2" label="2 nombres" onAction="insererGabarit"/>
          </menu>
          <menu id="menuMultiplication" itemSize="large" label="Multiplications" image="multiplication" size="large">
            <menuSeparator id="separateurMult3" title="Poseur de multiplications"/>
            <button id="MultiplicationP" label="Poser une multiplication" onAction="PoserUneMultiplication"/>
            <menuSeparator id="separateurMult1" title="Créateur de gabarits de multiplications"/>
            <button id="MultiplicationP2" label="Créer un gabarit" onAction="PoserUneMultiplication2"/>
            <menuSeparator id="separateurMult2" title="Multiplications en ligne"/>
            <button id="MultiplicationL" label="2 nombres" onAction="insererGabarit"/>
          </menu>
          <menu id="menuDivision" itemSize="large" label="Divisions" image="division" size="large">
            <menuSeparator id="separateurDiv3" title="Poseur de divisions"/>
            <button id="DivisionSV" label="Division euclidienne" supertip="Exemple : 45 : 12 = quotient + reste " onAction="PoserUneDivisionSV"/>
            <menuSeparator id="separateurDivision"/>
            <button id="DivisionD" label="Division décimale" supertip="Exemple : 45 : 12 = résultat décimale" onAction="PoserUneDivision"/>
            <menuSeparator id="separateurDiv1" title="Créateur de gabarits de divisions"/>
            <button id="DivisionSV2" label="Gabarit de division euclidienne" supertip="Exemple : 45 : 12 = quotient + reste " onAction="PoserUneDivisionSV2"/>
            <button id="DivisionD2" label="Gabarit de division décimale" supertip="Exemple : 45 : 12 = résultat décimale" onAction="PoserUneDivision2"/>
            <menuSeparator id="separateurDiv2" title="Divisions en ligne"/>
            <button id="DivisionL" label="2 nombres" onAction="insererGabarit"/>
          </menu>
          <button id="BarrerA" label="Barrer" supertip="Dans un gabarit, barre la case dans laquelle se trouve le curseur" image="barrer" size="large" onAction="Barrer"/>
        </group>
        <group id="groupeCalculatrice">
          <button id="CalculatriceCollege" label="Calculatrice" supertip="Lance une calculatrice" image="calculatrice1" size="large" onAction="AfficherApplication"/>
        </group>
        <!--..............................................Partie CONVERSION-NUMERATION......................................................................-->
        <group id="groupeConversion" label="Tableaux de conversion">
          <menu id="menuConversion" itemSize="large" label="Conversion" image="conversion" size="large">
            <menuSeparator id="separateurConversion1" title="Tableaux de conversion à insérer"/>
            <button id="ConversionLongueur" label="Longueur" image="metreRuban" onAction="TableauConversion"/>
            <button id="ConversionMasse" label="Masse" image="Poids" onAction="TableauConversion"/>
            <button id="ConversionCapacite" label="Capacité" image="capacite" onAction="TableauConversion"/>
            <button id="ConversionAire" label="Aire" image="aire" onAction="TableauConversion"/>
            <button id="ConversionVolume" label="Volume" image="volume" onAction="TableauConversion"/>
            <button id="ConversionVierge" label="Tableau vide" image="conversion" onAction="TableauConversion"/>
            <menuSeparator id="separateurConversion2" title="Décomposer des nombres"/>
            <button id="MCDU" label="MCDU" image="MCDU" onAction="TableauConversion"/>
            <button id="GNombres" label="Grands nombres" image="GrandsNombres" onAction="TableauConversion"/>
            <button id="NombresDecimaux" label="Nombres décimaux" image="GrandsNombres" onAction="TableauConversion"/>
            <menuSeparator id="separateurConversion3" title="Tableaux de conversion à afficher"/>
            <button id="ConversionSesamath" label="Tableaux Sésamath" imageMso="ControlLayoutTabular" onAction="AfficherApplication"/>
          </menu>
        </group>
        <!--..............................................Partie règle graduée......................................................................-->
        <group id="DeuxiemeFraction" label="Règle graduée">
          <button id="Fraction" label="Insérer" image="Fraction" size="large" supertip="Insère une fraction à remplir" onAction="InsererFraction"/>
          <button id="RegleFraction" label="Règle graduée" supertip="Affiche une ligne graduée" image="regle" size="large" onAction="InsererRegle"/>
          <button id="GraduationFraction" label="Graduation" supertip="Insère trait de graduation rouge" image="Graduation" size="large" onAction="InsererBarreG"/>
          <button id="ZoneTexteFraction" label="Zone de Texte" supertip="Insère une zone de texte" imageMso="WordArtEditTextClassic" size="large" onAction="InsererZoneTexte"/>
        </group>
        <!--..............................................Partie SYMBOLES......................................................................-->
        <group id="Symboles" label="Equations">
          <button id="S" label="Symboles" image="symboleInfini" size="large" onAction="AfficherSymboles"/>
          <!--..............................................Partie Equation ......................................................................-->
          <button id="ConvertE" label="Editeur" imageMso="EquationEdit" size="large" onAction="ConvertEquation"/>
        </group>
        <!--..............................................Partie Proportionnalité......................................................................-->
        <group id="Proportionnalite" label="Proportionnalité">
          <menu id="P" itemSize="large" label="Elements" image="ProportionX1" size="large">
            <menuSeparator id="separateurProportion1" title="Créateur de tableau de proportionnalité"/>
            <button id="ProportionT1" label="Créer un tableau avec colonne texte " image="tableauPT" onAction="creerTableauPT"/>
            <button id="ProportionT4" label="Ajouter une colonne nombre " image="colonneN" onAction="insererColonneNombre"/>
            <menuSeparator id="separateurProportion2" title="Elément coefficient proportionnalité "/>
            <button id="proportion1" label="Element à droite entre deux lignes" image="ProportionX1" onAction="insererImageBis"/>
            <button id="proportion2" label="Element à gauche entre deux lignes" image="ProportionX6" onAction="insererImageBis"/>
            <button id="proportion3" label="Element Haut droite" image="ProportionX2" onAction="insererImageBis"/>
            <button id="proportion4" label="Element Haut gauche" image="ProportionX3" onAction="insererImageBis"/>
            <button id="proportion5" label="Element Bas droite" image="ProportionX4" onAction="insererImageBis"/>
            <button id="proportion6" label="Element Bas gauche" image="ProportionX5" onAction="insererImageBis"/>
          </menu>
        </group>
      </tab>
      <!--.............................................ONGLET FRACTIONS......................................................................................-->
      <tab id="Onglet2" label="Fractions" getVisible="GestionOnglet" insertBeforeMso="TabPageLayoutWord">
        <group id="infoFraction">
          <button id="cartableFraction" label="Personnaliser" image="cartable" size="large" onAction="informations"/>
        </group>
        <group id="PremierFraction" label="Parts d'unité">
          <button id="Fraction1" label="Une unité" image="Fraction1" size="large" supertip="Insère une image représentant une unité" onAction="Fraction1"/>
          <button id="Fraction2" label="1/2 unité" image="Fraction2" size="large" supertip="Insère une image représentant la moitié de l'unité" onAction="Fraction2"/>
          <button id="Fraction3" label="1/3 unité" image="Fraction3" size="large" supertip="Insère une image représentant le tier de l'unité" onAction="Fraction3"/>
          <button id="Fraction4" label="1/4 unité" image="Fraction4" size="large" supertip="Insère une image représentant le quart de l'unité" onAction="Fraction4"/>
          <button id="Fraction5" label="1/5 unité" image="Fraction5" size="large" supertip="Insère une image représentant le cinquième de l'unité" onAction="Fraction5"/>
          <button id="Fraction6" label="1/6 unité" image="Fraction6" size="large" supertip="Insère une image représentant le sixième de l'unité" onAction="Fraction6"/>
          <button id="Fraction8" label="1/8 unité" image="Fraction8" size="large" supertip="Insère une image représentant le huitième de l'unité" onAction="Fraction8"/>
          <button id="Fraction9" label="1/9 unité" image="Fraction9" size="large" supertip="Insère une image représentant le neuvième de l'unité" onAction="Fraction9"/>
        </group>
      </tab>
      <!--.............................................ONGLET Histoire......................................................................................-->
      <tab id="Onglet3" label="Histoire" getVisible="GestionOnglet" insertBeforeMso="TabPageLayoutWord">
        <group id="infoFrise">
          <button id="cartableFrise" label="Personnaliser" image="cartable" size="large" onAction="informations"/>
        </group>
        <group id="PremierFrise" label="Créer une frise">
          <button id="FriseCartable" label="Frise" imageMso="SmartArtLayoutGallery" size="large" supertip="Insère la frise" onAction="afficherFrise"/>
          <button id="PeriodeBleue" label="Période bleue" image="FrisePB" size="large" supertip="Insère une période bleue" onAction="afficherPeriode"/>
          <button id="PeriodeVerte" label="Période verte" image="FrisePV" size="large" supertip="Insère une période verte" onAction="afficherPeriode"/>
          <button id="PeriodeMarron" label="Période marron" image="FrisePM" size="large" supertip="Insère une période marron" onAction="afficherPeriode"/>
          <button id="PeriodeRose" label="Période rose" image="FrisePR" size="large" supertip="Insère une période rose" onAction="afficherPeriode"/>
          <button id="PeriodeOrange" label="Période orange" image="FrisePO" size="large" supertip="Insère une période orange" onAction="afficherPeriode"/>
          <button id="PeriodeJaune" label="Période jaune" image="FrisePJ" size="large" supertip="Insère une période jaune" onAction="afficherPeriode"/>
          <button id="BarreFrise" label="Barre" image="FriseBarre" size="large" supertip="Insère une barre verticale sur la frise" onAction="InsererBarreG"/>
          <button id="RuptureTemps" label="Rupture de temps" image="RuptureTemps" size="large" supertip="Insère une barre verticale sur la frise" onAction="InsererRuptureTemps"/>
          <button id="ZoneGraduationH" label="Zone pour graduation haut" supertip="Insère une zone de texte pour graduer la frise" image="ZoneGraduationH" size="large" onAction="InsererZoneEG"/>
          <button id="ZoneGraduationB" label="Zone pour graduation bas" supertip="Insère une zone de texte pour graduer la frise" image="ZoneGraduationB" size="large" onAction="InsererZoneEG"/>
          <button id="FriseEvenementH" label="Evènement au dessus" imageMso="BlackAndWhiteGrayscale" size="large" supertip="Insère une zone de texte pour entrer un évènement au dessus de la frise" onAction="InsererZoneEG"/>
          <button id="FriseEvenementB" label="Evènement en dessous" imageMso="BlackAndWhiteInverseGrayscale" size="large" supertip="Insère une zone de texte pour entrer un évènement en dessous de la frise" onAction="InsererZoneEG"/>
          <button id="FriseEtiquette" label="Etiquette" supertip="Crée des étiquettes" imageMso="AppointmentColorDialog" size="large" onAction="InsererEtiquette"/>
        </group>
        <group id="DeuxiemeFrise" label="Outils">
          <button id="ZoneTexteFrise" label="Zone de Texte" supertip="Insère une zone de texte" imageMso="WordArtEditTextClassic" size="large" onAction="InsererZoneTexte"/>
          <button id="RegleFrise" label="Règle graduée" supertip="Affiche une ligne graduée" image="regle" size="large" onAction="InsererRegleFrise"/>
          <button id="GraduationFrise" label="Graduation" supertip="Insère trait de graduation rouge" image="Graduation" size="large" onAction="InsererBarreG"/>
          <button id="MettreAvantFrise" label="Mettre devant" imageMso="TextWrappingInFrontOfText" size="large" supertip="Place l'objet sélectionné en avant" onAction="MettreDevant"/>
          <button id="MettreArriereFrise" label="Mettre derriere" imageMso="TextWrappingBehindText" size="large" supertip="Place l'objet sélectionné en arrière" onAction="MettreArriere"/>
          <button id="GrouperTout" label="Grouper Tout" imageMso="ObjectsGroup" size="large" supertip="Regroupe tous les objets Frise" onAction="GrouperToutFrise"/>
        </group>
      </tab>
      <!--...........................................................Physique/Chimie.......................................................-->
      <tab id="Onglet4" label="Physique-Chimie" getVisible="GestionOnglet" insertBeforeMso="TabPageLayoutWord">
        <group id="infoSc">
          <button id="cartableSc" label="Personnaliser" image="cartable" size="large" onAction="informations"/>
        </group>
        <group id="PremierSchema" label="Electricité">
          <button id="elecCircuitSerie" label="Symboles" image="Amperemetre" size="large" onAction="Electricite"/>
          <button id="GrouperElectricite" label="Grouper Tout" imageMso="ObjectsGroup" size="large" supertip="Regroupe tous les objets Electricité" onAction="GrouperElectricite"/>
        </group>
        <group id="SecondSchema" label="Chimie">
          <button id="tableChimie" label="Symboles" image="Chimie" size="large" onAction="Chimi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1CF60-CE40-455A-B1F3-8B2F9F5D0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Adaptateur2010</Template>
  <TotalTime>41</TotalTime>
  <Pages>12</Pages>
  <Words>263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Morgane</dc:creator>
  <cp:lastModifiedBy>Morgane</cp:lastModifiedBy>
  <cp:revision>7</cp:revision>
  <dcterms:created xsi:type="dcterms:W3CDTF">2020-08-15T16:23:00Z</dcterms:created>
  <dcterms:modified xsi:type="dcterms:W3CDTF">2020-08-15T17:03:00Z</dcterms:modified>
</cp:coreProperties>
</file>