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9C1" w:rsidRDefault="009049C1">
      <w:pPr>
        <w:jc w:val="left"/>
        <w:rPr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7"/>
      </w:tblGrid>
      <w:tr w:rsidR="009049C1" w:rsidRPr="009252D5">
        <w:trPr>
          <w:cantSplit/>
        </w:trPr>
        <w:tc>
          <w:tcPr>
            <w:tcW w:w="9777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05pt;height:33.9pt">
                  <v:imagedata r:id="rId8" o:title="Ohr_sw"/>
                </v:shape>
              </w:pict>
            </w:r>
            <w:r w:rsidR="009049C1">
              <w:rPr>
                <w:lang w:val="de-DE"/>
              </w:rPr>
              <w:t>[b]</w:t>
            </w:r>
          </w:p>
          <w:p w:rsidR="009049C1" w:rsidRDefault="009252D5">
            <w:pPr>
              <w:jc w:val="center"/>
              <w:rPr>
                <w:lang w:val="de-DE"/>
              </w:rPr>
            </w:pPr>
            <w:r>
              <w:pict>
                <v:shape id="_x0000_i1026" type="#_x0000_t75" style="width:42.95pt;height:33.3pt">
                  <v:imagedata r:id="rId9" o:title="OEIL"/>
                </v:shape>
              </w:pict>
            </w:r>
            <w:r w:rsidR="009049C1">
              <w:rPr>
                <w:lang w:val="de-DE"/>
              </w:rPr>
              <w:t xml:space="preserve"> (b) wie in </w:t>
            </w:r>
            <w:r>
              <w:rPr>
                <w:lang w:val="de-DE"/>
              </w:rPr>
              <w:pict>
                <v:shape id="_x0000_i1027" type="#_x0000_t75" style="width:38.7pt;height:44.75pt">
                  <v:imagedata r:id="rId10" o:title="Blume_sw"/>
                </v:shape>
              </w:pict>
            </w:r>
            <w:r w:rsidR="009049C1">
              <w:rPr>
                <w:lang w:val="de-DE"/>
              </w:rPr>
              <w:t xml:space="preserve"> die </w:t>
            </w:r>
            <w:r w:rsidR="009049C1">
              <w:rPr>
                <w:b/>
                <w:bCs/>
                <w:lang w:val="de-DE"/>
              </w:rPr>
              <w:t>B</w:t>
            </w:r>
            <w:r w:rsidR="009049C1">
              <w:rPr>
                <w:lang w:val="de-DE"/>
              </w:rPr>
              <w:t>lume (</w:t>
            </w:r>
            <w:r w:rsidR="009049C1">
              <w:rPr>
                <w:rFonts w:ascii="DuCahier xp" w:hAnsi="DuCahier xp"/>
                <w:sz w:val="40"/>
                <w:lang w:val="de-DE"/>
              </w:rPr>
              <w:t xml:space="preserve">die </w:t>
            </w:r>
            <w:r w:rsidR="009049C1">
              <w:rPr>
                <w:rFonts w:ascii="DuCahier xp" w:hAnsi="DuCahier xp"/>
                <w:b/>
                <w:bCs/>
                <w:sz w:val="40"/>
                <w:lang w:val="de-DE"/>
              </w:rPr>
              <w:t>B</w:t>
            </w:r>
            <w:r w:rsidR="009049C1">
              <w:rPr>
                <w:rFonts w:ascii="DuCahier xp" w:hAnsi="DuCahier xp"/>
                <w:sz w:val="40"/>
                <w:lang w:val="de-DE"/>
              </w:rPr>
              <w:t>lume</w:t>
            </w:r>
            <w:r w:rsidR="009049C1">
              <w:rPr>
                <w:lang w:val="de-DE"/>
              </w:rPr>
              <w:t>)</w:t>
            </w:r>
          </w:p>
        </w:tc>
      </w:tr>
    </w:tbl>
    <w:p w:rsidR="009049C1" w:rsidRDefault="009049C1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9049C1">
        <w:trPr>
          <w:trHeight w:val="3969"/>
        </w:trPr>
        <w:tc>
          <w:tcPr>
            <w:tcW w:w="3259" w:type="dxa"/>
            <w:vAlign w:val="center"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28" type="#_x0000_t75" style="width:137.95pt;height:75.05pt">
                  <v:imagedata r:id="rId11" o:title="Brille_sw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b/>
                <w:bCs/>
                <w:sz w:val="24"/>
                <w:u w:val="single"/>
                <w:lang w:val="de-DE"/>
              </w:rPr>
              <w:t>B</w:t>
            </w:r>
            <w:r>
              <w:rPr>
                <w:sz w:val="24"/>
                <w:lang w:val="de-DE"/>
              </w:rPr>
              <w:t>rille</w:t>
            </w:r>
          </w:p>
          <w:p w:rsidR="009049C1" w:rsidRDefault="009049C1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die </w:t>
            </w:r>
            <w:r w:rsidRPr="001E5633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B</w:t>
            </w:r>
            <w:r>
              <w:rPr>
                <w:rFonts w:ascii="DuCahier xp" w:hAnsi="DuCahier xp"/>
                <w:sz w:val="40"/>
                <w:lang w:val="de-DE"/>
              </w:rPr>
              <w:t>rille</w:t>
            </w:r>
          </w:p>
        </w:tc>
        <w:tc>
          <w:tcPr>
            <w:tcW w:w="3259" w:type="dxa"/>
            <w:vAlign w:val="center"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29" type="#_x0000_t75" style="width:128.85pt;height:107.1pt">
                  <v:imagedata r:id="rId12" o:title="Bleistift_sw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B</w:t>
            </w:r>
            <w:r>
              <w:rPr>
                <w:sz w:val="24"/>
                <w:lang w:val="de-DE"/>
              </w:rPr>
              <w:t>leistift</w:t>
            </w:r>
          </w:p>
          <w:p w:rsidR="009049C1" w:rsidRDefault="009049C1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der </w:t>
            </w:r>
            <w:r w:rsidRPr="001E5633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B</w:t>
            </w:r>
            <w:r>
              <w:rPr>
                <w:rFonts w:ascii="DuCahier xp" w:hAnsi="DuCahier xp"/>
                <w:sz w:val="40"/>
                <w:lang w:val="de-DE"/>
              </w:rPr>
              <w:t>leistift</w:t>
            </w:r>
          </w:p>
        </w:tc>
        <w:tc>
          <w:tcPr>
            <w:tcW w:w="3259" w:type="dxa"/>
            <w:vAlign w:val="center"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0" type="#_x0000_t75" style="width:76.85pt;height:117.4pt">
                  <v:imagedata r:id="rId13" o:title="Globus_sw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Glo</w:t>
            </w:r>
            <w:r>
              <w:rPr>
                <w:b/>
                <w:bCs/>
                <w:sz w:val="24"/>
                <w:u w:val="single"/>
                <w:lang w:val="de-DE"/>
              </w:rPr>
              <w:t>b</w:t>
            </w:r>
            <w:r>
              <w:rPr>
                <w:sz w:val="24"/>
                <w:lang w:val="de-DE"/>
              </w:rPr>
              <w:t>us</w:t>
            </w:r>
          </w:p>
          <w:p w:rsidR="009049C1" w:rsidRDefault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Glo</w:t>
            </w:r>
            <w:r w:rsidRPr="001E5633">
              <w:rPr>
                <w:b/>
                <w:bCs/>
                <w:u w:val="single"/>
                <w:lang w:val="de-DE"/>
              </w:rPr>
              <w:t>b</w:t>
            </w:r>
            <w:r>
              <w:rPr>
                <w:lang w:val="de-DE"/>
              </w:rPr>
              <w:t>us</w:t>
            </w:r>
          </w:p>
        </w:tc>
      </w:tr>
      <w:tr w:rsidR="009049C1">
        <w:trPr>
          <w:trHeight w:val="3969"/>
        </w:trPr>
        <w:tc>
          <w:tcPr>
            <w:tcW w:w="3259" w:type="dxa"/>
            <w:vAlign w:val="center"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1" type="#_x0000_t75" style="width:111.35pt;height:104.65pt">
                  <v:imagedata r:id="rId14" o:title="Scherben_sw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Scher</w:t>
            </w:r>
            <w:r>
              <w:rPr>
                <w:b/>
                <w:bCs/>
                <w:sz w:val="24"/>
                <w:u w:val="single"/>
                <w:lang w:val="de-DE"/>
              </w:rPr>
              <w:t>b</w:t>
            </w:r>
            <w:r>
              <w:rPr>
                <w:sz w:val="24"/>
                <w:lang w:val="de-DE"/>
              </w:rPr>
              <w:t>en</w:t>
            </w:r>
          </w:p>
          <w:p w:rsidR="009049C1" w:rsidRDefault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Scher</w:t>
            </w:r>
            <w:r w:rsidRPr="001E5633">
              <w:rPr>
                <w:b/>
                <w:bCs/>
                <w:u w:val="single"/>
                <w:lang w:val="de-DE"/>
              </w:rPr>
              <w:t>b</w:t>
            </w:r>
            <w:r>
              <w:rPr>
                <w:lang w:val="de-DE"/>
              </w:rPr>
              <w:t>en</w:t>
            </w:r>
          </w:p>
        </w:tc>
        <w:tc>
          <w:tcPr>
            <w:tcW w:w="3259" w:type="dxa"/>
            <w:vAlign w:val="center"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2" type="#_x0000_t75" style="width:124.05pt;height:119.2pt">
                  <v:imagedata r:id="rId15" o:title="Verband_sw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Ver</w:t>
            </w:r>
            <w:r>
              <w:rPr>
                <w:b/>
                <w:bCs/>
                <w:sz w:val="24"/>
                <w:u w:val="single"/>
                <w:lang w:val="de-DE"/>
              </w:rPr>
              <w:t>b</w:t>
            </w:r>
            <w:r>
              <w:rPr>
                <w:sz w:val="24"/>
                <w:lang w:val="de-DE"/>
              </w:rPr>
              <w:t>and</w:t>
            </w:r>
          </w:p>
          <w:p w:rsidR="009049C1" w:rsidRDefault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Ver</w:t>
            </w:r>
            <w:r w:rsidRPr="001E5633">
              <w:rPr>
                <w:b/>
                <w:bCs/>
                <w:u w:val="single"/>
                <w:lang w:val="de-DE"/>
              </w:rPr>
              <w:t>b</w:t>
            </w:r>
            <w:r>
              <w:rPr>
                <w:lang w:val="de-DE"/>
              </w:rPr>
              <w:t>and</w:t>
            </w:r>
          </w:p>
        </w:tc>
        <w:tc>
          <w:tcPr>
            <w:tcW w:w="3259" w:type="dxa"/>
            <w:vAlign w:val="center"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3" type="#_x0000_t75" style="width:121pt;height:113.75pt">
                  <v:imagedata r:id="rId16" o:title="schreiben_sw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schrei</w:t>
            </w:r>
            <w:r>
              <w:rPr>
                <w:b/>
                <w:bCs/>
                <w:sz w:val="24"/>
                <w:u w:val="single"/>
                <w:lang w:val="de-DE"/>
              </w:rPr>
              <w:t>b</w:t>
            </w:r>
            <w:r>
              <w:rPr>
                <w:sz w:val="24"/>
                <w:lang w:val="de-DE"/>
              </w:rPr>
              <w:t>en</w:t>
            </w:r>
          </w:p>
          <w:p w:rsidR="009049C1" w:rsidRDefault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schrei</w:t>
            </w:r>
            <w:r w:rsidRPr="001E5633">
              <w:rPr>
                <w:b/>
                <w:bCs/>
                <w:u w:val="single"/>
                <w:lang w:val="de-DE"/>
              </w:rPr>
              <w:t>b</w:t>
            </w:r>
            <w:r>
              <w:rPr>
                <w:lang w:val="de-DE"/>
              </w:rPr>
              <w:t>en</w:t>
            </w:r>
          </w:p>
        </w:tc>
      </w:tr>
      <w:tr w:rsidR="009049C1">
        <w:trPr>
          <w:trHeight w:val="3969"/>
        </w:trPr>
        <w:tc>
          <w:tcPr>
            <w:tcW w:w="3259" w:type="dxa"/>
            <w:vAlign w:val="center"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4" type="#_x0000_t75" style="width:95pt;height:115.55pt">
                  <v:imagedata r:id="rId17" o:title="Brunnen_sw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B</w:t>
            </w:r>
            <w:r>
              <w:rPr>
                <w:sz w:val="24"/>
                <w:lang w:val="de-DE"/>
              </w:rPr>
              <w:t>runnen</w:t>
            </w:r>
          </w:p>
          <w:p w:rsidR="009049C1" w:rsidRDefault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Pr="001E5633">
              <w:rPr>
                <w:b/>
                <w:bCs/>
                <w:u w:val="single"/>
                <w:lang w:val="de-DE"/>
              </w:rPr>
              <w:t>B</w:t>
            </w:r>
            <w:r>
              <w:rPr>
                <w:lang w:val="de-DE"/>
              </w:rPr>
              <w:t>runnen</w:t>
            </w:r>
          </w:p>
        </w:tc>
        <w:tc>
          <w:tcPr>
            <w:tcW w:w="3259" w:type="dxa"/>
            <w:vAlign w:val="center"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5" type="#_x0000_t75" style="width:120.4pt;height:79.25pt">
                  <v:imagedata r:id="rId18" o:title="Beet_sw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B</w:t>
            </w:r>
            <w:r>
              <w:rPr>
                <w:sz w:val="24"/>
                <w:lang w:val="de-DE"/>
              </w:rPr>
              <w:t>eet</w:t>
            </w:r>
          </w:p>
          <w:p w:rsidR="009049C1" w:rsidRDefault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Pr="001E5633">
              <w:rPr>
                <w:b/>
                <w:bCs/>
                <w:u w:val="single"/>
                <w:lang w:val="de-DE"/>
              </w:rPr>
              <w:t>B</w:t>
            </w:r>
            <w:r>
              <w:rPr>
                <w:lang w:val="de-DE"/>
              </w:rPr>
              <w:t>eet</w:t>
            </w:r>
          </w:p>
        </w:tc>
        <w:tc>
          <w:tcPr>
            <w:tcW w:w="3259" w:type="dxa"/>
            <w:vAlign w:val="center"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6" type="#_x0000_t75" style="width:111.95pt;height:85.9pt">
                  <v:imagedata r:id="rId19" o:title="LIT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B</w:t>
            </w:r>
            <w:r>
              <w:rPr>
                <w:sz w:val="24"/>
                <w:lang w:val="de-DE"/>
              </w:rPr>
              <w:t>ett</w:t>
            </w:r>
          </w:p>
          <w:p w:rsidR="009049C1" w:rsidRDefault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Pr="001E5633">
              <w:rPr>
                <w:b/>
                <w:bCs/>
                <w:u w:val="single"/>
                <w:lang w:val="de-DE"/>
              </w:rPr>
              <w:t>B</w:t>
            </w:r>
            <w:r>
              <w:rPr>
                <w:lang w:val="de-DE"/>
              </w:rPr>
              <w:t>ett</w:t>
            </w:r>
          </w:p>
        </w:tc>
      </w:tr>
    </w:tbl>
    <w:p w:rsidR="009049C1" w:rsidRDefault="009049C1">
      <w:pPr>
        <w:rPr>
          <w:sz w:val="2"/>
          <w:lang w:val="de-DE"/>
        </w:rPr>
      </w:pPr>
    </w:p>
    <w:p w:rsidR="009049C1" w:rsidRDefault="009049C1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lastRenderedPageBreak/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..................................................................</w:t>
      </w:r>
    </w:p>
    <w:p w:rsidR="009049C1" w:rsidRDefault="009252D5">
      <w:pPr>
        <w:pStyle w:val="Titre1"/>
        <w:rPr>
          <w:i w:val="0"/>
          <w:iCs/>
          <w:smallCaps w:val="0"/>
          <w:u w:val="none"/>
        </w:rPr>
      </w:pPr>
      <w:r>
        <w:rPr>
          <w:noProof/>
          <w:sz w:val="20"/>
        </w:rPr>
        <w:pict>
          <v:shape id="_x0000_s1026" type="#_x0000_t75" style="position:absolute;left:0;text-align:left;margin-left:63pt;margin-top:5.35pt;width:63pt;height:55.95pt;z-index:1">
            <v:imagedata r:id="rId20" o:title="lesen sw"/>
          </v:shape>
        </w:pict>
      </w:r>
      <w:r w:rsidR="009049C1">
        <w:t>Laut [</w:t>
      </w:r>
      <w:r w:rsidR="009049C1">
        <w:rPr>
          <w:bCs w:val="0"/>
          <w:i w:val="0"/>
          <w:smallCaps w:val="0"/>
          <w:kern w:val="0"/>
          <w:sz w:val="22"/>
          <w:szCs w:val="24"/>
          <w:lang w:val="fr-FR"/>
        </w:rPr>
        <w:t>b</w:t>
      </w:r>
      <w:r w:rsidR="009049C1">
        <w:t xml:space="preserve">] wie: </w:t>
      </w:r>
      <w:r w:rsidR="009049C1">
        <w:tab/>
      </w:r>
      <w:r>
        <w:pict>
          <v:shape id="_x0000_i1037" type="#_x0000_t75" style="width:39.35pt;height:44.15pt">
            <v:imagedata r:id="rId10" o:title="Blume_sw"/>
          </v:shape>
        </w:pict>
      </w:r>
    </w:p>
    <w:p w:rsidR="009049C1" w:rsidRDefault="009049C1">
      <w:pPr>
        <w:rPr>
          <w:lang w:val="de-DE"/>
        </w:rPr>
      </w:pPr>
    </w:p>
    <w:p w:rsidR="009049C1" w:rsidRDefault="009049C1">
      <w:pPr>
        <w:pStyle w:val="Titre2"/>
        <w:rPr>
          <w:lang w:val="de-DE"/>
        </w:rPr>
      </w:pPr>
      <w:r>
        <w:rPr>
          <w:lang w:val="de-DE"/>
        </w:rPr>
        <w:t>Male an, wenn du [b]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3"/>
        <w:gridCol w:w="2462"/>
        <w:gridCol w:w="2427"/>
        <w:gridCol w:w="2435"/>
      </w:tblGrid>
      <w:tr w:rsidR="009049C1">
        <w:trPr>
          <w:trHeight w:val="1701"/>
        </w:trPr>
        <w:tc>
          <w:tcPr>
            <w:tcW w:w="2586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38" type="#_x0000_t75" style="width:83.5pt;height:88.35pt">
                  <v:imagedata r:id="rId21" o:title="Heft_sw"/>
                </v:shape>
              </w:pict>
            </w:r>
          </w:p>
        </w:tc>
        <w:tc>
          <w:tcPr>
            <w:tcW w:w="2586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39" type="#_x0000_t75" style="width:85.9pt;height:57.5pt">
                  <v:imagedata r:id="rId22" o:title="Buch_sw"/>
                </v:shape>
              </w:pict>
            </w:r>
          </w:p>
        </w:tc>
        <w:tc>
          <w:tcPr>
            <w:tcW w:w="2586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0" type="#_x0000_t75" style="width:75.65pt;height:84.7pt">
                  <v:imagedata r:id="rId23" o:title="Baum_sw"/>
                </v:shape>
              </w:pict>
            </w:r>
          </w:p>
        </w:tc>
        <w:tc>
          <w:tcPr>
            <w:tcW w:w="2586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1" type="#_x0000_t75" style="width:78.05pt;height:58.7pt">
                  <v:imagedata r:id="rId24" o:title="Gras_sw"/>
                </v:shape>
              </w:pict>
            </w:r>
          </w:p>
        </w:tc>
      </w:tr>
    </w:tbl>
    <w:p w:rsidR="009049C1" w:rsidRDefault="009049C1">
      <w:pPr>
        <w:rPr>
          <w:lang w:val="de-DE"/>
        </w:rPr>
      </w:pPr>
    </w:p>
    <w:p w:rsidR="009049C1" w:rsidRDefault="009049C1">
      <w:pPr>
        <w:pStyle w:val="Titre2"/>
        <w:rPr>
          <w:lang w:val="de-DE"/>
        </w:rPr>
      </w:pPr>
      <w:r>
        <w:rPr>
          <w:lang w:val="de-DE"/>
        </w:rPr>
        <w:t>An welcher Stelle steht das [b]? Markiere das richtige Feld mit einem Kreuz.</w:t>
      </w:r>
    </w:p>
    <w:p w:rsidR="009049C1" w:rsidRDefault="009049C1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"/>
        <w:gridCol w:w="357"/>
        <w:gridCol w:w="356"/>
        <w:gridCol w:w="357"/>
        <w:gridCol w:w="357"/>
        <w:gridCol w:w="594"/>
        <w:gridCol w:w="595"/>
        <w:gridCol w:w="594"/>
        <w:gridCol w:w="892"/>
        <w:gridCol w:w="892"/>
        <w:gridCol w:w="445"/>
        <w:gridCol w:w="446"/>
        <w:gridCol w:w="446"/>
        <w:gridCol w:w="446"/>
        <w:gridCol w:w="595"/>
        <w:gridCol w:w="594"/>
        <w:gridCol w:w="595"/>
      </w:tblGrid>
      <w:tr w:rsidR="009049C1">
        <w:trPr>
          <w:trHeight w:val="1985"/>
          <w:jc w:val="center"/>
        </w:trPr>
        <w:tc>
          <w:tcPr>
            <w:tcW w:w="1783" w:type="dxa"/>
            <w:gridSpan w:val="5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49C1" w:rsidRDefault="009252D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2" type="#_x0000_t75" style="width:82.3pt;height:90.75pt">
                  <v:imagedata r:id="rId25" o:title="Johannisbeeren_sw"/>
                </v:shape>
              </w:pict>
            </w:r>
          </w:p>
        </w:tc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049C1" w:rsidRDefault="009252D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3" type="#_x0000_t75" style="width:82.3pt;height:79.85pt">
                  <v:imagedata r:id="rId26" o:title="Batterie_sw"/>
                </v:shape>
              </w:pict>
            </w:r>
          </w:p>
        </w:tc>
        <w:tc>
          <w:tcPr>
            <w:tcW w:w="17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49C1" w:rsidRDefault="009252D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4" type="#_x0000_t75" style="width:81.7pt;height:78.05pt">
                  <v:imagedata r:id="rId27" o:title="Schraube_sw"/>
                </v:shape>
              </w:pict>
            </w:r>
          </w:p>
        </w:tc>
        <w:tc>
          <w:tcPr>
            <w:tcW w:w="1783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49C1" w:rsidRDefault="009252D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5" type="#_x0000_t75" style="width:81.7pt;height:82.3pt">
                  <v:imagedata r:id="rId28" o:title="Badeanzug_sw"/>
                </v:shape>
              </w:pict>
            </w:r>
          </w:p>
        </w:tc>
        <w:tc>
          <w:tcPr>
            <w:tcW w:w="1784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049C1" w:rsidRDefault="009252D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6" type="#_x0000_t75" style="width:82.3pt;height:79.25pt">
                  <v:imagedata r:id="rId29" o:title="Klebestift_sw"/>
                </v:shape>
              </w:pict>
            </w:r>
          </w:p>
        </w:tc>
      </w:tr>
      <w:tr w:rsidR="009049C1">
        <w:trPr>
          <w:cantSplit/>
          <w:jc w:val="center"/>
        </w:trPr>
        <w:tc>
          <w:tcPr>
            <w:tcW w:w="356" w:type="dxa"/>
            <w:tcBorders>
              <w:left w:val="single" w:sz="18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left w:val="single" w:sz="2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356" w:type="dxa"/>
            <w:tcBorders>
              <w:left w:val="single" w:sz="2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left w:val="single" w:sz="2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left w:val="single" w:sz="2" w:space="0" w:color="auto"/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18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5" w:type="dxa"/>
            <w:tcBorders>
              <w:left w:val="single" w:sz="18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2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2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2" w:space="0" w:color="auto"/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</w:tr>
    </w:tbl>
    <w:p w:rsidR="009049C1" w:rsidRDefault="009049C1">
      <w:pPr>
        <w:pStyle w:val="Titre2"/>
        <w:rPr>
          <w:lang w:val="de-DE"/>
        </w:rPr>
      </w:pPr>
      <w:r>
        <w:rPr>
          <w:lang w:val="de-DE"/>
        </w:rPr>
        <w:t>Kreise den Buchstaben „b“ ein.</w:t>
      </w:r>
    </w:p>
    <w:p w:rsidR="009049C1" w:rsidRDefault="009049C1">
      <w:pPr>
        <w:rPr>
          <w:lang w:val="de-DE"/>
        </w:rPr>
      </w:pPr>
    </w:p>
    <w:tbl>
      <w:tblPr>
        <w:tblW w:w="894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4"/>
        <w:gridCol w:w="1724"/>
        <w:gridCol w:w="2002"/>
        <w:gridCol w:w="1766"/>
        <w:gridCol w:w="1724"/>
      </w:tblGrid>
      <w:tr w:rsidR="009049C1">
        <w:trPr>
          <w:trHeight w:val="1418"/>
          <w:jc w:val="center"/>
        </w:trPr>
        <w:tc>
          <w:tcPr>
            <w:tcW w:w="1724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7" type="#_x0000_t75" style="width:70.2pt;height:65.95pt">
                  <v:imagedata r:id="rId30" o:title="Gabel_sw"/>
                </v:shape>
              </w:pict>
            </w:r>
          </w:p>
        </w:tc>
        <w:tc>
          <w:tcPr>
            <w:tcW w:w="1724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8" type="#_x0000_t75" style="width:62.9pt;height:60.5pt">
                  <v:imagedata r:id="rId31" o:title="Baby_sw"/>
                </v:shape>
              </w:pict>
            </w:r>
          </w:p>
        </w:tc>
        <w:tc>
          <w:tcPr>
            <w:tcW w:w="2002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9" type="#_x0000_t75" style="width:68.95pt;height:81.7pt">
                  <v:imagedata r:id="rId32" o:title="Cowboy_sw"/>
                </v:shape>
              </w:pict>
            </w:r>
          </w:p>
        </w:tc>
        <w:tc>
          <w:tcPr>
            <w:tcW w:w="1766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0" type="#_x0000_t75" style="width:68.95pt;height:84.1pt">
                  <v:imagedata r:id="rId17" o:title="Brunnen_sw"/>
                </v:shape>
              </w:pict>
            </w:r>
          </w:p>
        </w:tc>
        <w:tc>
          <w:tcPr>
            <w:tcW w:w="1724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1" type="#_x0000_t75" style="width:79.25pt;height:79.85pt">
                  <v:imagedata r:id="rId33" o:title="Farbe_sw"/>
                </v:shape>
              </w:pict>
            </w:r>
          </w:p>
        </w:tc>
      </w:tr>
      <w:tr w:rsidR="009049C1">
        <w:trPr>
          <w:jc w:val="center"/>
        </w:trPr>
        <w:tc>
          <w:tcPr>
            <w:tcW w:w="1724" w:type="dxa"/>
            <w:vAlign w:val="center"/>
          </w:tcPr>
          <w:p w:rsidR="009049C1" w:rsidRDefault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Gabel</w:t>
            </w:r>
          </w:p>
        </w:tc>
        <w:tc>
          <w:tcPr>
            <w:tcW w:w="1724" w:type="dxa"/>
            <w:vAlign w:val="center"/>
          </w:tcPr>
          <w:p w:rsidR="009049C1" w:rsidRDefault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Baby</w:t>
            </w:r>
          </w:p>
        </w:tc>
        <w:tc>
          <w:tcPr>
            <w:tcW w:w="2002" w:type="dxa"/>
            <w:vAlign w:val="center"/>
          </w:tcPr>
          <w:p w:rsidR="009049C1" w:rsidRDefault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Cowboy</w:t>
            </w:r>
          </w:p>
        </w:tc>
        <w:tc>
          <w:tcPr>
            <w:tcW w:w="1766" w:type="dxa"/>
            <w:vAlign w:val="center"/>
          </w:tcPr>
          <w:p w:rsidR="009049C1" w:rsidRDefault="009049C1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der Brunnen</w:t>
            </w:r>
          </w:p>
        </w:tc>
        <w:tc>
          <w:tcPr>
            <w:tcW w:w="1724" w:type="dxa"/>
            <w:vAlign w:val="center"/>
          </w:tcPr>
          <w:p w:rsidR="009049C1" w:rsidRDefault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Farbe</w:t>
            </w:r>
          </w:p>
        </w:tc>
      </w:tr>
    </w:tbl>
    <w:p w:rsidR="009049C1" w:rsidRDefault="009049C1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p w:rsidR="009049C1" w:rsidRDefault="009049C1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0"/>
          <w:szCs w:val="24"/>
        </w:rPr>
        <w:t>b</w:t>
      </w:r>
      <w:r>
        <w:rPr>
          <w:lang w:val="de-DE"/>
        </w:rPr>
        <w:t>“.</w:t>
      </w:r>
    </w:p>
    <w:p w:rsidR="009049C1" w:rsidRDefault="009049C1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9"/>
        <w:gridCol w:w="2461"/>
        <w:gridCol w:w="2429"/>
        <w:gridCol w:w="2418"/>
      </w:tblGrid>
      <w:tr w:rsidR="009049C1">
        <w:trPr>
          <w:cantSplit/>
        </w:trPr>
        <w:tc>
          <w:tcPr>
            <w:tcW w:w="2586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2" type="#_x0000_t75" style="width:82.3pt;height:84.7pt">
                  <v:imagedata r:id="rId34" o:title="sieben_sw"/>
                </v:shape>
              </w:pict>
            </w:r>
          </w:p>
        </w:tc>
        <w:tc>
          <w:tcPr>
            <w:tcW w:w="2586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3" type="#_x0000_t75" style="width:79.25pt;height:64.15pt">
                  <v:imagedata r:id="rId35" o:title="Nabel_sw"/>
                </v:shape>
              </w:pict>
            </w:r>
          </w:p>
        </w:tc>
        <w:tc>
          <w:tcPr>
            <w:tcW w:w="2586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4" type="#_x0000_t75" style="width:68.35pt;height:88.35pt">
                  <v:imagedata r:id="rId36" o:title="Zwiebel_sw"/>
                </v:shape>
              </w:pict>
            </w:r>
          </w:p>
        </w:tc>
        <w:tc>
          <w:tcPr>
            <w:tcW w:w="2586" w:type="dxa"/>
            <w:vAlign w:val="center"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55" type="#_x0000_t75" style="width:64.75pt;height:99.25pt">
                  <v:imagedata r:id="rId13" o:title="Globus_sw"/>
                </v:shape>
              </w:pict>
            </w:r>
          </w:p>
        </w:tc>
      </w:tr>
      <w:tr w:rsidR="009049C1" w:rsidRPr="001E5633">
        <w:trPr>
          <w:cantSplit/>
          <w:trHeight w:val="680"/>
        </w:trPr>
        <w:tc>
          <w:tcPr>
            <w:tcW w:w="2586" w:type="dxa"/>
            <w:vAlign w:val="center"/>
          </w:tcPr>
          <w:p w:rsidR="009049C1" w:rsidRPr="001E5633" w:rsidRDefault="009049C1" w:rsidP="001E5633">
            <w:pPr>
              <w:pStyle w:val="Cursive"/>
              <w:rPr>
                <w:sz w:val="44"/>
                <w:lang w:val="de-DE"/>
              </w:rPr>
            </w:pPr>
            <w:proofErr w:type="spellStart"/>
            <w:r w:rsidRPr="001E5633">
              <w:rPr>
                <w:sz w:val="44"/>
                <w:lang w:val="de-DE"/>
              </w:rPr>
              <w:t>sie</w:t>
            </w:r>
            <w:r w:rsidR="001E5633" w:rsidRPr="001E5633">
              <w:rPr>
                <w:sz w:val="44"/>
                <w:lang w:val="de-DE"/>
              </w:rPr>
              <w:t>_</w:t>
            </w:r>
            <w:r w:rsidRPr="001E5633">
              <w:rPr>
                <w:sz w:val="44"/>
                <w:lang w:val="de-DE"/>
              </w:rPr>
              <w:t>en</w:t>
            </w:r>
            <w:proofErr w:type="spellEnd"/>
          </w:p>
        </w:tc>
        <w:tc>
          <w:tcPr>
            <w:tcW w:w="2586" w:type="dxa"/>
            <w:vAlign w:val="center"/>
          </w:tcPr>
          <w:p w:rsidR="009049C1" w:rsidRPr="001E5633" w:rsidRDefault="009049C1" w:rsidP="001E5633">
            <w:pPr>
              <w:pStyle w:val="Cursive"/>
              <w:rPr>
                <w:sz w:val="44"/>
                <w:lang w:val="de-DE"/>
              </w:rPr>
            </w:pPr>
            <w:r w:rsidRPr="001E5633">
              <w:rPr>
                <w:sz w:val="44"/>
                <w:lang w:val="de-DE"/>
              </w:rPr>
              <w:t xml:space="preserve">der </w:t>
            </w:r>
            <w:proofErr w:type="spellStart"/>
            <w:r w:rsidRPr="001E5633">
              <w:rPr>
                <w:sz w:val="44"/>
                <w:lang w:val="de-DE"/>
              </w:rPr>
              <w:t>Na</w:t>
            </w:r>
            <w:r w:rsidR="001E5633" w:rsidRPr="001E5633">
              <w:rPr>
                <w:sz w:val="44"/>
                <w:lang w:val="de-DE"/>
              </w:rPr>
              <w:t>_</w:t>
            </w:r>
            <w:r w:rsidRPr="001E5633">
              <w:rPr>
                <w:sz w:val="44"/>
                <w:lang w:val="de-DE"/>
              </w:rPr>
              <w:t>el</w:t>
            </w:r>
            <w:proofErr w:type="spellEnd"/>
          </w:p>
        </w:tc>
        <w:tc>
          <w:tcPr>
            <w:tcW w:w="2586" w:type="dxa"/>
            <w:vAlign w:val="center"/>
          </w:tcPr>
          <w:p w:rsidR="009049C1" w:rsidRPr="001E5633" w:rsidRDefault="009049C1" w:rsidP="001E5633">
            <w:pPr>
              <w:pStyle w:val="Cursive"/>
              <w:rPr>
                <w:sz w:val="44"/>
                <w:lang w:val="de-DE"/>
              </w:rPr>
            </w:pPr>
            <w:r w:rsidRPr="001E5633">
              <w:rPr>
                <w:sz w:val="44"/>
                <w:lang w:val="de-DE"/>
              </w:rPr>
              <w:t xml:space="preserve">die </w:t>
            </w:r>
            <w:proofErr w:type="spellStart"/>
            <w:r w:rsidRPr="001E5633">
              <w:rPr>
                <w:sz w:val="44"/>
                <w:lang w:val="de-DE"/>
              </w:rPr>
              <w:t>Zwie</w:t>
            </w:r>
            <w:r w:rsidR="001E5633" w:rsidRPr="001E5633">
              <w:rPr>
                <w:sz w:val="44"/>
                <w:lang w:val="de-DE"/>
              </w:rPr>
              <w:t>_</w:t>
            </w:r>
            <w:r w:rsidRPr="001E5633">
              <w:rPr>
                <w:sz w:val="44"/>
                <w:lang w:val="de-DE"/>
              </w:rPr>
              <w:t>el</w:t>
            </w:r>
            <w:proofErr w:type="spellEnd"/>
          </w:p>
        </w:tc>
        <w:tc>
          <w:tcPr>
            <w:tcW w:w="2586" w:type="dxa"/>
            <w:vAlign w:val="center"/>
          </w:tcPr>
          <w:p w:rsidR="009049C1" w:rsidRPr="001E5633" w:rsidRDefault="009049C1" w:rsidP="001E5633">
            <w:pPr>
              <w:pStyle w:val="Cursive"/>
              <w:rPr>
                <w:sz w:val="44"/>
              </w:rPr>
            </w:pPr>
            <w:r w:rsidRPr="001E5633">
              <w:rPr>
                <w:sz w:val="44"/>
              </w:rPr>
              <w:t xml:space="preserve">der </w:t>
            </w:r>
            <w:proofErr w:type="spellStart"/>
            <w:r w:rsidRPr="001E5633">
              <w:rPr>
                <w:sz w:val="44"/>
              </w:rPr>
              <w:t>Glo</w:t>
            </w:r>
            <w:r w:rsidR="001E5633" w:rsidRPr="001E5633">
              <w:rPr>
                <w:sz w:val="44"/>
              </w:rPr>
              <w:t>_</w:t>
            </w:r>
            <w:r w:rsidRPr="001E5633">
              <w:rPr>
                <w:sz w:val="44"/>
              </w:rPr>
              <w:t>us</w:t>
            </w:r>
            <w:proofErr w:type="spellEnd"/>
          </w:p>
        </w:tc>
      </w:tr>
    </w:tbl>
    <w:p w:rsidR="009049C1" w:rsidRDefault="009049C1">
      <w:pPr>
        <w:rPr>
          <w:sz w:val="2"/>
        </w:rPr>
      </w:pPr>
      <w:r>
        <w:rPr>
          <w:sz w:val="2"/>
        </w:rPr>
        <w:t xml:space="preserve"> </w:t>
      </w:r>
    </w:p>
    <w:p w:rsidR="00E676FA" w:rsidRDefault="001E5633" w:rsidP="00E676FA">
      <w:pPr>
        <w:jc w:val="left"/>
        <w:rPr>
          <w:sz w:val="2"/>
        </w:rPr>
      </w:pPr>
      <w:r>
        <w:rPr>
          <w:sz w:val="2"/>
          <w:lang w:val="de-D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8"/>
        <w:gridCol w:w="3259"/>
      </w:tblGrid>
      <w:tr w:rsidR="00E676FA" w:rsidTr="009049C1">
        <w:trPr>
          <w:cantSplit/>
          <w:trHeight w:val="842"/>
        </w:trPr>
        <w:tc>
          <w:tcPr>
            <w:tcW w:w="9777" w:type="dxa"/>
            <w:gridSpan w:val="2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pict>
                <v:shape id="_x0000_i1056" type="#_x0000_t75" style="width:29.05pt;height:33.9pt">
                  <v:imagedata r:id="rId8" o:title="Ohr_sw"/>
                </v:shape>
              </w:pict>
            </w:r>
            <w:r w:rsidR="00E676FA">
              <w:rPr>
                <w:lang w:val="de-DE"/>
              </w:rPr>
              <w:t>[ç]</w:t>
            </w:r>
          </w:p>
          <w:p w:rsidR="00E676FA" w:rsidRDefault="00E676FA" w:rsidP="009049C1">
            <w:pPr>
              <w:jc w:val="center"/>
              <w:rPr>
                <w:lang w:val="de-DE"/>
              </w:rPr>
            </w:pPr>
          </w:p>
        </w:tc>
      </w:tr>
      <w:tr w:rsidR="00E676FA" w:rsidRPr="009252D5" w:rsidTr="009049C1">
        <w:trPr>
          <w:cantSplit/>
          <w:trHeight w:val="842"/>
        </w:trPr>
        <w:tc>
          <w:tcPr>
            <w:tcW w:w="6518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pict>
                <v:shape id="_x0000_i1057" type="#_x0000_t75" style="width:42.95pt;height:33.3pt">
                  <v:imagedata r:id="rId9" o:title="OEIL"/>
                </v:shape>
              </w:pict>
            </w:r>
            <w:r w:rsidR="00E676FA">
              <w:rPr>
                <w:lang w:val="de-DE"/>
              </w:rPr>
              <w:t xml:space="preserve"> (</w:t>
            </w:r>
            <w:proofErr w:type="spellStart"/>
            <w:r w:rsidR="00E676FA">
              <w:rPr>
                <w:lang w:val="de-DE"/>
              </w:rPr>
              <w:t>ch</w:t>
            </w:r>
            <w:proofErr w:type="spellEnd"/>
            <w:r w:rsidR="00E676FA">
              <w:rPr>
                <w:lang w:val="de-DE"/>
              </w:rPr>
              <w:t xml:space="preserve">) wie in </w:t>
            </w:r>
            <w:r>
              <w:rPr>
                <w:lang w:val="de-DE"/>
              </w:rPr>
              <w:pict>
                <v:shape id="_x0000_i1058" type="#_x0000_t75" style="width:59.3pt;height:38.7pt">
                  <v:imagedata r:id="rId37" o:title="Chinese_sw"/>
                </v:shape>
              </w:pict>
            </w:r>
            <w:r w:rsidR="00E676FA">
              <w:rPr>
                <w:lang w:val="de-DE"/>
              </w:rPr>
              <w:t xml:space="preserve"> der </w:t>
            </w:r>
            <w:r w:rsidR="00E676FA">
              <w:rPr>
                <w:b/>
                <w:bCs/>
                <w:lang w:val="de-DE"/>
              </w:rPr>
              <w:t>Ch</w:t>
            </w:r>
            <w:r w:rsidR="00E676FA">
              <w:rPr>
                <w:lang w:val="de-DE"/>
              </w:rPr>
              <w:t>inese (</w:t>
            </w:r>
            <w:r w:rsidR="00E676FA">
              <w:rPr>
                <w:rFonts w:ascii="DuCahier xp" w:hAnsi="DuCahier xp"/>
                <w:sz w:val="40"/>
                <w:lang w:val="de-DE"/>
              </w:rPr>
              <w:t>der</w:t>
            </w:r>
            <w:r w:rsidR="00E676FA">
              <w:rPr>
                <w:lang w:val="de-DE"/>
              </w:rPr>
              <w:t xml:space="preserve"> </w:t>
            </w:r>
            <w:r w:rsidR="00E676FA">
              <w:rPr>
                <w:rFonts w:ascii="DuCahier xp" w:hAnsi="DuCahier xp"/>
                <w:b/>
                <w:bCs/>
                <w:sz w:val="40"/>
                <w:lang w:val="de-DE"/>
              </w:rPr>
              <w:t>Ch</w:t>
            </w:r>
            <w:r w:rsidR="00E676FA">
              <w:rPr>
                <w:rFonts w:ascii="DuCahier xp" w:hAnsi="DuCahier xp"/>
                <w:sz w:val="40"/>
                <w:lang w:val="de-DE"/>
              </w:rPr>
              <w:t>inese</w:t>
            </w:r>
            <w:r w:rsidR="00E676FA">
              <w:rPr>
                <w:lang w:val="de-DE"/>
              </w:rPr>
              <w:t>)</w:t>
            </w:r>
          </w:p>
        </w:tc>
        <w:tc>
          <w:tcPr>
            <w:tcW w:w="3259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pict>
                <v:shape id="_x0000_i1059" type="#_x0000_t75" style="width:42.95pt;height:33.3pt">
                  <v:imagedata r:id="rId9" o:title="OEIL"/>
                </v:shape>
              </w:pict>
            </w:r>
            <w:r w:rsidR="00E676FA">
              <w:rPr>
                <w:lang w:val="de-DE"/>
              </w:rPr>
              <w:t xml:space="preserve"> (g) wie in </w:t>
            </w:r>
            <w:r>
              <w:rPr>
                <w:lang w:val="de-DE"/>
              </w:rPr>
              <w:pict>
                <v:shape id="_x0000_i1060" type="#_x0000_t75" style="width:35.7pt;height:35.7pt">
                  <v:imagedata r:id="rId38" o:title="roi"/>
                </v:shape>
              </w:pict>
            </w:r>
            <w:r w:rsidR="00E676FA">
              <w:rPr>
                <w:lang w:val="de-DE"/>
              </w:rPr>
              <w:t xml:space="preserve"> der Köni</w:t>
            </w:r>
            <w:r w:rsidR="00E676FA">
              <w:rPr>
                <w:b/>
                <w:bCs/>
                <w:lang w:val="de-DE"/>
              </w:rPr>
              <w:t>g (</w:t>
            </w:r>
            <w:r w:rsidR="00E676FA" w:rsidRPr="00E676FA">
              <w:rPr>
                <w:rFonts w:ascii="DuCahier xp" w:hAnsi="DuCahier xp"/>
                <w:sz w:val="40"/>
                <w:lang w:val="de-DE"/>
              </w:rPr>
              <w:t>Köni</w:t>
            </w:r>
            <w:r w:rsidR="00E676FA" w:rsidRPr="00E676FA">
              <w:rPr>
                <w:rFonts w:ascii="DuCahier xp" w:hAnsi="DuCahier xp"/>
                <w:b/>
                <w:bCs/>
                <w:sz w:val="40"/>
                <w:lang w:val="de-DE"/>
              </w:rPr>
              <w:t>g</w:t>
            </w:r>
            <w:r w:rsidR="00E676FA">
              <w:rPr>
                <w:b/>
                <w:bCs/>
                <w:lang w:val="de-DE"/>
              </w:rPr>
              <w:t>)</w:t>
            </w:r>
          </w:p>
        </w:tc>
      </w:tr>
    </w:tbl>
    <w:p w:rsidR="00E676FA" w:rsidRDefault="00E676FA" w:rsidP="00E676FA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E676FA" w:rsidTr="009049C1">
        <w:trPr>
          <w:trHeight w:val="3969"/>
        </w:trPr>
        <w:tc>
          <w:tcPr>
            <w:tcW w:w="3259" w:type="dxa"/>
            <w:vAlign w:val="center"/>
          </w:tcPr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1" type="#_x0000_t75" style="width:81.1pt;height:119.2pt">
                  <v:imagedata r:id="rId39" o:title="Mädchen_sw"/>
                </v:shape>
              </w:pict>
            </w:r>
          </w:p>
          <w:p w:rsidR="00E676FA" w:rsidRDefault="00E676FA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Mäd</w:t>
            </w:r>
            <w:r>
              <w:rPr>
                <w:b/>
                <w:bCs/>
                <w:sz w:val="24"/>
                <w:u w:val="single"/>
                <w:lang w:val="de-DE"/>
              </w:rPr>
              <w:t>ch</w:t>
            </w:r>
            <w:r>
              <w:rPr>
                <w:sz w:val="24"/>
                <w:lang w:val="de-DE"/>
              </w:rPr>
              <w:t>en</w:t>
            </w:r>
          </w:p>
          <w:p w:rsidR="00E676FA" w:rsidRDefault="00E676FA" w:rsidP="009049C1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das Mäd</w:t>
            </w:r>
            <w:r w:rsidRPr="00E676F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ch</w:t>
            </w:r>
            <w:r>
              <w:rPr>
                <w:rFonts w:ascii="DuCahier xp" w:hAnsi="DuCahier xp"/>
                <w:sz w:val="40"/>
                <w:lang w:val="de-DE"/>
              </w:rPr>
              <w:t>en</w:t>
            </w:r>
          </w:p>
        </w:tc>
        <w:tc>
          <w:tcPr>
            <w:tcW w:w="3259" w:type="dxa"/>
            <w:vAlign w:val="center"/>
          </w:tcPr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2" type="#_x0000_t75" style="width:102.85pt;height:1in">
                  <v:imagedata r:id="rId40" o:title="TAPIS"/>
                </v:shape>
              </w:pict>
            </w:r>
          </w:p>
          <w:p w:rsidR="00E676FA" w:rsidRDefault="00E676FA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Teppi</w:t>
            </w:r>
            <w:r>
              <w:rPr>
                <w:b/>
                <w:bCs/>
                <w:sz w:val="24"/>
                <w:u w:val="single"/>
                <w:lang w:val="de-DE"/>
              </w:rPr>
              <w:t>ch</w:t>
            </w:r>
          </w:p>
          <w:p w:rsidR="00E676FA" w:rsidRDefault="00E676FA" w:rsidP="009049C1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Teppi</w:t>
            </w:r>
            <w:r w:rsidRPr="00E676F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ch</w:t>
            </w:r>
          </w:p>
        </w:tc>
        <w:tc>
          <w:tcPr>
            <w:tcW w:w="3259" w:type="dxa"/>
            <w:vAlign w:val="center"/>
          </w:tcPr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lang w:val="de-DE"/>
              </w:rPr>
              <w:pict>
                <v:shape id="_x0000_i1063" type="#_x0000_t75" style="width:91.95pt;height:91.95pt">
                  <v:imagedata r:id="rId41" o:title="cage"/>
                </v:shape>
              </w:pict>
            </w:r>
          </w:p>
          <w:p w:rsidR="00E676FA" w:rsidRDefault="00E676FA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Käfi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</w:p>
          <w:p w:rsidR="00E676FA" w:rsidRDefault="00E676FA" w:rsidP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Käfi</w:t>
            </w:r>
            <w:r w:rsidRPr="00E676FA">
              <w:rPr>
                <w:b/>
                <w:bCs/>
                <w:u w:val="single"/>
                <w:lang w:val="de-DE"/>
              </w:rPr>
              <w:t>g</w:t>
            </w:r>
          </w:p>
        </w:tc>
      </w:tr>
      <w:tr w:rsidR="00E676FA" w:rsidTr="009049C1">
        <w:trPr>
          <w:trHeight w:val="3969"/>
        </w:trPr>
        <w:tc>
          <w:tcPr>
            <w:tcW w:w="3259" w:type="dxa"/>
            <w:vAlign w:val="center"/>
          </w:tcPr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4" type="#_x0000_t75" style="width:72.6pt;height:73.8pt">
                  <v:imagedata r:id="rId42" o:title="Eichel_sw"/>
                </v:shape>
              </w:pict>
            </w:r>
          </w:p>
          <w:p w:rsidR="00E676FA" w:rsidRDefault="00E676FA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Ei</w:t>
            </w:r>
            <w:r>
              <w:rPr>
                <w:b/>
                <w:bCs/>
                <w:sz w:val="24"/>
                <w:u w:val="single"/>
                <w:lang w:val="de-DE"/>
              </w:rPr>
              <w:t>ch</w:t>
            </w:r>
            <w:r>
              <w:rPr>
                <w:sz w:val="24"/>
                <w:lang w:val="de-DE"/>
              </w:rPr>
              <w:t>el</w:t>
            </w:r>
          </w:p>
          <w:p w:rsidR="00E676FA" w:rsidRDefault="00E676FA" w:rsidP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Ei</w:t>
            </w:r>
            <w:r w:rsidRPr="00E676FA">
              <w:rPr>
                <w:b/>
                <w:bCs/>
                <w:u w:val="single"/>
                <w:lang w:val="de-DE"/>
              </w:rPr>
              <w:t>ch</w:t>
            </w:r>
            <w:r>
              <w:rPr>
                <w:lang w:val="de-DE"/>
              </w:rPr>
              <w:t>el</w:t>
            </w:r>
          </w:p>
        </w:tc>
        <w:tc>
          <w:tcPr>
            <w:tcW w:w="3259" w:type="dxa"/>
            <w:vAlign w:val="center"/>
          </w:tcPr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5" type="#_x0000_t75" style="width:108.3pt;height:105.3pt">
                  <v:imagedata r:id="rId43" o:title="LAIT"/>
                </v:shape>
              </w:pict>
            </w:r>
          </w:p>
          <w:p w:rsidR="00E676FA" w:rsidRDefault="00E676FA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Mil</w:t>
            </w:r>
            <w:r>
              <w:rPr>
                <w:b/>
                <w:bCs/>
                <w:sz w:val="24"/>
                <w:u w:val="single"/>
                <w:lang w:val="de-DE"/>
              </w:rPr>
              <w:t>ch</w:t>
            </w:r>
          </w:p>
          <w:p w:rsidR="00E676FA" w:rsidRDefault="00E676FA" w:rsidP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Mil</w:t>
            </w:r>
            <w:r w:rsidRPr="00E676FA">
              <w:rPr>
                <w:b/>
                <w:bCs/>
                <w:u w:val="single"/>
                <w:lang w:val="de-DE"/>
              </w:rPr>
              <w:t>ch</w:t>
            </w:r>
          </w:p>
        </w:tc>
        <w:tc>
          <w:tcPr>
            <w:tcW w:w="3259" w:type="dxa"/>
            <w:vAlign w:val="center"/>
          </w:tcPr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6" type="#_x0000_t75" style="width:56.85pt;height:90.15pt">
                  <v:imagedata r:id="rId44" o:title="DEUX"/>
                </v:shape>
              </w:pict>
            </w:r>
            <w:r>
              <w:rPr>
                <w:sz w:val="24"/>
                <w:lang w:val="de-DE"/>
              </w:rPr>
              <w:pict>
                <v:shape id="_x0000_i1067" type="#_x0000_t75" style="width:1in;height:73.8pt">
                  <v:imagedata r:id="rId45" o:title="ZERO"/>
                </v:shape>
              </w:pict>
            </w:r>
          </w:p>
          <w:p w:rsidR="00E676FA" w:rsidRDefault="00E676FA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zwanzi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</w:p>
          <w:p w:rsidR="00E676FA" w:rsidRDefault="00E676FA" w:rsidP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zwanzi</w:t>
            </w:r>
            <w:r w:rsidRPr="00E676FA">
              <w:rPr>
                <w:b/>
                <w:bCs/>
                <w:u w:val="single"/>
                <w:lang w:val="de-DE"/>
              </w:rPr>
              <w:t>g</w:t>
            </w:r>
          </w:p>
        </w:tc>
      </w:tr>
      <w:tr w:rsidR="00E676FA" w:rsidTr="009049C1">
        <w:trPr>
          <w:trHeight w:val="3969"/>
        </w:trPr>
        <w:tc>
          <w:tcPr>
            <w:tcW w:w="3259" w:type="dxa"/>
            <w:vAlign w:val="center"/>
          </w:tcPr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8" type="#_x0000_t75" style="width:70.2pt;height:70.2pt">
                  <v:imagedata r:id="rId46" o:title="ECUREUIL"/>
                </v:shape>
              </w:pict>
            </w:r>
          </w:p>
          <w:p w:rsidR="00E676FA" w:rsidRDefault="00E676FA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Ei</w:t>
            </w:r>
            <w:r>
              <w:rPr>
                <w:b/>
                <w:bCs/>
                <w:sz w:val="24"/>
                <w:u w:val="single"/>
                <w:lang w:val="de-DE"/>
              </w:rPr>
              <w:t>ch</w:t>
            </w:r>
            <w:r>
              <w:rPr>
                <w:sz w:val="24"/>
                <w:lang w:val="de-DE"/>
              </w:rPr>
              <w:t>hörn</w:t>
            </w:r>
            <w:r>
              <w:rPr>
                <w:b/>
                <w:bCs/>
                <w:sz w:val="24"/>
                <w:u w:val="single"/>
                <w:lang w:val="de-DE"/>
              </w:rPr>
              <w:t>ch</w:t>
            </w:r>
            <w:r>
              <w:rPr>
                <w:sz w:val="24"/>
                <w:lang w:val="de-DE"/>
              </w:rPr>
              <w:t>en</w:t>
            </w:r>
          </w:p>
          <w:p w:rsidR="00E676FA" w:rsidRDefault="00E676FA" w:rsidP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das Ei</w:t>
            </w:r>
            <w:r w:rsidRPr="00E676FA">
              <w:rPr>
                <w:b/>
                <w:bCs/>
                <w:u w:val="single"/>
                <w:lang w:val="de-DE"/>
              </w:rPr>
              <w:t>ch</w:t>
            </w:r>
            <w:r>
              <w:rPr>
                <w:lang w:val="de-DE"/>
              </w:rPr>
              <w:t>hörn</w:t>
            </w:r>
            <w:r w:rsidRPr="00E676FA">
              <w:rPr>
                <w:b/>
                <w:bCs/>
                <w:u w:val="single"/>
                <w:lang w:val="de-DE"/>
              </w:rPr>
              <w:t>ch</w:t>
            </w:r>
            <w:r>
              <w:rPr>
                <w:lang w:val="de-DE"/>
              </w:rPr>
              <w:t>en</w:t>
            </w:r>
          </w:p>
        </w:tc>
        <w:tc>
          <w:tcPr>
            <w:tcW w:w="3259" w:type="dxa"/>
            <w:vAlign w:val="center"/>
          </w:tcPr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9" type="#_x0000_t75" style="width:129.5pt;height:136.15pt">
                  <v:imagedata r:id="rId47" o:title="EGLISE"/>
                </v:shape>
              </w:pict>
            </w:r>
          </w:p>
          <w:p w:rsidR="00E676FA" w:rsidRDefault="00E676FA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Kir</w:t>
            </w:r>
            <w:r>
              <w:rPr>
                <w:b/>
                <w:bCs/>
                <w:sz w:val="24"/>
                <w:u w:val="single"/>
                <w:lang w:val="de-DE"/>
              </w:rPr>
              <w:t>ch</w:t>
            </w:r>
            <w:r>
              <w:rPr>
                <w:sz w:val="24"/>
                <w:lang w:val="de-DE"/>
              </w:rPr>
              <w:t>e</w:t>
            </w:r>
          </w:p>
          <w:p w:rsidR="00E676FA" w:rsidRDefault="00E676FA" w:rsidP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Kir</w:t>
            </w:r>
            <w:r w:rsidRPr="00E676FA">
              <w:rPr>
                <w:b/>
                <w:bCs/>
                <w:u w:val="single"/>
                <w:lang w:val="de-DE"/>
              </w:rPr>
              <w:t>ch</w:t>
            </w:r>
            <w:r>
              <w:rPr>
                <w:lang w:val="de-DE"/>
              </w:rPr>
              <w:t>e</w:t>
            </w:r>
          </w:p>
        </w:tc>
        <w:tc>
          <w:tcPr>
            <w:tcW w:w="3259" w:type="dxa"/>
            <w:vAlign w:val="center"/>
          </w:tcPr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70" type="#_x0000_t75" style="width:29.05pt;height:58.1pt">
                  <v:imagedata r:id="rId48" o:title="SUCETTE"/>
                </v:shape>
              </w:pict>
            </w:r>
            <w:r>
              <w:rPr>
                <w:sz w:val="24"/>
                <w:lang w:val="de-DE"/>
              </w:rPr>
              <w:pict>
                <v:shape id="_x0000_i1071" type="#_x0000_t75" style="width:58.1pt;height:47.2pt">
                  <v:imagedata r:id="rId49" o:title="bonbon" croptop="433f" cropbottom="11777f"/>
                </v:shape>
              </w:pict>
            </w:r>
          </w:p>
          <w:p w:rsidR="00E676FA" w:rsidRDefault="009252D5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72" type="#_x0000_t75" style="width:63.55pt;height:53.25pt">
                  <v:imagedata r:id="rId50" o:title="BONBON"/>
                </v:shape>
              </w:pict>
            </w:r>
            <w:r>
              <w:rPr>
                <w:sz w:val="24"/>
                <w:lang w:val="de-DE"/>
              </w:rPr>
              <w:pict>
                <v:shape id="_x0000_i1073" type="#_x0000_t75" style="width:29.05pt;height:58.1pt">
                  <v:imagedata r:id="rId48" o:title="SUCETTE"/>
                </v:shape>
              </w:pict>
            </w:r>
          </w:p>
          <w:p w:rsidR="00E676FA" w:rsidRDefault="00E676FA" w:rsidP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Süßi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sz w:val="24"/>
                <w:lang w:val="de-DE"/>
              </w:rPr>
              <w:t>keiten</w:t>
            </w:r>
          </w:p>
          <w:p w:rsidR="00E676FA" w:rsidRDefault="00E676FA" w:rsidP="009049C1">
            <w:pPr>
              <w:pStyle w:val="Cursive"/>
              <w:spacing w:line="360" w:lineRule="auto"/>
              <w:rPr>
                <w:lang w:val="de-DE"/>
              </w:rPr>
            </w:pPr>
            <w:proofErr w:type="spellStart"/>
            <w:r>
              <w:rPr>
                <w:lang w:val="de-DE"/>
              </w:rPr>
              <w:t>Sü</w:t>
            </w:r>
            <w:proofErr w:type="spellEnd"/>
            <w:r>
              <w:rPr>
                <w:rFonts w:ascii="Comic Sans MS" w:hAnsi="Comic Sans MS"/>
                <w:sz w:val="22"/>
              </w:rPr>
              <w:t>ß</w:t>
            </w:r>
            <w:proofErr w:type="spellStart"/>
            <w:r>
              <w:rPr>
                <w:lang w:val="de-DE"/>
              </w:rPr>
              <w:t>i</w:t>
            </w:r>
            <w:r w:rsidRPr="00E676FA">
              <w:rPr>
                <w:b/>
                <w:bCs/>
                <w:u w:val="single"/>
                <w:lang w:val="de-DE"/>
              </w:rPr>
              <w:t>g</w:t>
            </w:r>
            <w:r>
              <w:rPr>
                <w:lang w:val="de-DE"/>
              </w:rPr>
              <w:t>keiten</w:t>
            </w:r>
            <w:proofErr w:type="spellEnd"/>
          </w:p>
        </w:tc>
      </w:tr>
    </w:tbl>
    <w:p w:rsidR="00E676FA" w:rsidRDefault="00E676FA" w:rsidP="00E676FA">
      <w:pPr>
        <w:rPr>
          <w:sz w:val="2"/>
          <w:lang w:val="de-DE"/>
        </w:rPr>
      </w:pPr>
      <w:proofErr w:type="spellStart"/>
      <w:r>
        <w:rPr>
          <w:sz w:val="2"/>
          <w:lang w:val="de-DE"/>
        </w:rPr>
        <w:t>iß</w:t>
      </w:r>
      <w:proofErr w:type="spellEnd"/>
    </w:p>
    <w:p w:rsidR="00E676FA" w:rsidRDefault="00E676FA" w:rsidP="00E676FA">
      <w:pPr>
        <w:rPr>
          <w:sz w:val="2"/>
          <w:lang w:val="de-DE"/>
        </w:rPr>
      </w:pPr>
    </w:p>
    <w:p w:rsidR="00E676FA" w:rsidRDefault="00E676FA" w:rsidP="00E676FA">
      <w:pPr>
        <w:rPr>
          <w:sz w:val="2"/>
          <w:lang w:val="de-DE"/>
        </w:rPr>
      </w:pPr>
    </w:p>
    <w:p w:rsidR="00E676FA" w:rsidRDefault="00E676FA" w:rsidP="00E676FA">
      <w:pPr>
        <w:rPr>
          <w:sz w:val="2"/>
          <w:lang w:val="de-DE"/>
        </w:rPr>
      </w:pPr>
    </w:p>
    <w:p w:rsidR="00E676FA" w:rsidRDefault="00E676FA" w:rsidP="00E676FA">
      <w:pPr>
        <w:rPr>
          <w:sz w:val="2"/>
          <w:lang w:val="de-DE"/>
        </w:rPr>
      </w:pPr>
    </w:p>
    <w:p w:rsidR="00E676FA" w:rsidRDefault="00E676FA" w:rsidP="00E676FA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</w:t>
      </w:r>
    </w:p>
    <w:p w:rsidR="00E676FA" w:rsidRDefault="009252D5" w:rsidP="00E676FA">
      <w:pPr>
        <w:pStyle w:val="Titre1"/>
        <w:rPr>
          <w:i w:val="0"/>
          <w:iCs/>
          <w:smallCaps w:val="0"/>
          <w:u w:val="none"/>
        </w:rPr>
      </w:pPr>
      <w:r>
        <w:rPr>
          <w:noProof/>
          <w:sz w:val="20"/>
        </w:rPr>
        <w:pict>
          <v:shape id="_x0000_s1027" type="#_x0000_t75" style="position:absolute;left:0;text-align:left;margin-left:63pt;margin-top:5.35pt;width:63pt;height:55.95pt;z-index:2">
            <v:imagedata r:id="rId20" o:title="lesen sw"/>
          </v:shape>
        </w:pict>
      </w:r>
      <w:r w:rsidR="00E676FA">
        <w:t xml:space="preserve">Laut [ç] wie: </w:t>
      </w:r>
      <w:r w:rsidR="00E676FA">
        <w:tab/>
      </w:r>
      <w:r>
        <w:pict>
          <v:shape id="_x0000_i1074" type="#_x0000_t75" style="width:59.3pt;height:39.35pt">
            <v:imagedata r:id="rId37" o:title="Chinese_sw"/>
          </v:shape>
        </w:pict>
      </w:r>
      <w:r w:rsidR="00E676FA">
        <w:t xml:space="preserve"> </w:t>
      </w:r>
      <w:r>
        <w:pict>
          <v:shape id="_x0000_i1075" type="#_x0000_t75" style="width:36.3pt;height:36.3pt">
            <v:imagedata r:id="rId38" o:title="roi"/>
          </v:shape>
        </w:pict>
      </w:r>
    </w:p>
    <w:p w:rsidR="00E676FA" w:rsidRDefault="00E676FA" w:rsidP="00E676FA">
      <w:pPr>
        <w:rPr>
          <w:lang w:val="de-DE"/>
        </w:rPr>
      </w:pPr>
    </w:p>
    <w:p w:rsidR="00E676FA" w:rsidRDefault="00E676FA" w:rsidP="00E676FA">
      <w:pPr>
        <w:pStyle w:val="Titre2"/>
        <w:rPr>
          <w:lang w:val="de-DE"/>
        </w:rPr>
      </w:pPr>
      <w:r>
        <w:rPr>
          <w:lang w:val="de-DE"/>
        </w:rPr>
        <w:t>Male an, wenn du [ç]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1"/>
        <w:gridCol w:w="2545"/>
        <w:gridCol w:w="2378"/>
        <w:gridCol w:w="2413"/>
      </w:tblGrid>
      <w:tr w:rsidR="00E676FA" w:rsidTr="009049C1">
        <w:trPr>
          <w:trHeight w:val="1701"/>
        </w:trPr>
        <w:tc>
          <w:tcPr>
            <w:tcW w:w="2586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76" type="#_x0000_t75" style="width:79.25pt;height:76.85pt">
                  <v:imagedata r:id="rId43" o:title="LAIT"/>
                </v:shape>
              </w:pict>
            </w:r>
          </w:p>
        </w:tc>
        <w:tc>
          <w:tcPr>
            <w:tcW w:w="2586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77" type="#_x0000_t75" style="width:46.6pt;height:66.55pt">
                  <v:imagedata r:id="rId51" o:title="TROIS"/>
                </v:shape>
              </w:pict>
            </w:r>
            <w:r>
              <w:rPr>
                <w:lang w:val="de-DE"/>
              </w:rPr>
              <w:pict>
                <v:shape id="_x0000_i1078" type="#_x0000_t75" style="width:63.55pt;height:65.35pt">
                  <v:imagedata r:id="rId45" o:title="ZERO"/>
                </v:shape>
              </w:pict>
            </w:r>
          </w:p>
        </w:tc>
        <w:tc>
          <w:tcPr>
            <w:tcW w:w="2586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79" type="#_x0000_t75" style="width:60.5pt;height:68.95pt">
                  <v:imagedata r:id="rId52" o:title="PORTE"/>
                </v:shape>
              </w:pict>
            </w:r>
          </w:p>
        </w:tc>
        <w:tc>
          <w:tcPr>
            <w:tcW w:w="2586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0" type="#_x0000_t75" style="width:70.8pt;height:73.8pt">
                  <v:imagedata r:id="rId53" o:title="Anspitzer_sw"/>
                </v:shape>
              </w:pict>
            </w:r>
          </w:p>
        </w:tc>
      </w:tr>
    </w:tbl>
    <w:p w:rsidR="00E676FA" w:rsidRDefault="00E676FA" w:rsidP="00E676FA">
      <w:pPr>
        <w:rPr>
          <w:lang w:val="de-DE"/>
        </w:rPr>
      </w:pPr>
    </w:p>
    <w:p w:rsidR="00E676FA" w:rsidRDefault="00E676FA" w:rsidP="00E676FA">
      <w:pPr>
        <w:pStyle w:val="Titre2"/>
        <w:rPr>
          <w:lang w:val="de-DE"/>
        </w:rPr>
      </w:pPr>
      <w:r>
        <w:rPr>
          <w:lang w:val="de-DE"/>
        </w:rPr>
        <w:t>An welcher Stelle steht das [ç]? Markiere das richtige Feld mit einem Kreuz.</w:t>
      </w:r>
    </w:p>
    <w:p w:rsidR="00E676FA" w:rsidRDefault="00E676FA" w:rsidP="00E676FA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"/>
        <w:gridCol w:w="594"/>
        <w:gridCol w:w="595"/>
        <w:gridCol w:w="594"/>
        <w:gridCol w:w="594"/>
        <w:gridCol w:w="595"/>
        <w:gridCol w:w="446"/>
        <w:gridCol w:w="446"/>
        <w:gridCol w:w="446"/>
        <w:gridCol w:w="446"/>
        <w:gridCol w:w="891"/>
        <w:gridCol w:w="892"/>
        <w:gridCol w:w="446"/>
        <w:gridCol w:w="446"/>
        <w:gridCol w:w="446"/>
        <w:gridCol w:w="446"/>
      </w:tblGrid>
      <w:tr w:rsidR="00E676FA" w:rsidTr="009049C1">
        <w:trPr>
          <w:trHeight w:val="1985"/>
          <w:jc w:val="center"/>
        </w:trPr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676FA" w:rsidRDefault="009252D5" w:rsidP="009049C1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1" type="#_x0000_t75" style="width:82.3pt;height:82.3pt">
                  <v:imagedata r:id="rId54" o:title="lapin"/>
                </v:shape>
              </w:pict>
            </w:r>
          </w:p>
        </w:tc>
        <w:tc>
          <w:tcPr>
            <w:tcW w:w="1783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676FA" w:rsidRDefault="009252D5" w:rsidP="009049C1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82" type="#_x0000_t75" style="width:70.2pt;height:70.2pt">
                  <v:imagedata r:id="rId46" o:title="ECUREUIL"/>
                </v:shape>
              </w:pict>
            </w:r>
          </w:p>
        </w:tc>
        <w:tc>
          <w:tcPr>
            <w:tcW w:w="1784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676FA" w:rsidRDefault="009252D5" w:rsidP="009049C1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3" type="#_x0000_t75" style="width:36.3pt;height:52.65pt">
                  <v:imagedata r:id="rId51" o:title="TROIS"/>
                </v:shape>
              </w:pict>
            </w:r>
            <w:r>
              <w:rPr>
                <w:lang w:val="de-DE"/>
              </w:rPr>
              <w:pict>
                <v:shape id="_x0000_i1084" type="#_x0000_t75" style="width:32.05pt;height:50.8pt">
                  <v:imagedata r:id="rId44" o:title="DEUX"/>
                </v:shape>
              </w:pict>
            </w:r>
          </w:p>
        </w:tc>
        <w:tc>
          <w:tcPr>
            <w:tcW w:w="1783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676FA" w:rsidRDefault="009252D5" w:rsidP="009049C1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5" type="#_x0000_t75" style="width:82.3pt;height:78.05pt">
                  <v:imagedata r:id="rId55" o:title="cuisine"/>
                </v:shape>
              </w:pict>
            </w:r>
          </w:p>
        </w:tc>
        <w:tc>
          <w:tcPr>
            <w:tcW w:w="1784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676FA" w:rsidRDefault="009252D5" w:rsidP="009049C1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86" type="#_x0000_t75" style="width:62.9pt;height:53.25pt">
                  <v:imagedata r:id="rId50" o:title="BONBON"/>
                </v:shape>
              </w:pict>
            </w:r>
            <w:r>
              <w:rPr>
                <w:sz w:val="24"/>
                <w:lang w:val="de-DE"/>
              </w:rPr>
              <w:pict>
                <v:shape id="_x0000_i1087" type="#_x0000_t75" style="width:58.7pt;height:47.2pt">
                  <v:imagedata r:id="rId49" o:title="bonbon" croptop="433f" cropbottom="11777f"/>
                </v:shape>
              </w:pict>
            </w:r>
          </w:p>
        </w:tc>
      </w:tr>
      <w:tr w:rsidR="00E676FA" w:rsidTr="009049C1">
        <w:trPr>
          <w:cantSplit/>
          <w:jc w:val="center"/>
        </w:trPr>
        <w:tc>
          <w:tcPr>
            <w:tcW w:w="594" w:type="dxa"/>
            <w:tcBorders>
              <w:left w:val="single" w:sz="18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right w:val="single" w:sz="18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  <w:right w:val="single" w:sz="2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2" w:space="0" w:color="auto"/>
              <w:right w:val="single" w:sz="2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2" w:space="0" w:color="auto"/>
              <w:right w:val="single" w:sz="18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18" w:space="0" w:color="auto"/>
              <w:right w:val="single" w:sz="2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2" w:space="0" w:color="auto"/>
              <w:right w:val="single" w:sz="2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2" w:space="0" w:color="auto"/>
              <w:right w:val="single" w:sz="2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2" w:space="0" w:color="auto"/>
              <w:right w:val="single" w:sz="18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left w:val="single" w:sz="18" w:space="0" w:color="auto"/>
              <w:right w:val="single" w:sz="2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right w:val="single" w:sz="18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18" w:space="0" w:color="auto"/>
              <w:right w:val="single" w:sz="2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2" w:space="0" w:color="auto"/>
              <w:right w:val="single" w:sz="2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2" w:space="0" w:color="auto"/>
              <w:right w:val="single" w:sz="2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2" w:space="0" w:color="auto"/>
              <w:right w:val="single" w:sz="18" w:space="0" w:color="auto"/>
            </w:tcBorders>
          </w:tcPr>
          <w:p w:rsidR="00E676FA" w:rsidRDefault="00E676FA" w:rsidP="009049C1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</w:tr>
    </w:tbl>
    <w:p w:rsidR="00E676FA" w:rsidRDefault="00E676FA" w:rsidP="00E676FA">
      <w:pPr>
        <w:pStyle w:val="Titre2"/>
        <w:rPr>
          <w:lang w:val="de-DE"/>
        </w:rPr>
      </w:pPr>
      <w:r>
        <w:rPr>
          <w:lang w:val="de-DE"/>
        </w:rPr>
        <w:t>Kreise den Buchstaben (</w:t>
      </w:r>
      <w:proofErr w:type="spellStart"/>
      <w:r>
        <w:rPr>
          <w:lang w:val="de-DE"/>
        </w:rPr>
        <w:t>ch</w:t>
      </w:r>
      <w:proofErr w:type="spellEnd"/>
      <w:r>
        <w:rPr>
          <w:lang w:val="de-DE"/>
        </w:rPr>
        <w:t>) oder (g) ein.</w:t>
      </w:r>
    </w:p>
    <w:p w:rsidR="00E676FA" w:rsidRDefault="00E676FA" w:rsidP="00E676FA">
      <w:pPr>
        <w:rPr>
          <w:lang w:val="de-DE"/>
        </w:rPr>
      </w:pPr>
    </w:p>
    <w:tbl>
      <w:tblPr>
        <w:tblW w:w="978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3"/>
        <w:gridCol w:w="1662"/>
        <w:gridCol w:w="1215"/>
        <w:gridCol w:w="1919"/>
        <w:gridCol w:w="1662"/>
        <w:gridCol w:w="1662"/>
      </w:tblGrid>
      <w:tr w:rsidR="00E676FA" w:rsidTr="009049C1">
        <w:trPr>
          <w:trHeight w:val="1418"/>
          <w:jc w:val="center"/>
        </w:trPr>
        <w:tc>
          <w:tcPr>
            <w:tcW w:w="1663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pict>
                <v:shape id="_x0000_i1088" type="#_x0000_t75" style="width:75.65pt;height:68.35pt">
                  <v:imagedata r:id="rId56" o:title="happy"/>
                </v:shape>
              </w:pict>
            </w:r>
          </w:p>
        </w:tc>
        <w:tc>
          <w:tcPr>
            <w:tcW w:w="1662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pict>
                <v:shape id="_x0000_i1089" type="#_x0000_t75" style="width:79.25pt;height:71.4pt">
                  <v:imagedata r:id="rId57" o:title="sad"/>
                </v:shape>
              </w:pict>
            </w:r>
          </w:p>
        </w:tc>
        <w:tc>
          <w:tcPr>
            <w:tcW w:w="1215" w:type="dxa"/>
            <w:vAlign w:val="center"/>
          </w:tcPr>
          <w:p w:rsidR="00E676FA" w:rsidRDefault="00E676FA" w:rsidP="009049C1">
            <w:pPr>
              <w:pStyle w:val="Cursive"/>
              <w:rPr>
                <w:sz w:val="144"/>
              </w:rPr>
            </w:pPr>
            <w:r>
              <w:rPr>
                <w:sz w:val="144"/>
              </w:rPr>
              <w:t>=</w:t>
            </w:r>
          </w:p>
        </w:tc>
        <w:tc>
          <w:tcPr>
            <w:tcW w:w="1919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90" type="#_x0000_t75" style="width:73.2pt;height:67.15pt">
                  <v:imagedata r:id="rId58" o:title="Becher_sw"/>
                </v:shape>
              </w:pict>
            </w:r>
          </w:p>
        </w:tc>
        <w:tc>
          <w:tcPr>
            <w:tcW w:w="1662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91" type="#_x0000_t75" style="width:65.95pt;height:65.95pt">
                  <v:imagedata r:id="rId41" o:title="cage"/>
                </v:shape>
              </w:pict>
            </w:r>
          </w:p>
        </w:tc>
        <w:tc>
          <w:tcPr>
            <w:tcW w:w="1662" w:type="dxa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92" type="#_x0000_t75" style="width:53.25pt;height:36.3pt">
                  <v:imagedata r:id="rId22" o:title="Buch_sw"/>
                </v:shape>
              </w:pict>
            </w:r>
            <w:r>
              <w:rPr>
                <w:lang w:val="de-DE"/>
              </w:rPr>
              <w:pict>
                <v:shape id="_x0000_i1093" type="#_x0000_t75" style="width:53.25pt;height:36.3pt">
                  <v:imagedata r:id="rId22" o:title="Buch_sw"/>
                </v:shape>
              </w:pict>
            </w:r>
          </w:p>
        </w:tc>
      </w:tr>
      <w:tr w:rsidR="00E676FA" w:rsidTr="009049C1">
        <w:trPr>
          <w:jc w:val="center"/>
        </w:trPr>
        <w:tc>
          <w:tcPr>
            <w:tcW w:w="1663" w:type="dxa"/>
            <w:vAlign w:val="center"/>
          </w:tcPr>
          <w:p w:rsidR="00E676FA" w:rsidRDefault="00E676FA" w:rsidP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fröhlich</w:t>
            </w:r>
          </w:p>
        </w:tc>
        <w:tc>
          <w:tcPr>
            <w:tcW w:w="1662" w:type="dxa"/>
            <w:vAlign w:val="center"/>
          </w:tcPr>
          <w:p w:rsidR="00E676FA" w:rsidRDefault="00E676FA" w:rsidP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traurig</w:t>
            </w:r>
          </w:p>
        </w:tc>
        <w:tc>
          <w:tcPr>
            <w:tcW w:w="1215" w:type="dxa"/>
            <w:vAlign w:val="center"/>
          </w:tcPr>
          <w:p w:rsidR="00E676FA" w:rsidRDefault="00E676FA" w:rsidP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gleich</w:t>
            </w:r>
          </w:p>
        </w:tc>
        <w:tc>
          <w:tcPr>
            <w:tcW w:w="1919" w:type="dxa"/>
            <w:vAlign w:val="center"/>
          </w:tcPr>
          <w:p w:rsidR="00E676FA" w:rsidRDefault="00E676FA" w:rsidP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Becher</w:t>
            </w:r>
          </w:p>
        </w:tc>
        <w:tc>
          <w:tcPr>
            <w:tcW w:w="1662" w:type="dxa"/>
            <w:vAlign w:val="center"/>
          </w:tcPr>
          <w:p w:rsidR="00E676FA" w:rsidRDefault="00E676FA" w:rsidP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Käfig</w:t>
            </w:r>
          </w:p>
        </w:tc>
        <w:tc>
          <w:tcPr>
            <w:tcW w:w="1662" w:type="dxa"/>
          </w:tcPr>
          <w:p w:rsidR="00E676FA" w:rsidRDefault="00E676FA" w:rsidP="009049C1">
            <w:pPr>
              <w:jc w:val="center"/>
              <w:rPr>
                <w:spacing w:val="20"/>
                <w:sz w:val="26"/>
                <w:lang w:val="de-DE"/>
              </w:rPr>
            </w:pPr>
            <w:r>
              <w:rPr>
                <w:spacing w:val="20"/>
                <w:sz w:val="26"/>
                <w:lang w:val="de-DE"/>
              </w:rPr>
              <w:t>die Bücher</w:t>
            </w:r>
          </w:p>
        </w:tc>
      </w:tr>
    </w:tbl>
    <w:p w:rsidR="00E676FA" w:rsidRDefault="00E676FA" w:rsidP="00E676FA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p w:rsidR="00E676FA" w:rsidRDefault="00E676FA" w:rsidP="00E676FA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proofErr w:type="spellStart"/>
      <w:r>
        <w:rPr>
          <w:rFonts w:ascii="DuCahier xp" w:hAnsi="DuCahier xp" w:cs="Times New Roman"/>
          <w:bCs w:val="0"/>
          <w:i w:val="0"/>
          <w:iCs w:val="0"/>
          <w:sz w:val="40"/>
          <w:szCs w:val="24"/>
        </w:rPr>
        <w:t>ch</w:t>
      </w:r>
      <w:proofErr w:type="spellEnd"/>
      <w:r>
        <w:rPr>
          <w:lang w:val="de-DE"/>
        </w:rPr>
        <w:t>“.</w:t>
      </w:r>
    </w:p>
    <w:p w:rsidR="00E676FA" w:rsidRDefault="00E676FA" w:rsidP="00E676FA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0"/>
        <w:gridCol w:w="2531"/>
        <w:gridCol w:w="2389"/>
        <w:gridCol w:w="2507"/>
      </w:tblGrid>
      <w:tr w:rsidR="00E676FA" w:rsidTr="009049C1">
        <w:trPr>
          <w:cantSplit/>
        </w:trPr>
        <w:tc>
          <w:tcPr>
            <w:tcW w:w="2586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94" type="#_x0000_t75" style="width:64.15pt;height:93.8pt">
                  <v:imagedata r:id="rId39" o:title="Mädchen_sw"/>
                </v:shape>
              </w:pict>
            </w:r>
          </w:p>
        </w:tc>
        <w:tc>
          <w:tcPr>
            <w:tcW w:w="2586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95" type="#_x0000_t75" style="width:108.9pt;height:105.3pt">
                  <v:imagedata r:id="rId43" o:title="LAIT"/>
                </v:shape>
              </w:pict>
            </w:r>
          </w:p>
        </w:tc>
        <w:tc>
          <w:tcPr>
            <w:tcW w:w="2586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96" type="#_x0000_t75" style="width:73.8pt;height:77.45pt">
                  <v:imagedata r:id="rId47" o:title="EGLISE"/>
                </v:shape>
              </w:pict>
            </w:r>
          </w:p>
        </w:tc>
        <w:tc>
          <w:tcPr>
            <w:tcW w:w="2586" w:type="dxa"/>
            <w:vAlign w:val="center"/>
          </w:tcPr>
          <w:p w:rsidR="00E676FA" w:rsidRDefault="009252D5" w:rsidP="009049C1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97" type="#_x0000_t75" style="width:102.85pt;height:1in">
                  <v:imagedata r:id="rId40" o:title="TAPIS"/>
                </v:shape>
              </w:pict>
            </w:r>
          </w:p>
        </w:tc>
      </w:tr>
      <w:tr w:rsidR="00E676FA" w:rsidTr="009049C1">
        <w:trPr>
          <w:cantSplit/>
        </w:trPr>
        <w:tc>
          <w:tcPr>
            <w:tcW w:w="2586" w:type="dxa"/>
            <w:vAlign w:val="center"/>
          </w:tcPr>
          <w:p w:rsidR="00E676FA" w:rsidRDefault="00E676FA" w:rsidP="00BA3334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proofErr w:type="spellStart"/>
            <w:r>
              <w:rPr>
                <w:lang w:val="de-DE"/>
              </w:rPr>
              <w:t>Mäd</w:t>
            </w:r>
            <w:proofErr w:type="spellEnd"/>
            <w:r w:rsidR="00BA3334">
              <w:rPr>
                <w:lang w:val="de-DE"/>
              </w:rPr>
              <w:t>__</w:t>
            </w:r>
            <w:r>
              <w:rPr>
                <w:lang w:val="de-DE"/>
              </w:rPr>
              <w:t>en</w:t>
            </w:r>
          </w:p>
        </w:tc>
        <w:tc>
          <w:tcPr>
            <w:tcW w:w="2586" w:type="dxa"/>
            <w:vAlign w:val="center"/>
          </w:tcPr>
          <w:p w:rsidR="00E676FA" w:rsidRDefault="00E676FA" w:rsidP="00BA3334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proofErr w:type="spellStart"/>
            <w:r>
              <w:rPr>
                <w:lang w:val="de-DE"/>
              </w:rPr>
              <w:t>Mil</w:t>
            </w:r>
            <w:proofErr w:type="spellEnd"/>
            <w:r w:rsidR="00BA3334">
              <w:rPr>
                <w:lang w:val="de-DE"/>
              </w:rPr>
              <w:t>__</w:t>
            </w:r>
          </w:p>
        </w:tc>
        <w:tc>
          <w:tcPr>
            <w:tcW w:w="2586" w:type="dxa"/>
            <w:vAlign w:val="center"/>
          </w:tcPr>
          <w:p w:rsidR="00E676FA" w:rsidRDefault="00E676FA" w:rsidP="00BA3334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proofErr w:type="spellStart"/>
            <w:r>
              <w:rPr>
                <w:lang w:val="de-DE"/>
              </w:rPr>
              <w:t>Kir</w:t>
            </w:r>
            <w:proofErr w:type="spellEnd"/>
            <w:r w:rsidR="00BA3334">
              <w:rPr>
                <w:lang w:val="de-DE"/>
              </w:rPr>
              <w:t>__</w:t>
            </w:r>
            <w:r>
              <w:rPr>
                <w:lang w:val="de-DE"/>
              </w:rPr>
              <w:t>e</w:t>
            </w:r>
          </w:p>
        </w:tc>
        <w:tc>
          <w:tcPr>
            <w:tcW w:w="2586" w:type="dxa"/>
            <w:vAlign w:val="center"/>
          </w:tcPr>
          <w:p w:rsidR="00E676FA" w:rsidRDefault="00E676FA" w:rsidP="00BA3334">
            <w:pPr>
              <w:pStyle w:val="Cursive"/>
            </w:pPr>
            <w:r>
              <w:t xml:space="preserve">der </w:t>
            </w:r>
            <w:proofErr w:type="spellStart"/>
            <w:r>
              <w:t>Teppi</w:t>
            </w:r>
            <w:proofErr w:type="spellEnd"/>
            <w:r w:rsidR="00BA3334">
              <w:t>__</w:t>
            </w:r>
          </w:p>
        </w:tc>
      </w:tr>
    </w:tbl>
    <w:p w:rsidR="00E676FA" w:rsidRDefault="00E676FA" w:rsidP="00E676FA">
      <w:pPr>
        <w:rPr>
          <w:sz w:val="2"/>
          <w:lang w:val="de-DE"/>
        </w:rPr>
      </w:pPr>
    </w:p>
    <w:p w:rsidR="00BA3334" w:rsidRDefault="00BA3334" w:rsidP="00BA3334">
      <w:pPr>
        <w:jc w:val="left"/>
        <w:rPr>
          <w:sz w:val="2"/>
        </w:rPr>
      </w:pPr>
      <w:r>
        <w:rPr>
          <w:sz w:val="2"/>
          <w:lang w:val="de-D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7"/>
      </w:tblGrid>
      <w:tr w:rsidR="00BA3334" w:rsidRPr="009252D5" w:rsidTr="00BA3334">
        <w:trPr>
          <w:cantSplit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pict>
                <v:shape id="_x0000_i1098" type="#_x0000_t75" style="width:29.05pt;height:33.9pt">
                  <v:imagedata r:id="rId8" o:title="Ohr_sw"/>
                </v:shape>
              </w:pict>
            </w:r>
            <w:r w:rsidR="00BA3334">
              <w:rPr>
                <w:lang w:val="de-DE"/>
              </w:rPr>
              <w:t>[d]</w:t>
            </w:r>
          </w:p>
          <w:p w:rsidR="00BA3334" w:rsidRDefault="00BA3334">
            <w:pPr>
              <w:jc w:val="center"/>
              <w:rPr>
                <w:lang w:val="de-DE"/>
              </w:rPr>
            </w:pPr>
          </w:p>
          <w:p w:rsidR="00BA3334" w:rsidRDefault="009252D5">
            <w:pPr>
              <w:jc w:val="center"/>
              <w:rPr>
                <w:lang w:val="de-DE"/>
              </w:rPr>
            </w:pPr>
            <w:r>
              <w:pict>
                <v:shape id="_x0000_i1099" type="#_x0000_t75" style="width:42.95pt;height:33.3pt">
                  <v:imagedata r:id="rId9" o:title="OEIL"/>
                </v:shape>
              </w:pict>
            </w:r>
            <w:r w:rsidR="00BA3334">
              <w:rPr>
                <w:lang w:val="de-DE"/>
              </w:rPr>
              <w:t xml:space="preserve"> (d) wie in </w:t>
            </w:r>
            <w:r>
              <w:rPr>
                <w:lang w:val="de-DE"/>
              </w:rPr>
              <w:pict>
                <v:shape id="_x0000_i1100" type="#_x0000_t75" style="width:68.95pt;height:39.95pt">
                  <v:imagedata r:id="rId59" o:title="Dach_sw"/>
                </v:shape>
              </w:pict>
            </w:r>
            <w:r w:rsidR="00BA3334">
              <w:rPr>
                <w:lang w:val="de-DE"/>
              </w:rPr>
              <w:t xml:space="preserve"> das </w:t>
            </w:r>
            <w:r w:rsidR="00BA3334">
              <w:rPr>
                <w:b/>
                <w:bCs/>
                <w:lang w:val="de-DE"/>
              </w:rPr>
              <w:t>D</w:t>
            </w:r>
            <w:r w:rsidR="00BA3334">
              <w:rPr>
                <w:lang w:val="de-DE"/>
              </w:rPr>
              <w:t>ach (</w:t>
            </w:r>
            <w:r w:rsidR="00BA3334" w:rsidRPr="00BA3334">
              <w:rPr>
                <w:rFonts w:ascii="DuCahier xp" w:hAnsi="DuCahier xp"/>
                <w:sz w:val="40"/>
                <w:lang w:val="de-DE"/>
              </w:rPr>
              <w:t xml:space="preserve">das </w:t>
            </w:r>
            <w:r w:rsidR="00BA3334" w:rsidRPr="00BA3334">
              <w:rPr>
                <w:rFonts w:ascii="DuCahier xp" w:hAnsi="DuCahier xp"/>
                <w:b/>
                <w:bCs/>
                <w:sz w:val="40"/>
                <w:lang w:val="de-DE"/>
              </w:rPr>
              <w:t>D</w:t>
            </w:r>
            <w:r w:rsidR="00BA3334" w:rsidRPr="00BA3334">
              <w:rPr>
                <w:rFonts w:ascii="DuCahier xp" w:hAnsi="DuCahier xp"/>
                <w:sz w:val="40"/>
                <w:lang w:val="de-DE"/>
              </w:rPr>
              <w:t>ach</w:t>
            </w:r>
            <w:r w:rsidR="00BA3334">
              <w:rPr>
                <w:lang w:val="de-DE"/>
              </w:rPr>
              <w:t>)</w:t>
            </w:r>
          </w:p>
        </w:tc>
      </w:tr>
    </w:tbl>
    <w:p w:rsidR="00BA3334" w:rsidRDefault="00BA3334" w:rsidP="00BA3334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BA3334" w:rsidTr="00BA3334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1" type="#_x0000_t75" style="width:125.85pt;height:119.8pt">
                  <v:imagedata r:id="rId60" o:title="GLOBE"/>
                </v:shape>
              </w:pict>
            </w:r>
          </w:p>
          <w:p w:rsidR="00BA3334" w:rsidRDefault="00BA333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Er</w:t>
            </w:r>
            <w:r>
              <w:rPr>
                <w:b/>
                <w:bCs/>
                <w:sz w:val="24"/>
                <w:u w:val="single"/>
                <w:lang w:val="de-DE"/>
              </w:rPr>
              <w:t>d</w:t>
            </w:r>
            <w:r>
              <w:rPr>
                <w:sz w:val="24"/>
                <w:lang w:val="de-DE"/>
              </w:rPr>
              <w:t>e</w:t>
            </w:r>
          </w:p>
          <w:p w:rsidR="00BA3334" w:rsidRDefault="00BA3334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Er</w:t>
            </w:r>
            <w:r w:rsidRPr="00BA3334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d</w:t>
            </w:r>
            <w:r>
              <w:rPr>
                <w:rFonts w:ascii="DuCahier xp" w:hAnsi="DuCahier xp"/>
                <w:sz w:val="40"/>
                <w:lang w:val="de-DE"/>
              </w:rPr>
              <w:t>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2" type="#_x0000_t75" style="width:121pt;height:121.6pt">
                  <v:imagedata r:id="rId61" o:title="Daumen_sw"/>
                </v:shape>
              </w:pict>
            </w:r>
          </w:p>
          <w:p w:rsidR="00BA3334" w:rsidRDefault="00BA333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D</w:t>
            </w:r>
            <w:r>
              <w:rPr>
                <w:sz w:val="24"/>
                <w:lang w:val="de-DE"/>
              </w:rPr>
              <w:t>aumen</w:t>
            </w:r>
          </w:p>
          <w:p w:rsidR="00BA3334" w:rsidRDefault="00BA3334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der </w:t>
            </w:r>
            <w:r w:rsidRPr="00BA3334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D</w:t>
            </w:r>
            <w:r>
              <w:rPr>
                <w:rFonts w:ascii="DuCahier xp" w:hAnsi="DuCahier xp"/>
                <w:sz w:val="40"/>
                <w:lang w:val="de-DE"/>
              </w:rPr>
              <w:t>aumen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3" type="#_x0000_t75" style="width:87.75pt;height:119.8pt">
                  <v:imagedata r:id="rId62" o:title="Dose_sw"/>
                </v:shape>
              </w:pict>
            </w:r>
          </w:p>
          <w:p w:rsidR="00BA3334" w:rsidRDefault="00BA333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b/>
                <w:bCs/>
                <w:sz w:val="24"/>
                <w:u w:val="single"/>
                <w:lang w:val="de-DE"/>
              </w:rPr>
              <w:t>D</w:t>
            </w:r>
            <w:r>
              <w:rPr>
                <w:sz w:val="24"/>
                <w:lang w:val="de-DE"/>
              </w:rPr>
              <w:t>ose</w:t>
            </w:r>
          </w:p>
          <w:p w:rsidR="00BA3334" w:rsidRDefault="00BA3334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Pr="00BA3334">
              <w:rPr>
                <w:b/>
                <w:bCs/>
                <w:u w:val="single"/>
                <w:lang w:val="de-DE"/>
              </w:rPr>
              <w:t>D</w:t>
            </w:r>
            <w:r>
              <w:rPr>
                <w:lang w:val="de-DE"/>
              </w:rPr>
              <w:t>ose</w:t>
            </w:r>
          </w:p>
        </w:tc>
      </w:tr>
      <w:tr w:rsidR="00BA3334" w:rsidTr="00BA3334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4" type="#_x0000_t75" style="width:121pt;height:113.75pt">
                  <v:imagedata r:id="rId63" o:title="Feder_sw"/>
                </v:shape>
              </w:pict>
            </w:r>
          </w:p>
          <w:p w:rsidR="00BA3334" w:rsidRDefault="00BA333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Fe</w:t>
            </w:r>
            <w:r>
              <w:rPr>
                <w:b/>
                <w:bCs/>
                <w:sz w:val="24"/>
                <w:u w:val="single"/>
                <w:lang w:val="de-DE"/>
              </w:rPr>
              <w:t>d</w:t>
            </w:r>
            <w:r>
              <w:rPr>
                <w:sz w:val="24"/>
                <w:lang w:val="de-DE"/>
              </w:rPr>
              <w:t>er</w:t>
            </w:r>
          </w:p>
          <w:p w:rsidR="00BA3334" w:rsidRDefault="00BA3334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Fe</w:t>
            </w:r>
            <w:r w:rsidRPr="00BA3334">
              <w:rPr>
                <w:b/>
                <w:bCs/>
                <w:u w:val="single"/>
                <w:lang w:val="de-DE"/>
              </w:rPr>
              <w:t>d</w:t>
            </w:r>
            <w:r>
              <w:rPr>
                <w:lang w:val="de-DE"/>
              </w:rPr>
              <w:t>er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5" type="#_x0000_t75" style="width:74.4pt;height:106.5pt">
                  <v:imagedata r:id="rId51" o:title="TROIS"/>
                </v:shape>
              </w:pict>
            </w:r>
          </w:p>
          <w:p w:rsidR="00BA3334" w:rsidRDefault="00BA333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b/>
                <w:bCs/>
                <w:sz w:val="24"/>
                <w:u w:val="single"/>
                <w:lang w:val="de-DE"/>
              </w:rPr>
              <w:t>d</w:t>
            </w:r>
            <w:r>
              <w:rPr>
                <w:sz w:val="24"/>
                <w:lang w:val="de-DE"/>
              </w:rPr>
              <w:t>rei</w:t>
            </w:r>
          </w:p>
          <w:p w:rsidR="00BA3334" w:rsidRDefault="00BA3334">
            <w:pPr>
              <w:pStyle w:val="Cursive"/>
              <w:spacing w:line="360" w:lineRule="auto"/>
              <w:rPr>
                <w:lang w:val="de-DE"/>
              </w:rPr>
            </w:pPr>
            <w:r w:rsidRPr="00BA3334">
              <w:rPr>
                <w:b/>
                <w:bCs/>
                <w:u w:val="single"/>
                <w:lang w:val="de-DE"/>
              </w:rPr>
              <w:t>d</w:t>
            </w:r>
            <w:r>
              <w:rPr>
                <w:lang w:val="de-DE"/>
              </w:rPr>
              <w:t>rei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6" type="#_x0000_t75" style="width:105.3pt;height:102.25pt">
                  <v:imagedata r:id="rId64" o:title="Nadel_sw"/>
                </v:shape>
              </w:pict>
            </w:r>
          </w:p>
          <w:p w:rsidR="00BA3334" w:rsidRDefault="00BA3334">
            <w:pPr>
              <w:spacing w:line="360" w:lineRule="auto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 xml:space="preserve">die </w:t>
            </w:r>
            <w:proofErr w:type="spellStart"/>
            <w:r>
              <w:rPr>
                <w:sz w:val="24"/>
                <w:lang w:val="nl-NL"/>
              </w:rPr>
              <w:t>Na</w:t>
            </w:r>
            <w:r>
              <w:rPr>
                <w:b/>
                <w:bCs/>
                <w:sz w:val="24"/>
                <w:u w:val="single"/>
                <w:lang w:val="nl-NL"/>
              </w:rPr>
              <w:t>d</w:t>
            </w:r>
            <w:r>
              <w:rPr>
                <w:sz w:val="24"/>
                <w:lang w:val="nl-NL"/>
              </w:rPr>
              <w:t>el</w:t>
            </w:r>
            <w:proofErr w:type="spellEnd"/>
          </w:p>
          <w:p w:rsidR="00BA3334" w:rsidRDefault="00BA3334">
            <w:pPr>
              <w:pStyle w:val="Cursive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 xml:space="preserve">die </w:t>
            </w:r>
            <w:proofErr w:type="spellStart"/>
            <w:r>
              <w:rPr>
                <w:lang w:val="nl-NL"/>
              </w:rPr>
              <w:t>Na</w:t>
            </w:r>
            <w:r w:rsidRPr="00BA3334">
              <w:rPr>
                <w:b/>
                <w:bCs/>
                <w:u w:val="single"/>
                <w:lang w:val="nl-NL"/>
              </w:rPr>
              <w:t>d</w:t>
            </w:r>
            <w:r>
              <w:rPr>
                <w:lang w:val="nl-NL"/>
              </w:rPr>
              <w:t>el</w:t>
            </w:r>
            <w:proofErr w:type="spellEnd"/>
          </w:p>
        </w:tc>
      </w:tr>
      <w:tr w:rsidR="00BA3334" w:rsidTr="00BA3334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spacing w:line="360" w:lineRule="auto"/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pict>
                <v:shape id="_x0000_i1107" type="#_x0000_t75" style="width:125.85pt;height:80.45pt">
                  <v:imagedata r:id="rId65" o:title="Ordner_sw"/>
                </v:shape>
              </w:pict>
            </w:r>
          </w:p>
          <w:p w:rsidR="00BA3334" w:rsidRDefault="00BA333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Or</w:t>
            </w:r>
            <w:r>
              <w:rPr>
                <w:b/>
                <w:bCs/>
                <w:sz w:val="24"/>
                <w:u w:val="single"/>
                <w:lang w:val="de-DE"/>
              </w:rPr>
              <w:t>d</w:t>
            </w:r>
            <w:r>
              <w:rPr>
                <w:sz w:val="24"/>
                <w:lang w:val="de-DE"/>
              </w:rPr>
              <w:t>ner</w:t>
            </w:r>
          </w:p>
          <w:p w:rsidR="00BA3334" w:rsidRDefault="00BA3334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Or</w:t>
            </w:r>
            <w:r w:rsidRPr="00BA3334">
              <w:rPr>
                <w:b/>
                <w:bCs/>
                <w:u w:val="single"/>
                <w:lang w:val="de-DE"/>
              </w:rPr>
              <w:t>d</w:t>
            </w:r>
            <w:r>
              <w:rPr>
                <w:lang w:val="de-DE"/>
              </w:rPr>
              <w:t>ner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8" type="#_x0000_t75" style="width:72.6pt;height:105.9pt">
                  <v:imagedata r:id="rId66" o:title="Dusche_sw"/>
                </v:shape>
              </w:pict>
            </w:r>
          </w:p>
          <w:p w:rsidR="00BA3334" w:rsidRDefault="00BA333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b/>
                <w:bCs/>
                <w:sz w:val="24"/>
                <w:u w:val="single"/>
                <w:lang w:val="de-DE"/>
              </w:rPr>
              <w:t>D</w:t>
            </w:r>
            <w:r>
              <w:rPr>
                <w:sz w:val="24"/>
                <w:lang w:val="de-DE"/>
              </w:rPr>
              <w:t>usche</w:t>
            </w:r>
          </w:p>
          <w:p w:rsidR="00BA3334" w:rsidRDefault="00BA3334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Pr="00BA3334">
              <w:rPr>
                <w:b/>
                <w:bCs/>
                <w:u w:val="single"/>
                <w:lang w:val="de-DE"/>
              </w:rPr>
              <w:t>D</w:t>
            </w:r>
            <w:r>
              <w:rPr>
                <w:lang w:val="de-DE"/>
              </w:rPr>
              <w:t>usche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9" type="#_x0000_t75" style="width:99.85pt;height:90.75pt">
                  <v:imagedata r:id="rId67" o:title="Domino_sw"/>
                </v:shape>
              </w:pict>
            </w:r>
          </w:p>
          <w:p w:rsidR="00BA3334" w:rsidRDefault="00BA333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sz w:val="24"/>
                <w:u w:val="single"/>
                <w:lang w:val="de-DE"/>
              </w:rPr>
              <w:t>D</w:t>
            </w:r>
            <w:r>
              <w:rPr>
                <w:sz w:val="24"/>
                <w:lang w:val="de-DE"/>
              </w:rPr>
              <w:t>ominos</w:t>
            </w:r>
          </w:p>
          <w:p w:rsidR="00BA3334" w:rsidRDefault="00BA3334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Pr="00BA3334">
              <w:rPr>
                <w:b/>
                <w:bCs/>
                <w:u w:val="single"/>
                <w:lang w:val="de-DE"/>
              </w:rPr>
              <w:t>D</w:t>
            </w:r>
            <w:r>
              <w:rPr>
                <w:lang w:val="de-DE"/>
              </w:rPr>
              <w:t>ominos</w:t>
            </w:r>
          </w:p>
        </w:tc>
      </w:tr>
    </w:tbl>
    <w:p w:rsidR="00BA3334" w:rsidRDefault="00BA3334" w:rsidP="00BA3334">
      <w:pPr>
        <w:rPr>
          <w:sz w:val="2"/>
          <w:lang w:val="de-DE"/>
        </w:rPr>
      </w:pPr>
    </w:p>
    <w:p w:rsidR="00BA3334" w:rsidRDefault="00BA3334" w:rsidP="00BA3334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</w:t>
      </w:r>
    </w:p>
    <w:p w:rsidR="00BA3334" w:rsidRDefault="009252D5" w:rsidP="00BA3334">
      <w:pPr>
        <w:pStyle w:val="Titre1"/>
        <w:spacing w:before="0"/>
        <w:rPr>
          <w:i w:val="0"/>
          <w:iCs/>
          <w:u w:val="none"/>
        </w:rPr>
      </w:pPr>
      <w:r>
        <w:rPr>
          <w:u w:val="none"/>
        </w:rPr>
        <w:pict>
          <v:shape id="_x0000_s1028" type="#_x0000_t75" style="position:absolute;left:0;text-align:left;margin-left:63pt;margin-top:5.35pt;width:63pt;height:55.95pt;z-index:3">
            <v:imagedata r:id="rId20" o:title="lesen sw"/>
          </v:shape>
        </w:pict>
      </w:r>
      <w:r w:rsidR="00BA3334">
        <w:t xml:space="preserve">Laut [d] wie: </w:t>
      </w:r>
      <w:r w:rsidR="00BA3334">
        <w:tab/>
      </w:r>
      <w:r>
        <w:rPr>
          <w:u w:val="none"/>
        </w:rPr>
        <w:pict>
          <v:shape id="_x0000_i1110" type="#_x0000_t75" style="width:68.95pt;height:39.95pt">
            <v:imagedata r:id="rId59" o:title="Dach_sw"/>
          </v:shape>
        </w:pict>
      </w:r>
    </w:p>
    <w:p w:rsidR="00BA3334" w:rsidRDefault="00BA3334" w:rsidP="00BA3334">
      <w:pPr>
        <w:rPr>
          <w:lang w:val="de-DE"/>
        </w:rPr>
      </w:pPr>
    </w:p>
    <w:p w:rsidR="00BA3334" w:rsidRDefault="00BA3334" w:rsidP="00BA3334">
      <w:pPr>
        <w:pStyle w:val="Titre2"/>
        <w:rPr>
          <w:lang w:val="de-DE"/>
        </w:rPr>
      </w:pPr>
      <w:r>
        <w:rPr>
          <w:lang w:val="de-DE"/>
        </w:rPr>
        <w:t>Male an, wenn du [d]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4"/>
        <w:gridCol w:w="2501"/>
        <w:gridCol w:w="2508"/>
        <w:gridCol w:w="2384"/>
      </w:tblGrid>
      <w:tr w:rsidR="00BA3334" w:rsidTr="00BA3334">
        <w:trPr>
          <w:trHeight w:val="170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Pr="003201F8" w:rsidRDefault="003201F8">
            <w:pPr>
              <w:jc w:val="center"/>
              <w:rPr>
                <w:rFonts w:ascii="Bush" w:hAnsi="Bush"/>
                <w:sz w:val="96"/>
                <w:szCs w:val="96"/>
                <w:lang w:val="de-DE"/>
              </w:rPr>
            </w:pPr>
            <w:r w:rsidRPr="003201F8">
              <w:rPr>
                <w:rFonts w:ascii="Bush" w:hAnsi="Bush"/>
                <w:sz w:val="96"/>
                <w:szCs w:val="96"/>
                <w:lang w:val="de-DE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nl-NL"/>
              </w:rPr>
              <w:pict>
                <v:shape id="_x0000_i1111" type="#_x0000_t75" style="width:83.5pt;height:53.25pt">
                  <v:imagedata r:id="rId65" o:title="Ordner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2" type="#_x0000_t75" style="width:86.5pt;height:54.45pt">
                  <v:imagedata r:id="rId68" o:title="Papier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334" w:rsidRPr="003201F8" w:rsidRDefault="003201F8">
            <w:pPr>
              <w:jc w:val="center"/>
              <w:rPr>
                <w:rFonts w:ascii="Bush" w:hAnsi="Bush"/>
                <w:sz w:val="96"/>
                <w:szCs w:val="96"/>
                <w:lang w:val="de-DE"/>
              </w:rPr>
            </w:pPr>
            <w:r w:rsidRPr="003201F8">
              <w:rPr>
                <w:rFonts w:ascii="Bush" w:hAnsi="Bush"/>
                <w:sz w:val="96"/>
                <w:szCs w:val="96"/>
                <w:lang w:val="de-DE"/>
              </w:rPr>
              <w:t>9</w:t>
            </w:r>
          </w:p>
        </w:tc>
      </w:tr>
    </w:tbl>
    <w:p w:rsidR="00BA3334" w:rsidRDefault="00BA3334" w:rsidP="00BA3334">
      <w:pPr>
        <w:rPr>
          <w:lang w:val="de-DE"/>
        </w:rPr>
      </w:pPr>
    </w:p>
    <w:p w:rsidR="00BA3334" w:rsidRDefault="00BA3334" w:rsidP="00BA3334">
      <w:pPr>
        <w:pStyle w:val="Titre2"/>
        <w:rPr>
          <w:lang w:val="de-DE"/>
        </w:rPr>
      </w:pPr>
      <w:r>
        <w:rPr>
          <w:lang w:val="de-DE"/>
        </w:rPr>
        <w:t>An welcher Stelle steht das [d]? Markiere das richtige Feld mit einem Kreuz.</w:t>
      </w:r>
    </w:p>
    <w:p w:rsidR="00BA3334" w:rsidRDefault="00BA3334" w:rsidP="00BA3334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594"/>
        <w:gridCol w:w="595"/>
        <w:gridCol w:w="891"/>
        <w:gridCol w:w="892"/>
        <w:gridCol w:w="446"/>
        <w:gridCol w:w="446"/>
        <w:gridCol w:w="446"/>
        <w:gridCol w:w="446"/>
        <w:gridCol w:w="891"/>
        <w:gridCol w:w="892"/>
        <w:gridCol w:w="595"/>
        <w:gridCol w:w="594"/>
        <w:gridCol w:w="595"/>
      </w:tblGrid>
      <w:tr w:rsidR="00BA3334" w:rsidTr="00BA3334">
        <w:trPr>
          <w:trHeight w:val="1985"/>
          <w:jc w:val="center"/>
        </w:trPr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A3334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3" type="#_x0000_t75" style="width:81.7pt;height:78.65pt">
                  <v:imagedata r:id="rId69" o:title="Krokodil_sw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A3334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4" type="#_x0000_t75" style="width:81.7pt;height:93.2pt">
                  <v:imagedata r:id="rId70" o:title="Deutschland_sw"/>
                </v:shape>
              </w:pict>
            </w: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A3334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5" type="#_x0000_t75" style="width:82.3pt;height:57.5pt">
                  <v:imagedata r:id="rId71" o:title="Radiergummi_sw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A3334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6" type="#_x0000_t75" style="width:82.3pt;height:90.15pt">
                  <v:imagedata r:id="rId72" o:title="Drachen_sw"/>
                </v:shape>
              </w:pict>
            </w:r>
          </w:p>
        </w:tc>
        <w:tc>
          <w:tcPr>
            <w:tcW w:w="1784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BA3334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7" type="#_x0000_t75" style="width:82.3pt;height:75.05pt">
                  <v:imagedata r:id="rId67" o:title="Domino_sw"/>
                </v:shape>
              </w:pict>
            </w:r>
          </w:p>
        </w:tc>
      </w:tr>
      <w:tr w:rsidR="00BA3334" w:rsidTr="00BA3334">
        <w:trPr>
          <w:cantSplit/>
          <w:jc w:val="center"/>
        </w:trPr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A3334" w:rsidRDefault="00BA333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BA3334" w:rsidRDefault="00BA3334" w:rsidP="00BA3334">
      <w:pPr>
        <w:pStyle w:val="Titre2"/>
        <w:rPr>
          <w:lang w:val="de-DE"/>
        </w:rPr>
      </w:pPr>
      <w:r>
        <w:rPr>
          <w:lang w:val="de-DE"/>
        </w:rPr>
        <w:t>Kreise den Buchstaben „d“ ein.</w:t>
      </w:r>
    </w:p>
    <w:p w:rsidR="00BA3334" w:rsidRDefault="00BA3334" w:rsidP="00BA3334">
      <w:pPr>
        <w:rPr>
          <w:lang w:val="de-DE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5"/>
        <w:gridCol w:w="1949"/>
        <w:gridCol w:w="1766"/>
        <w:gridCol w:w="1606"/>
        <w:gridCol w:w="1724"/>
      </w:tblGrid>
      <w:tr w:rsidR="00BA3334" w:rsidTr="00BA3334">
        <w:trPr>
          <w:trHeight w:val="1418"/>
          <w:jc w:val="center"/>
        </w:trPr>
        <w:tc>
          <w:tcPr>
            <w:tcW w:w="2044" w:type="dxa"/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8" type="#_x0000_t75" style="width:50.2pt;height:95pt">
                  <v:imagedata r:id="rId73" o:title="INDIEN"/>
                </v:shape>
              </w:pict>
            </w:r>
          </w:p>
        </w:tc>
        <w:tc>
          <w:tcPr>
            <w:tcW w:w="1948" w:type="dxa"/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9" type="#_x0000_t75" style="width:68.95pt;height:56.25pt">
                  <v:imagedata r:id="rId74" o:title="Deckel_sw"/>
                </v:shape>
              </w:pict>
            </w:r>
          </w:p>
        </w:tc>
        <w:tc>
          <w:tcPr>
            <w:tcW w:w="1766" w:type="dxa"/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0" type="#_x0000_t75" style="width:74.4pt;height:43.55pt">
                  <v:imagedata r:id="rId59" o:title="Dach_sw"/>
                </v:shape>
              </w:pict>
            </w:r>
          </w:p>
        </w:tc>
        <w:tc>
          <w:tcPr>
            <w:tcW w:w="1606" w:type="dxa"/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1" type="#_x0000_t75" style="width:73.2pt;height:47.8pt">
                  <v:imagedata r:id="rId75" o:title="Decke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2" type="#_x0000_t75" style="width:60.5pt;height:87.75pt">
                  <v:imagedata r:id="rId66" o:title="Dusche_sw"/>
                </v:shape>
              </w:pict>
            </w:r>
          </w:p>
        </w:tc>
      </w:tr>
      <w:tr w:rsidR="00BA3334" w:rsidTr="00BA3334">
        <w:trPr>
          <w:jc w:val="center"/>
        </w:trPr>
        <w:tc>
          <w:tcPr>
            <w:tcW w:w="2044" w:type="dxa"/>
            <w:vAlign w:val="center"/>
            <w:hideMark/>
          </w:tcPr>
          <w:p w:rsidR="00BA3334" w:rsidRDefault="00BA3334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Indianer</w:t>
            </w:r>
          </w:p>
        </w:tc>
        <w:tc>
          <w:tcPr>
            <w:tcW w:w="1948" w:type="dxa"/>
            <w:vAlign w:val="center"/>
            <w:hideMark/>
          </w:tcPr>
          <w:p w:rsidR="00BA3334" w:rsidRDefault="00BA3334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Deckel</w:t>
            </w:r>
          </w:p>
        </w:tc>
        <w:tc>
          <w:tcPr>
            <w:tcW w:w="1766" w:type="dxa"/>
            <w:vAlign w:val="center"/>
            <w:hideMark/>
          </w:tcPr>
          <w:p w:rsidR="00BA3334" w:rsidRDefault="00BA3334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Dach</w:t>
            </w:r>
          </w:p>
        </w:tc>
        <w:tc>
          <w:tcPr>
            <w:tcW w:w="1606" w:type="dxa"/>
            <w:vAlign w:val="center"/>
            <w:hideMark/>
          </w:tcPr>
          <w:p w:rsidR="00BA3334" w:rsidRDefault="00BA3334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Decke</w:t>
            </w:r>
          </w:p>
        </w:tc>
        <w:tc>
          <w:tcPr>
            <w:tcW w:w="1724" w:type="dxa"/>
            <w:vAlign w:val="center"/>
            <w:hideMark/>
          </w:tcPr>
          <w:p w:rsidR="00BA3334" w:rsidRDefault="00BA3334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die Dusche</w:t>
            </w:r>
          </w:p>
        </w:tc>
      </w:tr>
    </w:tbl>
    <w:p w:rsidR="00BA3334" w:rsidRDefault="00BA3334" w:rsidP="00BA3334">
      <w:pPr>
        <w:pStyle w:val="Pieddepage"/>
        <w:tabs>
          <w:tab w:val="left" w:pos="708"/>
        </w:tabs>
        <w:rPr>
          <w:lang w:val="de-DE"/>
        </w:rPr>
      </w:pPr>
    </w:p>
    <w:p w:rsidR="00BA3334" w:rsidRDefault="00BA3334" w:rsidP="00BA3334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d</w:t>
      </w:r>
      <w:r>
        <w:rPr>
          <w:lang w:val="de-DE"/>
        </w:rPr>
        <w:t>“.</w:t>
      </w:r>
    </w:p>
    <w:p w:rsidR="00BA3334" w:rsidRDefault="00BA3334" w:rsidP="00BA3334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3"/>
        <w:gridCol w:w="2432"/>
        <w:gridCol w:w="2519"/>
        <w:gridCol w:w="2393"/>
      </w:tblGrid>
      <w:tr w:rsidR="00BA3334" w:rsidTr="00BA3334">
        <w:trPr>
          <w:cantSplit/>
        </w:trPr>
        <w:tc>
          <w:tcPr>
            <w:tcW w:w="2586" w:type="dxa"/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3" type="#_x0000_t75" style="width:73.2pt;height:65.95pt">
                  <v:imagedata r:id="rId76" o:title="Kreide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4" type="#_x0000_t75" style="width:73.2pt;height:70.8pt">
                  <v:imagedata r:id="rId77" o:title="Pudel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5" type="#_x0000_t75" style="width:101.05pt;height:76.25pt">
                  <v:imagedata r:id="rId78" o:title="Sandale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BA3334" w:rsidRDefault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26" type="#_x0000_t75" style="width:60.5pt;height:59.3pt">
                  <v:imagedata r:id="rId64" o:title="Nadel_sw"/>
                </v:shape>
              </w:pict>
            </w:r>
          </w:p>
        </w:tc>
      </w:tr>
      <w:tr w:rsidR="00BA3334" w:rsidTr="00BA3334">
        <w:trPr>
          <w:cantSplit/>
        </w:trPr>
        <w:tc>
          <w:tcPr>
            <w:tcW w:w="2586" w:type="dxa"/>
            <w:hideMark/>
          </w:tcPr>
          <w:p w:rsidR="00BA3334" w:rsidRDefault="00BA3334" w:rsidP="003201F8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proofErr w:type="spellStart"/>
            <w:r>
              <w:rPr>
                <w:lang w:val="de-DE"/>
              </w:rPr>
              <w:t>Krei</w:t>
            </w:r>
            <w:r w:rsidR="003201F8">
              <w:rPr>
                <w:lang w:val="de-DE"/>
              </w:rPr>
              <w:t>_</w:t>
            </w:r>
            <w:r>
              <w:rPr>
                <w:lang w:val="de-DE"/>
              </w:rPr>
              <w:t>e</w:t>
            </w:r>
            <w:proofErr w:type="spellEnd"/>
          </w:p>
        </w:tc>
        <w:tc>
          <w:tcPr>
            <w:tcW w:w="2586" w:type="dxa"/>
            <w:hideMark/>
          </w:tcPr>
          <w:p w:rsidR="00BA3334" w:rsidRDefault="00BA3334" w:rsidP="003201F8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Pu</w:t>
            </w:r>
            <w:r w:rsidR="003201F8">
              <w:rPr>
                <w:lang w:val="de-DE"/>
              </w:rPr>
              <w:t>_</w:t>
            </w:r>
            <w:r>
              <w:rPr>
                <w:lang w:val="de-DE"/>
              </w:rPr>
              <w:t>el</w:t>
            </w:r>
            <w:proofErr w:type="spellEnd"/>
          </w:p>
        </w:tc>
        <w:tc>
          <w:tcPr>
            <w:tcW w:w="2586" w:type="dxa"/>
            <w:hideMark/>
          </w:tcPr>
          <w:p w:rsidR="00BA3334" w:rsidRDefault="00BA3334" w:rsidP="003201F8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proofErr w:type="spellStart"/>
            <w:r>
              <w:rPr>
                <w:lang w:val="de-DE"/>
              </w:rPr>
              <w:t>San</w:t>
            </w:r>
            <w:r w:rsidR="003201F8">
              <w:rPr>
                <w:lang w:val="de-DE"/>
              </w:rPr>
              <w:t>_</w:t>
            </w:r>
            <w:r>
              <w:rPr>
                <w:lang w:val="de-DE"/>
              </w:rPr>
              <w:t>ale</w:t>
            </w:r>
            <w:proofErr w:type="spellEnd"/>
          </w:p>
        </w:tc>
        <w:tc>
          <w:tcPr>
            <w:tcW w:w="2586" w:type="dxa"/>
            <w:hideMark/>
          </w:tcPr>
          <w:p w:rsidR="00BA3334" w:rsidRDefault="00BA3334" w:rsidP="003201F8">
            <w:pPr>
              <w:pStyle w:val="Cursive"/>
              <w:rPr>
                <w:lang w:val="nl-NL"/>
              </w:rPr>
            </w:pPr>
            <w:r>
              <w:rPr>
                <w:lang w:val="nl-NL"/>
              </w:rPr>
              <w:t xml:space="preserve">die </w:t>
            </w:r>
            <w:proofErr w:type="spellStart"/>
            <w:r>
              <w:rPr>
                <w:lang w:val="nl-NL"/>
              </w:rPr>
              <w:t>Na</w:t>
            </w:r>
            <w:r w:rsidR="003201F8">
              <w:rPr>
                <w:lang w:val="nl-NL"/>
              </w:rPr>
              <w:t>_</w:t>
            </w:r>
            <w:r>
              <w:rPr>
                <w:lang w:val="nl-NL"/>
              </w:rPr>
              <w:t>el</w:t>
            </w:r>
            <w:proofErr w:type="spellEnd"/>
          </w:p>
        </w:tc>
      </w:tr>
    </w:tbl>
    <w:p w:rsidR="00FA4A11" w:rsidRDefault="00BA3334" w:rsidP="00FA4A11">
      <w:pPr>
        <w:jc w:val="left"/>
        <w:rPr>
          <w:sz w:val="2"/>
        </w:rPr>
      </w:pPr>
      <w:r>
        <w:rPr>
          <w:lang w:val="nl-NL"/>
        </w:rPr>
        <w:t xml:space="preserve"> </w:t>
      </w:r>
      <w:r w:rsidR="00FA4A11">
        <w:rPr>
          <w:lang w:val="nl-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8"/>
        <w:gridCol w:w="3259"/>
      </w:tblGrid>
      <w:tr w:rsidR="00FA4A11" w:rsidTr="00FA4A11">
        <w:trPr>
          <w:cantSplit/>
          <w:trHeight w:val="823"/>
        </w:trPr>
        <w:tc>
          <w:tcPr>
            <w:tcW w:w="9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pict>
                <v:shape id="_x0000_i1127" type="#_x0000_t75" style="width:29.05pt;height:33.9pt">
                  <v:imagedata r:id="rId8" o:title="Ohr_sw"/>
                </v:shape>
              </w:pict>
            </w:r>
            <w:r w:rsidR="00FA4A11">
              <w:rPr>
                <w:lang w:val="de-DE"/>
              </w:rPr>
              <w:t xml:space="preserve"> [</w:t>
            </w:r>
            <w:r w:rsidR="00FA4A11">
              <w:t>f</w:t>
            </w:r>
            <w:r w:rsidR="00FA4A11">
              <w:rPr>
                <w:lang w:val="de-DE"/>
              </w:rPr>
              <w:t>]</w:t>
            </w:r>
          </w:p>
        </w:tc>
      </w:tr>
      <w:tr w:rsidR="00FA4A11" w:rsidRPr="009252D5" w:rsidTr="00FA4A11">
        <w:trPr>
          <w:cantSplit/>
          <w:trHeight w:val="823"/>
        </w:trPr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pict>
                <v:shape id="_x0000_i1128" type="#_x0000_t75" style="width:42.95pt;height:33.3pt">
                  <v:imagedata r:id="rId9" o:title="OEIL"/>
                </v:shape>
              </w:pict>
            </w:r>
            <w:r w:rsidR="00FA4A11">
              <w:rPr>
                <w:lang w:val="de-DE"/>
              </w:rPr>
              <w:t xml:space="preserve"> (f) wie in </w:t>
            </w:r>
            <w:r>
              <w:pict>
                <v:shape id="_x0000_i1129" type="#_x0000_t75" style="width:36.3pt;height:34.5pt">
                  <v:imagedata r:id="rId63" o:title="Feder_sw"/>
                </v:shape>
              </w:pict>
            </w:r>
            <w:r w:rsidR="00FA4A11">
              <w:rPr>
                <w:lang w:val="de-DE"/>
              </w:rPr>
              <w:t xml:space="preserve"> </w:t>
            </w:r>
            <w:r w:rsidR="00FA4A11">
              <w:rPr>
                <w:b/>
                <w:bCs/>
                <w:lang w:val="de-DE"/>
              </w:rPr>
              <w:t>F</w:t>
            </w:r>
            <w:r w:rsidR="00FA4A11">
              <w:rPr>
                <w:lang w:val="de-DE"/>
              </w:rPr>
              <w:t>eder (</w:t>
            </w:r>
            <w:r w:rsidR="00FA4A11">
              <w:rPr>
                <w:rFonts w:ascii="DuCahier xp" w:hAnsi="DuCahier xp"/>
                <w:b/>
                <w:bCs/>
                <w:sz w:val="40"/>
                <w:lang w:val="de-DE"/>
              </w:rPr>
              <w:t>F</w:t>
            </w:r>
            <w:r w:rsidR="00FA4A11">
              <w:rPr>
                <w:rFonts w:ascii="DuCahier xp" w:hAnsi="DuCahier xp"/>
                <w:sz w:val="40"/>
                <w:lang w:val="de-DE"/>
              </w:rPr>
              <w:t>eder</w:t>
            </w:r>
            <w:r w:rsidR="00FA4A11">
              <w:rPr>
                <w:lang w:val="de-DE"/>
              </w:rPr>
              <w:t>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jc w:val="center"/>
              <w:rPr>
                <w:lang w:val="nl-NL"/>
              </w:rPr>
            </w:pPr>
            <w:r>
              <w:pict>
                <v:shape id="_x0000_i1130" type="#_x0000_t75" style="width:42.95pt;height:33.3pt">
                  <v:imagedata r:id="rId9" o:title="OEIL"/>
                </v:shape>
              </w:pict>
            </w:r>
            <w:r w:rsidR="00FA4A11">
              <w:rPr>
                <w:lang w:val="nl-NL"/>
              </w:rPr>
              <w:t xml:space="preserve"> (v) wie in </w:t>
            </w:r>
            <w:r>
              <w:rPr>
                <w:lang w:val="de-DE"/>
              </w:rPr>
              <w:pict>
                <v:shape id="_x0000_i1131" type="#_x0000_t75" style="width:38.7pt;height:32.05pt">
                  <v:imagedata r:id="rId79" o:title="Vogel_sw"/>
                </v:shape>
              </w:pict>
            </w:r>
            <w:r w:rsidR="00FA4A11">
              <w:rPr>
                <w:lang w:val="nl-NL"/>
              </w:rPr>
              <w:t xml:space="preserve"> </w:t>
            </w:r>
            <w:r w:rsidR="00FA4A11">
              <w:rPr>
                <w:b/>
                <w:bCs/>
                <w:lang w:val="nl-NL"/>
              </w:rPr>
              <w:t>V</w:t>
            </w:r>
            <w:r w:rsidR="00FA4A11">
              <w:rPr>
                <w:lang w:val="nl-NL"/>
              </w:rPr>
              <w:t>ogel (</w:t>
            </w:r>
            <w:r w:rsidR="00FA4A11">
              <w:rPr>
                <w:rFonts w:ascii="DuCahier xp" w:hAnsi="DuCahier xp"/>
                <w:b/>
                <w:bCs/>
                <w:sz w:val="40"/>
                <w:lang w:val="nl-NL"/>
              </w:rPr>
              <w:t>V</w:t>
            </w:r>
            <w:r w:rsidR="00FA4A11">
              <w:rPr>
                <w:rFonts w:ascii="DuCahier xp" w:hAnsi="DuCahier xp"/>
                <w:sz w:val="40"/>
                <w:lang w:val="nl-NL"/>
              </w:rPr>
              <w:t>ogel</w:t>
            </w:r>
            <w:r w:rsidR="00FA4A11">
              <w:rPr>
                <w:lang w:val="nl-NL"/>
              </w:rPr>
              <w:t>)</w:t>
            </w:r>
          </w:p>
        </w:tc>
      </w:tr>
    </w:tbl>
    <w:p w:rsidR="00FA4A11" w:rsidRDefault="00FA4A11" w:rsidP="00FA4A11">
      <w:pPr>
        <w:rPr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FA4A11" w:rsidTr="00FA4A11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spacing w:line="360" w:lineRule="auto"/>
              <w:jc w:val="center"/>
              <w:rPr>
                <w:sz w:val="24"/>
                <w:lang w:val="nl-NL"/>
              </w:rPr>
            </w:pPr>
            <w:r>
              <w:rPr>
                <w:lang w:val="de-DE"/>
              </w:rPr>
              <w:pict>
                <v:shape id="_x0000_i1132" type="#_x0000_t75" style="width:121.6pt;height:82.3pt">
                  <v:imagedata r:id="rId80" o:title="PIED"/>
                </v:shape>
              </w:pict>
            </w:r>
          </w:p>
          <w:p w:rsidR="00FA4A11" w:rsidRDefault="00FA4A1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F</w:t>
            </w:r>
            <w:r>
              <w:rPr>
                <w:sz w:val="24"/>
                <w:lang w:val="de-DE"/>
              </w:rPr>
              <w:t>uß</w:t>
            </w:r>
          </w:p>
          <w:p w:rsidR="00FA4A11" w:rsidRDefault="00FA4A11">
            <w:pPr>
              <w:spacing w:line="360" w:lineRule="auto"/>
              <w:jc w:val="center"/>
              <w:rPr>
                <w:rFonts w:ascii="DuCahier xp" w:hAnsi="DuCahier xp"/>
                <w:sz w:val="44"/>
                <w:lang w:val="de-DE"/>
              </w:rPr>
            </w:pPr>
            <w:r>
              <w:rPr>
                <w:rFonts w:ascii="DuCahier xp" w:hAnsi="DuCahier xp"/>
                <w:sz w:val="44"/>
                <w:lang w:val="de-DE"/>
              </w:rPr>
              <w:t>der</w:t>
            </w:r>
            <w:r>
              <w:rPr>
                <w:rFonts w:ascii="DuCahier xp" w:hAnsi="DuCahier xp"/>
                <w:b/>
                <w:bCs/>
                <w:sz w:val="44"/>
                <w:lang w:val="de-DE"/>
              </w:rPr>
              <w:t xml:space="preserve"> </w:t>
            </w:r>
            <w:r w:rsidRPr="00FA4A11"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F</w:t>
            </w:r>
            <w:r>
              <w:rPr>
                <w:rFonts w:ascii="DuCahier xp" w:hAnsi="DuCahier xp"/>
                <w:sz w:val="44"/>
                <w:lang w:val="de-DE"/>
              </w:rPr>
              <w:t>u</w:t>
            </w:r>
            <w:r>
              <w:t>ß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FA4A11">
            <w:pPr>
              <w:jc w:val="center"/>
              <w:rPr>
                <w:rFonts w:ascii="DuCahier xp" w:hAnsi="DuCahier xp"/>
                <w:sz w:val="200"/>
                <w:lang w:val="de-DE"/>
              </w:rPr>
            </w:pPr>
            <w:r>
              <w:rPr>
                <w:rFonts w:ascii="DuCahier xp" w:hAnsi="DuCahier xp"/>
                <w:sz w:val="200"/>
                <w:lang w:val="de-DE"/>
              </w:rPr>
              <w:t>5</w:t>
            </w:r>
          </w:p>
          <w:p w:rsidR="00FA4A11" w:rsidRDefault="00FA4A1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b/>
                <w:bCs/>
                <w:sz w:val="24"/>
                <w:u w:val="single"/>
                <w:lang w:val="de-DE"/>
              </w:rPr>
              <w:t>f</w:t>
            </w:r>
            <w:r>
              <w:rPr>
                <w:sz w:val="24"/>
                <w:lang w:val="de-DE"/>
              </w:rPr>
              <w:t>ün</w:t>
            </w:r>
            <w:r>
              <w:rPr>
                <w:b/>
                <w:bCs/>
                <w:sz w:val="24"/>
                <w:u w:val="single"/>
                <w:lang w:val="de-DE"/>
              </w:rPr>
              <w:t>f</w:t>
            </w:r>
          </w:p>
          <w:p w:rsidR="00FA4A11" w:rsidRDefault="00FA4A11">
            <w:pPr>
              <w:spacing w:line="360" w:lineRule="auto"/>
              <w:jc w:val="center"/>
              <w:rPr>
                <w:rFonts w:ascii="DuCahier xp" w:hAnsi="DuCahier xp"/>
                <w:sz w:val="44"/>
                <w:lang w:val="de-DE"/>
              </w:rPr>
            </w:pPr>
            <w:r w:rsidRPr="00FA4A11"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f</w:t>
            </w:r>
            <w:r>
              <w:rPr>
                <w:rFonts w:ascii="DuCahier xp" w:hAnsi="DuCahier xp"/>
                <w:sz w:val="44"/>
                <w:lang w:val="de-DE"/>
              </w:rPr>
              <w:t>ün</w:t>
            </w:r>
            <w:r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f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FA4A11">
            <w:pPr>
              <w:jc w:val="center"/>
              <w:rPr>
                <w:rFonts w:ascii="DuCahier xp" w:hAnsi="DuCahier xp"/>
                <w:sz w:val="200"/>
                <w:lang w:val="de-DE"/>
              </w:rPr>
            </w:pPr>
            <w:r>
              <w:rPr>
                <w:rFonts w:ascii="DuCahier xp" w:hAnsi="DuCahier xp"/>
                <w:sz w:val="200"/>
                <w:lang w:val="de-DE"/>
              </w:rPr>
              <w:t>4</w:t>
            </w:r>
          </w:p>
          <w:p w:rsidR="00FA4A11" w:rsidRDefault="00FA4A1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b/>
                <w:bCs/>
                <w:sz w:val="24"/>
                <w:u w:val="single"/>
                <w:lang w:val="de-DE"/>
              </w:rPr>
              <w:t>v</w:t>
            </w:r>
            <w:r>
              <w:rPr>
                <w:sz w:val="24"/>
                <w:lang w:val="de-DE"/>
              </w:rPr>
              <w:t>ier</w:t>
            </w:r>
          </w:p>
          <w:p w:rsidR="00FA4A11" w:rsidRDefault="00FA4A11">
            <w:pPr>
              <w:spacing w:line="360" w:lineRule="auto"/>
              <w:jc w:val="center"/>
              <w:rPr>
                <w:rFonts w:ascii="DuCahier xp" w:hAnsi="DuCahier xp"/>
                <w:sz w:val="44"/>
                <w:lang w:val="de-DE"/>
              </w:rPr>
            </w:pPr>
            <w:r w:rsidRPr="00FA4A11"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v</w:t>
            </w:r>
            <w:r>
              <w:rPr>
                <w:rFonts w:ascii="DuCahier xp" w:hAnsi="DuCahier xp"/>
                <w:sz w:val="44"/>
                <w:lang w:val="de-DE"/>
              </w:rPr>
              <w:t>ier</w:t>
            </w:r>
          </w:p>
        </w:tc>
      </w:tr>
      <w:tr w:rsidR="00FA4A11" w:rsidTr="00FA4A11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33" type="#_x0000_t75" style="width:108.9pt;height:82.3pt">
                  <v:imagedata r:id="rId81" o:title="Löffel_sw"/>
                </v:shape>
              </w:pict>
            </w:r>
          </w:p>
          <w:p w:rsidR="00FA4A11" w:rsidRDefault="00FA4A1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Lö</w:t>
            </w:r>
            <w:r>
              <w:rPr>
                <w:b/>
                <w:bCs/>
                <w:sz w:val="24"/>
                <w:u w:val="single"/>
                <w:lang w:val="de-DE"/>
              </w:rPr>
              <w:t>ff</w:t>
            </w:r>
            <w:r>
              <w:rPr>
                <w:sz w:val="24"/>
                <w:lang w:val="de-DE"/>
              </w:rPr>
              <w:t>el</w:t>
            </w:r>
          </w:p>
          <w:p w:rsidR="00FA4A11" w:rsidRDefault="00FA4A11">
            <w:pPr>
              <w:spacing w:line="360" w:lineRule="auto"/>
              <w:jc w:val="center"/>
              <w:rPr>
                <w:rFonts w:ascii="DuCahier xp" w:hAnsi="DuCahier xp"/>
                <w:sz w:val="44"/>
                <w:lang w:val="de-DE"/>
              </w:rPr>
            </w:pPr>
            <w:r>
              <w:rPr>
                <w:rFonts w:ascii="DuCahier xp" w:hAnsi="DuCahier xp"/>
                <w:sz w:val="44"/>
                <w:lang w:val="de-DE"/>
              </w:rPr>
              <w:t>der Lö</w:t>
            </w:r>
            <w:r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ff</w:t>
            </w:r>
            <w:r>
              <w:rPr>
                <w:rFonts w:ascii="DuCahier xp" w:hAnsi="DuCahier xp"/>
                <w:sz w:val="44"/>
                <w:lang w:val="de-DE"/>
              </w:rPr>
              <w:t>el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34" type="#_x0000_t75" style="width:128.25pt;height:81.7pt">
                  <v:imagedata r:id="rId82" o:title="Sofa_sw"/>
                </v:shape>
              </w:pict>
            </w:r>
          </w:p>
          <w:p w:rsidR="00FA4A11" w:rsidRDefault="00FA4A1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So</w:t>
            </w:r>
            <w:r>
              <w:rPr>
                <w:b/>
                <w:bCs/>
                <w:sz w:val="24"/>
                <w:u w:val="single"/>
                <w:lang w:val="de-DE"/>
              </w:rPr>
              <w:t>f</w:t>
            </w:r>
            <w:r>
              <w:rPr>
                <w:sz w:val="24"/>
                <w:lang w:val="de-DE"/>
              </w:rPr>
              <w:t>a</w:t>
            </w:r>
          </w:p>
          <w:p w:rsidR="00FA4A11" w:rsidRDefault="00FA4A11">
            <w:pPr>
              <w:spacing w:line="360" w:lineRule="auto"/>
              <w:jc w:val="center"/>
              <w:rPr>
                <w:rFonts w:ascii="DuCahier xp" w:hAnsi="DuCahier xp"/>
                <w:sz w:val="44"/>
                <w:lang w:val="de-DE"/>
              </w:rPr>
            </w:pPr>
            <w:r>
              <w:rPr>
                <w:rFonts w:ascii="DuCahier xp" w:hAnsi="DuCahier xp"/>
                <w:sz w:val="44"/>
                <w:lang w:val="de-DE"/>
              </w:rPr>
              <w:t>das So</w:t>
            </w:r>
            <w:r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f</w:t>
            </w:r>
            <w:r>
              <w:rPr>
                <w:rFonts w:ascii="DuCahier xp" w:hAnsi="DuCahier xp"/>
                <w:sz w:val="44"/>
                <w:lang w:val="de-DE"/>
              </w:rPr>
              <w:t>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35" type="#_x0000_t75" style="width:87.75pt;height:109.5pt">
                  <v:imagedata r:id="rId83" o:title="vor - 3"/>
                </v:shape>
              </w:pict>
            </w:r>
          </w:p>
          <w:p w:rsidR="00FA4A11" w:rsidRDefault="00FA4A1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b/>
                <w:bCs/>
                <w:sz w:val="24"/>
                <w:u w:val="single"/>
                <w:lang w:val="de-DE"/>
              </w:rPr>
              <w:t>v</w:t>
            </w:r>
            <w:r>
              <w:rPr>
                <w:sz w:val="24"/>
                <w:lang w:val="de-DE"/>
              </w:rPr>
              <w:t>or</w:t>
            </w:r>
          </w:p>
          <w:p w:rsidR="00FA4A11" w:rsidRDefault="00FA4A11">
            <w:pPr>
              <w:spacing w:line="360" w:lineRule="auto"/>
              <w:jc w:val="center"/>
              <w:rPr>
                <w:rFonts w:ascii="DuCahier xp" w:hAnsi="DuCahier xp"/>
                <w:sz w:val="44"/>
                <w:lang w:val="de-DE"/>
              </w:rPr>
            </w:pPr>
            <w:r w:rsidRPr="00FA4A11"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v</w:t>
            </w:r>
            <w:r>
              <w:rPr>
                <w:rFonts w:ascii="DuCahier xp" w:hAnsi="DuCahier xp"/>
                <w:sz w:val="44"/>
                <w:lang w:val="de-DE"/>
              </w:rPr>
              <w:t>or</w:t>
            </w:r>
          </w:p>
        </w:tc>
      </w:tr>
      <w:tr w:rsidR="00FA4A11" w:rsidTr="00FA4A11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36" type="#_x0000_t75" style="width:55.65pt;height:136.75pt">
                  <v:imagedata r:id="rId84" o:title="BOUTEILL"/>
                </v:shape>
              </w:pict>
            </w:r>
          </w:p>
          <w:p w:rsidR="00FA4A11" w:rsidRDefault="00FA4A1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b/>
                <w:bCs/>
                <w:sz w:val="24"/>
                <w:u w:val="single"/>
                <w:lang w:val="de-DE"/>
              </w:rPr>
              <w:t>F</w:t>
            </w:r>
            <w:r>
              <w:rPr>
                <w:sz w:val="24"/>
                <w:lang w:val="de-DE"/>
              </w:rPr>
              <w:t>lasche</w:t>
            </w:r>
          </w:p>
          <w:p w:rsidR="00FA4A11" w:rsidRDefault="00FA4A11">
            <w:pPr>
              <w:spacing w:line="360" w:lineRule="auto"/>
              <w:jc w:val="center"/>
              <w:rPr>
                <w:rFonts w:ascii="DuCahier xp" w:hAnsi="DuCahier xp"/>
                <w:sz w:val="44"/>
                <w:lang w:val="de-DE"/>
              </w:rPr>
            </w:pPr>
            <w:r>
              <w:rPr>
                <w:rFonts w:ascii="DuCahier xp" w:hAnsi="DuCahier xp"/>
                <w:sz w:val="44"/>
                <w:lang w:val="de-DE"/>
              </w:rPr>
              <w:t xml:space="preserve">die </w:t>
            </w:r>
            <w:r w:rsidRPr="00FA4A11"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F</w:t>
            </w:r>
            <w:r>
              <w:rPr>
                <w:rFonts w:ascii="DuCahier xp" w:hAnsi="DuCahier xp"/>
                <w:sz w:val="44"/>
                <w:lang w:val="de-DE"/>
              </w:rPr>
              <w:t>lasche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37" type="#_x0000_t75" style="width:141.6pt;height:115.55pt">
                  <v:imagedata r:id="rId85" o:title="télévision"/>
                </v:shape>
              </w:pict>
            </w:r>
          </w:p>
          <w:p w:rsidR="00FA4A11" w:rsidRDefault="00FA4A1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F</w:t>
            </w:r>
            <w:r>
              <w:rPr>
                <w:sz w:val="24"/>
                <w:lang w:val="de-DE"/>
              </w:rPr>
              <w:t>ernseher</w:t>
            </w:r>
          </w:p>
          <w:p w:rsidR="00FA4A11" w:rsidRDefault="00FA4A11">
            <w:pPr>
              <w:spacing w:line="360" w:lineRule="auto"/>
              <w:jc w:val="center"/>
              <w:rPr>
                <w:rFonts w:ascii="DuCahier xp" w:hAnsi="DuCahier xp"/>
                <w:sz w:val="44"/>
                <w:lang w:val="de-DE"/>
              </w:rPr>
            </w:pPr>
            <w:r>
              <w:rPr>
                <w:rFonts w:ascii="DuCahier xp" w:hAnsi="DuCahier xp"/>
                <w:sz w:val="44"/>
                <w:lang w:val="de-DE"/>
              </w:rPr>
              <w:t xml:space="preserve">der </w:t>
            </w:r>
            <w:r w:rsidRPr="00FA4A11"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F</w:t>
            </w:r>
            <w:r>
              <w:rPr>
                <w:rFonts w:ascii="DuCahier xp" w:hAnsi="DuCahier xp"/>
                <w:sz w:val="44"/>
                <w:lang w:val="de-DE"/>
              </w:rPr>
              <w:t>ernseher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38" type="#_x0000_t75" style="width:137.35pt;height:125.25pt">
                  <v:imagedata r:id="rId86" o:title="père"/>
                </v:shape>
              </w:pict>
            </w:r>
          </w:p>
          <w:p w:rsidR="00FA4A11" w:rsidRDefault="00FA4A1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V</w:t>
            </w:r>
            <w:r>
              <w:rPr>
                <w:sz w:val="24"/>
                <w:lang w:val="de-DE"/>
              </w:rPr>
              <w:t>ater</w:t>
            </w:r>
          </w:p>
          <w:p w:rsidR="00FA4A11" w:rsidRDefault="00FA4A11">
            <w:pPr>
              <w:spacing w:line="360" w:lineRule="auto"/>
              <w:jc w:val="center"/>
              <w:rPr>
                <w:rFonts w:ascii="DuCahier xp" w:hAnsi="DuCahier xp"/>
                <w:sz w:val="44"/>
                <w:lang w:val="de-DE"/>
              </w:rPr>
            </w:pPr>
            <w:r>
              <w:rPr>
                <w:rFonts w:ascii="DuCahier xp" w:hAnsi="DuCahier xp"/>
                <w:sz w:val="44"/>
                <w:lang w:val="de-DE"/>
              </w:rPr>
              <w:t xml:space="preserve">der </w:t>
            </w:r>
            <w:r w:rsidRPr="00FA4A11">
              <w:rPr>
                <w:rFonts w:ascii="DuCahier xp" w:hAnsi="DuCahier xp"/>
                <w:b/>
                <w:bCs/>
                <w:sz w:val="44"/>
                <w:u w:val="single"/>
                <w:lang w:val="de-DE"/>
              </w:rPr>
              <w:t>V</w:t>
            </w:r>
            <w:r>
              <w:rPr>
                <w:rFonts w:ascii="DuCahier xp" w:hAnsi="DuCahier xp"/>
                <w:sz w:val="44"/>
                <w:lang w:val="de-DE"/>
              </w:rPr>
              <w:t>ater</w:t>
            </w:r>
          </w:p>
        </w:tc>
      </w:tr>
    </w:tbl>
    <w:p w:rsidR="00FA4A11" w:rsidRDefault="00FA4A11" w:rsidP="00FA4A11">
      <w:pPr>
        <w:rPr>
          <w:sz w:val="2"/>
          <w:lang w:val="de-DE"/>
        </w:rPr>
      </w:pPr>
    </w:p>
    <w:p w:rsidR="00FA4A11" w:rsidRDefault="00FA4A11" w:rsidP="00FA4A11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......................................................................</w:t>
      </w:r>
    </w:p>
    <w:p w:rsidR="00FA4A11" w:rsidRDefault="009252D5" w:rsidP="00FA4A11">
      <w:pPr>
        <w:pStyle w:val="Titre1"/>
        <w:spacing w:before="0"/>
      </w:pPr>
      <w:r>
        <w:rPr>
          <w:u w:val="none"/>
        </w:rPr>
        <w:pict>
          <v:shape id="_x0000_s1031" type="#_x0000_t75" style="position:absolute;left:0;text-align:left;margin-left:36pt;margin-top:2.65pt;width:63pt;height:55.95pt;z-index:4">
            <v:imagedata r:id="rId20" o:title="lesen sw"/>
          </v:shape>
        </w:pict>
      </w:r>
      <w:r w:rsidR="00FA4A11">
        <w:t xml:space="preserve">Laut [f] wie: </w:t>
      </w:r>
      <w:r w:rsidR="00FA4A11">
        <w:tab/>
      </w:r>
      <w:r>
        <w:rPr>
          <w:u w:val="none"/>
        </w:rPr>
        <w:pict>
          <v:shape id="_x0000_i1139" type="#_x0000_t75" style="width:39.95pt;height:33.3pt">
            <v:imagedata r:id="rId79" o:title="Vogel_sw"/>
          </v:shape>
        </w:pict>
      </w:r>
      <w:r w:rsidR="00FA4A11">
        <w:t xml:space="preserve">oder </w:t>
      </w:r>
      <w:r w:rsidR="00FA4A11">
        <w:tab/>
      </w:r>
      <w:r>
        <w:rPr>
          <w:u w:val="none"/>
        </w:rPr>
        <w:pict>
          <v:shape id="_x0000_i1140" type="#_x0000_t75" style="width:37.5pt;height:36.3pt">
            <v:imagedata r:id="rId63" o:title="Feder_sw"/>
          </v:shape>
        </w:pict>
      </w:r>
    </w:p>
    <w:p w:rsidR="00FA4A11" w:rsidRDefault="00FA4A11" w:rsidP="00FA4A11">
      <w:pPr>
        <w:rPr>
          <w:lang w:val="de-DE"/>
        </w:rPr>
      </w:pPr>
    </w:p>
    <w:p w:rsidR="00FA4A11" w:rsidRDefault="00FA4A11" w:rsidP="00FA4A11">
      <w:pPr>
        <w:pStyle w:val="Titre2"/>
        <w:rPr>
          <w:lang w:val="de-DE"/>
        </w:rPr>
      </w:pPr>
      <w:r>
        <w:rPr>
          <w:lang w:val="de-DE"/>
        </w:rPr>
        <w:t>Male an, wenn du [f]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7"/>
        <w:gridCol w:w="2444"/>
        <w:gridCol w:w="2402"/>
        <w:gridCol w:w="2494"/>
      </w:tblGrid>
      <w:tr w:rsidR="00FA4A11" w:rsidTr="00FA4A11">
        <w:trPr>
          <w:trHeight w:val="170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41" type="#_x0000_t75" style="width:65.95pt;height:72.6pt">
                  <v:imagedata r:id="rId87" o:title="CAFE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42" type="#_x0000_t75" style="width:68.35pt;height:78.05pt">
                  <v:imagedata r:id="rId10" o:title="Blume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43" type="#_x0000_t75" style="width:52.65pt;height:68.35pt">
                  <v:imagedata r:id="rId88" o:title="Affe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44" type="#_x0000_t75" style="width:87.15pt;height:72.6pt">
                  <v:imagedata r:id="rId12" o:title="Bleistift_sw"/>
                </v:shape>
              </w:pict>
            </w:r>
          </w:p>
        </w:tc>
      </w:tr>
    </w:tbl>
    <w:p w:rsidR="00FA4A11" w:rsidRDefault="00FA4A11" w:rsidP="00FA4A11">
      <w:pPr>
        <w:rPr>
          <w:lang w:val="de-DE"/>
        </w:rPr>
      </w:pPr>
    </w:p>
    <w:p w:rsidR="00FA4A11" w:rsidRDefault="00FA4A11" w:rsidP="00FA4A11">
      <w:pPr>
        <w:pStyle w:val="Titre2"/>
        <w:rPr>
          <w:lang w:val="de-DE"/>
        </w:rPr>
      </w:pPr>
      <w:r>
        <w:rPr>
          <w:lang w:val="de-DE"/>
        </w:rPr>
        <w:t xml:space="preserve">An welcher Stelle steht das </w:t>
      </w:r>
      <w:r w:rsidR="0001370D">
        <w:rPr>
          <w:lang w:val="de-DE"/>
        </w:rPr>
        <w:t>[f]</w:t>
      </w:r>
      <w:r>
        <w:rPr>
          <w:lang w:val="de-DE"/>
        </w:rPr>
        <w:t>? Markiere das richtige Feld mit einem Kreuz.</w:t>
      </w:r>
    </w:p>
    <w:p w:rsidR="00FA4A11" w:rsidRDefault="00FA4A11" w:rsidP="00FA4A11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1"/>
        <w:gridCol w:w="892"/>
        <w:gridCol w:w="594"/>
        <w:gridCol w:w="595"/>
        <w:gridCol w:w="594"/>
        <w:gridCol w:w="892"/>
        <w:gridCol w:w="892"/>
        <w:gridCol w:w="594"/>
        <w:gridCol w:w="595"/>
        <w:gridCol w:w="594"/>
        <w:gridCol w:w="595"/>
        <w:gridCol w:w="594"/>
        <w:gridCol w:w="595"/>
      </w:tblGrid>
      <w:tr w:rsidR="00FA4A11" w:rsidTr="00FA4A11">
        <w:trPr>
          <w:trHeight w:val="1985"/>
          <w:jc w:val="center"/>
        </w:trPr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A4A1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45" type="#_x0000_t75" style="width:81.7pt;height:52.65pt">
                  <v:imagedata r:id="rId89" o:title="Seife_sw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A4A1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46" type="#_x0000_t75" style="width:70.8pt;height:56.85pt">
                  <v:imagedata r:id="rId85" o:title="télévision"/>
                </v:shape>
              </w:pic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A4A1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47" type="#_x0000_t75" style="width:81.7pt;height:66.55pt">
                  <v:imagedata r:id="rId90" o:title="DAUPHIN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A4A1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48" type="#_x0000_t75" style="width:81.7pt;height:73.2pt">
                  <v:imagedata r:id="rId91" o:title="Eiszapfen_sw"/>
                </v:shape>
              </w:pict>
            </w:r>
          </w:p>
        </w:tc>
        <w:tc>
          <w:tcPr>
            <w:tcW w:w="1784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A4A1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49" type="#_x0000_t75" style="width:82.3pt;height:72.6pt">
                  <v:imagedata r:id="rId92" o:title="Elefant_sw"/>
                </v:shape>
              </w:pict>
            </w:r>
          </w:p>
        </w:tc>
      </w:tr>
      <w:tr w:rsidR="00FA4A11" w:rsidTr="00FA4A11">
        <w:trPr>
          <w:cantSplit/>
          <w:jc w:val="center"/>
        </w:trPr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A4A11" w:rsidRDefault="00FA4A1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FA4A11" w:rsidRDefault="00FA4A11" w:rsidP="00FA4A11">
      <w:pPr>
        <w:pStyle w:val="Titre2"/>
        <w:rPr>
          <w:lang w:val="de-DE"/>
        </w:rPr>
      </w:pPr>
      <w:r>
        <w:rPr>
          <w:lang w:val="de-DE"/>
        </w:rPr>
        <w:t>Kreise den Buchstaben „v“ oder „f“ ein.</w:t>
      </w:r>
    </w:p>
    <w:p w:rsidR="00FA4A11" w:rsidRDefault="00FA4A11" w:rsidP="00FA4A11">
      <w:pPr>
        <w:rPr>
          <w:lang w:val="de-DE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586"/>
        <w:gridCol w:w="1800"/>
        <w:gridCol w:w="1620"/>
        <w:gridCol w:w="1634"/>
      </w:tblGrid>
      <w:tr w:rsidR="0001370D" w:rsidTr="0001370D">
        <w:trPr>
          <w:trHeight w:val="1418"/>
          <w:jc w:val="center"/>
        </w:trPr>
        <w:tc>
          <w:tcPr>
            <w:tcW w:w="1724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0" type="#_x0000_t75" style="width:79.25pt;height:67.75pt">
                  <v:imagedata r:id="rId93" o:title="einkaufen_sw"/>
                </v:shape>
              </w:pict>
            </w:r>
          </w:p>
        </w:tc>
        <w:tc>
          <w:tcPr>
            <w:tcW w:w="1586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1" type="#_x0000_t75" style="width:75.05pt;height:49pt">
                  <v:imagedata r:id="rId82" o:title="Sofa_sw"/>
                </v:shape>
              </w:pict>
            </w:r>
          </w:p>
        </w:tc>
        <w:tc>
          <w:tcPr>
            <w:tcW w:w="1800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2" type="#_x0000_t75" style="width:84.7pt;height:81.1pt">
                  <v:imagedata r:id="rId15" o:title="Verband_sw"/>
                </v:shape>
              </w:pict>
            </w:r>
          </w:p>
        </w:tc>
        <w:tc>
          <w:tcPr>
            <w:tcW w:w="1620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3" type="#_x0000_t75" style="width:73.2pt;height:75.05pt">
                  <v:imagedata r:id="rId94" o:title="Fahrrad_sw"/>
                </v:shape>
              </w:pict>
            </w:r>
          </w:p>
        </w:tc>
        <w:tc>
          <w:tcPr>
            <w:tcW w:w="1634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4" type="#_x0000_t75" style="width:61.7pt;height:101.05pt">
                  <v:imagedata r:id="rId95" o:title="FEMME"/>
                </v:shape>
              </w:pict>
            </w:r>
          </w:p>
        </w:tc>
      </w:tr>
      <w:tr w:rsidR="0001370D" w:rsidTr="0001370D">
        <w:trPr>
          <w:jc w:val="center"/>
        </w:trPr>
        <w:tc>
          <w:tcPr>
            <w:tcW w:w="1724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einkaufen</w:t>
            </w:r>
          </w:p>
        </w:tc>
        <w:tc>
          <w:tcPr>
            <w:tcW w:w="1586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das Sofa</w:t>
            </w:r>
          </w:p>
        </w:tc>
        <w:tc>
          <w:tcPr>
            <w:tcW w:w="1800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der Verband</w:t>
            </w:r>
          </w:p>
        </w:tc>
        <w:tc>
          <w:tcPr>
            <w:tcW w:w="1620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lang w:val="de-DE"/>
              </w:rPr>
            </w:pPr>
            <w:r>
              <w:rPr>
                <w:spacing w:val="20"/>
                <w:lang w:val="de-DE"/>
              </w:rPr>
              <w:t>das Fahrrad</w:t>
            </w:r>
          </w:p>
        </w:tc>
        <w:tc>
          <w:tcPr>
            <w:tcW w:w="1634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die Frau</w:t>
            </w:r>
          </w:p>
        </w:tc>
      </w:tr>
    </w:tbl>
    <w:p w:rsidR="00FA4A11" w:rsidRDefault="00FA4A11" w:rsidP="00FA4A11">
      <w:pPr>
        <w:pStyle w:val="Pieddepage"/>
        <w:tabs>
          <w:tab w:val="left" w:pos="708"/>
        </w:tabs>
        <w:rPr>
          <w:lang w:val="de-DE"/>
        </w:rPr>
      </w:pPr>
    </w:p>
    <w:p w:rsidR="00FA4A11" w:rsidRDefault="00FA4A11" w:rsidP="00FA4A11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36"/>
          <w:szCs w:val="24"/>
          <w:lang w:val="de-DE"/>
        </w:rPr>
        <w:t>V</w:t>
      </w:r>
      <w:r>
        <w:rPr>
          <w:lang w:val="de-DE"/>
        </w:rPr>
        <w:t>“ oder „</w:t>
      </w:r>
      <w:r>
        <w:rPr>
          <w:rFonts w:ascii="DuCahier xp" w:hAnsi="DuCahier xp" w:cs="Times New Roman"/>
          <w:bCs w:val="0"/>
          <w:i w:val="0"/>
          <w:iCs w:val="0"/>
          <w:sz w:val="40"/>
          <w:szCs w:val="24"/>
          <w:lang w:val="de-DE"/>
        </w:rPr>
        <w:t>F</w:t>
      </w:r>
      <w:r>
        <w:rPr>
          <w:lang w:val="de-DE"/>
        </w:rPr>
        <w:t>“.</w:t>
      </w:r>
    </w:p>
    <w:p w:rsidR="00FA4A11" w:rsidRDefault="00FA4A11" w:rsidP="00FA4A11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8"/>
        <w:gridCol w:w="2433"/>
        <w:gridCol w:w="2441"/>
        <w:gridCol w:w="2455"/>
      </w:tblGrid>
      <w:tr w:rsidR="00FA4A11" w:rsidTr="00FA4A11">
        <w:trPr>
          <w:cantSplit/>
        </w:trPr>
        <w:tc>
          <w:tcPr>
            <w:tcW w:w="2586" w:type="dxa"/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5" type="#_x0000_t75" style="width:1in;height:59.3pt">
                  <v:imagedata r:id="rId79" o:title="Vogel_sw"/>
                </v:shape>
              </w:pict>
            </w:r>
          </w:p>
          <w:p w:rsidR="0001370D" w:rsidRDefault="0001370D">
            <w:pPr>
              <w:jc w:val="center"/>
              <w:rPr>
                <w:lang w:val="de-DE"/>
              </w:rPr>
            </w:pPr>
          </w:p>
        </w:tc>
        <w:tc>
          <w:tcPr>
            <w:tcW w:w="2586" w:type="dxa"/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6" type="#_x0000_t75" style="width:66.55pt;height:62.3pt">
                  <v:imagedata r:id="rId63" o:title="Feder_sw"/>
                </v:shape>
              </w:pict>
            </w:r>
          </w:p>
          <w:p w:rsidR="0001370D" w:rsidRDefault="0001370D">
            <w:pPr>
              <w:jc w:val="center"/>
              <w:rPr>
                <w:lang w:val="de-DE"/>
              </w:rPr>
            </w:pPr>
          </w:p>
        </w:tc>
        <w:tc>
          <w:tcPr>
            <w:tcW w:w="2586" w:type="dxa"/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7" type="#_x0000_t75" style="width:69.6pt;height:68.35pt">
                  <v:imagedata r:id="rId96" o:title="Feuer_sw"/>
                </v:shape>
              </w:pict>
            </w:r>
          </w:p>
          <w:p w:rsidR="0001370D" w:rsidRDefault="0001370D">
            <w:pPr>
              <w:jc w:val="center"/>
              <w:rPr>
                <w:lang w:val="de-DE"/>
              </w:rPr>
            </w:pPr>
          </w:p>
        </w:tc>
        <w:tc>
          <w:tcPr>
            <w:tcW w:w="2586" w:type="dxa"/>
            <w:vAlign w:val="center"/>
            <w:hideMark/>
          </w:tcPr>
          <w:p w:rsidR="00FA4A1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8" type="#_x0000_t75" style="width:74.4pt;height:64.75pt">
                  <v:imagedata r:id="rId97" o:title="Fisch_sw"/>
                </v:shape>
              </w:pict>
            </w:r>
          </w:p>
          <w:p w:rsidR="0001370D" w:rsidRDefault="0001370D">
            <w:pPr>
              <w:jc w:val="center"/>
              <w:rPr>
                <w:lang w:val="de-DE"/>
              </w:rPr>
            </w:pPr>
          </w:p>
        </w:tc>
      </w:tr>
      <w:tr w:rsidR="00FA4A11" w:rsidTr="00FA4A11">
        <w:trPr>
          <w:cantSplit/>
        </w:trPr>
        <w:tc>
          <w:tcPr>
            <w:tcW w:w="2586" w:type="dxa"/>
            <w:hideMark/>
          </w:tcPr>
          <w:p w:rsidR="00FA4A11" w:rsidRDefault="00FA4A11" w:rsidP="0001370D">
            <w:pPr>
              <w:pStyle w:val="Cursive"/>
            </w:pPr>
            <w:r>
              <w:t xml:space="preserve">der </w:t>
            </w:r>
            <w:r w:rsidR="0001370D">
              <w:t>_</w:t>
            </w:r>
            <w:proofErr w:type="spellStart"/>
            <w:r>
              <w:t>ogel</w:t>
            </w:r>
            <w:proofErr w:type="spellEnd"/>
          </w:p>
        </w:tc>
        <w:tc>
          <w:tcPr>
            <w:tcW w:w="2586" w:type="dxa"/>
            <w:hideMark/>
          </w:tcPr>
          <w:p w:rsidR="00FA4A11" w:rsidRDefault="00FA4A11" w:rsidP="0001370D">
            <w:pPr>
              <w:pStyle w:val="Cursive"/>
            </w:pPr>
            <w:r>
              <w:t xml:space="preserve">die </w:t>
            </w:r>
            <w:r w:rsidR="0001370D">
              <w:t>_</w:t>
            </w:r>
            <w:proofErr w:type="spellStart"/>
            <w:r>
              <w:t>eder</w:t>
            </w:r>
            <w:proofErr w:type="spellEnd"/>
          </w:p>
        </w:tc>
        <w:tc>
          <w:tcPr>
            <w:tcW w:w="2586" w:type="dxa"/>
            <w:hideMark/>
          </w:tcPr>
          <w:p w:rsidR="00FA4A11" w:rsidRDefault="00FA4A11" w:rsidP="0001370D">
            <w:pPr>
              <w:pStyle w:val="Cursive"/>
            </w:pPr>
            <w:proofErr w:type="spellStart"/>
            <w:r>
              <w:t>das</w:t>
            </w:r>
            <w:proofErr w:type="spellEnd"/>
            <w:r>
              <w:t xml:space="preserve"> </w:t>
            </w:r>
            <w:r w:rsidR="0001370D">
              <w:t>_</w:t>
            </w:r>
            <w:proofErr w:type="spellStart"/>
            <w:r>
              <w:t>euer</w:t>
            </w:r>
            <w:proofErr w:type="spellEnd"/>
          </w:p>
        </w:tc>
        <w:tc>
          <w:tcPr>
            <w:tcW w:w="2586" w:type="dxa"/>
            <w:hideMark/>
          </w:tcPr>
          <w:p w:rsidR="00FA4A11" w:rsidRDefault="00FA4A11" w:rsidP="0001370D">
            <w:pPr>
              <w:pStyle w:val="Cursive"/>
            </w:pPr>
            <w:r>
              <w:t xml:space="preserve">der </w:t>
            </w:r>
            <w:r w:rsidR="0001370D">
              <w:t>_</w:t>
            </w:r>
            <w:proofErr w:type="spellStart"/>
            <w:r>
              <w:t>isch</w:t>
            </w:r>
            <w:proofErr w:type="spellEnd"/>
          </w:p>
        </w:tc>
      </w:tr>
    </w:tbl>
    <w:p w:rsidR="00FA4A11" w:rsidRDefault="00FA4A11" w:rsidP="00FA4A11">
      <w:pPr>
        <w:pStyle w:val="Titre2"/>
        <w:rPr>
          <w:sz w:val="2"/>
        </w:rPr>
      </w:pPr>
    </w:p>
    <w:p w:rsidR="00FA4A11" w:rsidRDefault="00FA4A11" w:rsidP="00FA4A11">
      <w:pPr>
        <w:rPr>
          <w:sz w:val="2"/>
          <w:lang w:val="de-DE"/>
        </w:rPr>
      </w:pPr>
    </w:p>
    <w:p w:rsidR="0001370D" w:rsidRDefault="0001370D" w:rsidP="0001370D">
      <w:pPr>
        <w:jc w:val="left"/>
        <w:rPr>
          <w:sz w:val="2"/>
        </w:rPr>
      </w:pPr>
      <w:r>
        <w:rPr>
          <w:rFonts w:ascii="Arial" w:hAnsi="Arial"/>
          <w:sz w:val="24"/>
          <w:lang w:val="nl-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7"/>
      </w:tblGrid>
      <w:tr w:rsidR="0001370D" w:rsidRPr="009252D5" w:rsidTr="0001370D">
        <w:trPr>
          <w:cantSplit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pict>
                <v:shape id="_x0000_i1159" type="#_x0000_t75" style="width:29.05pt;height:33.9pt">
                  <v:imagedata r:id="rId8" o:title="Ohr_sw"/>
                </v:shape>
              </w:pict>
            </w:r>
            <w:r w:rsidR="0001370D">
              <w:rPr>
                <w:lang w:val="de-DE"/>
              </w:rPr>
              <w:t>[g]</w:t>
            </w:r>
          </w:p>
          <w:p w:rsidR="0001370D" w:rsidRDefault="0001370D">
            <w:pPr>
              <w:jc w:val="center"/>
              <w:rPr>
                <w:lang w:val="de-DE"/>
              </w:rPr>
            </w:pPr>
          </w:p>
          <w:p w:rsidR="0001370D" w:rsidRDefault="009252D5">
            <w:pPr>
              <w:jc w:val="center"/>
              <w:rPr>
                <w:lang w:val="de-DE"/>
              </w:rPr>
            </w:pPr>
            <w:r>
              <w:pict>
                <v:shape id="_x0000_i1160" type="#_x0000_t75" style="width:42.95pt;height:33.3pt">
                  <v:imagedata r:id="rId9" o:title="OEIL"/>
                </v:shape>
              </w:pict>
            </w:r>
            <w:r w:rsidR="0001370D">
              <w:rPr>
                <w:lang w:val="de-DE"/>
              </w:rPr>
              <w:t xml:space="preserve"> (g) wie in </w:t>
            </w:r>
            <w:r>
              <w:rPr>
                <w:lang w:val="de-DE"/>
              </w:rPr>
              <w:pict>
                <v:shape id="_x0000_i1161" type="#_x0000_t75" style="width:39.95pt;height:37.5pt">
                  <v:imagedata r:id="rId30" o:title="Gabel_sw"/>
                </v:shape>
              </w:pict>
            </w:r>
            <w:r w:rsidR="0001370D">
              <w:rPr>
                <w:lang w:val="de-DE"/>
              </w:rPr>
              <w:t xml:space="preserve"> die Gabel (</w:t>
            </w:r>
            <w:r w:rsidR="0001370D" w:rsidRPr="0001370D">
              <w:rPr>
                <w:rFonts w:ascii="DuCahier xp" w:hAnsi="DuCahier xp"/>
                <w:sz w:val="40"/>
                <w:lang w:val="de-DE"/>
              </w:rPr>
              <w:t>die Gabel</w:t>
            </w:r>
            <w:r w:rsidR="0001370D">
              <w:rPr>
                <w:lang w:val="de-DE"/>
              </w:rPr>
              <w:t>)</w:t>
            </w:r>
          </w:p>
        </w:tc>
      </w:tr>
    </w:tbl>
    <w:p w:rsidR="0001370D" w:rsidRDefault="0001370D" w:rsidP="0001370D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01370D" w:rsidTr="0001370D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62" type="#_x0000_t75" style="width:87.75pt;height:112.55pt">
                  <v:imagedata r:id="rId98" o:title="Giraffe_sw"/>
                </v:shape>
              </w:pict>
            </w: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sz w:val="24"/>
                <w:lang w:val="de-DE"/>
              </w:rPr>
              <w:t>iraffe</w:t>
            </w:r>
          </w:p>
          <w:p w:rsidR="0001370D" w:rsidRDefault="0001370D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die </w:t>
            </w:r>
            <w:r w:rsidRPr="0001370D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G</w:t>
            </w:r>
            <w:r>
              <w:rPr>
                <w:rFonts w:ascii="DuCahier xp" w:hAnsi="DuCahier xp"/>
                <w:sz w:val="40"/>
                <w:lang w:val="de-DE"/>
              </w:rPr>
              <w:t>iraffe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63" type="#_x0000_t75" style="width:128.25pt;height:94.4pt">
                  <v:imagedata r:id="rId99" o:title="LEGUMES"/>
                </v:shape>
              </w:pict>
            </w: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sz w:val="24"/>
                <w:lang w:val="de-DE"/>
              </w:rPr>
              <w:t>emüse</w:t>
            </w:r>
          </w:p>
          <w:p w:rsidR="0001370D" w:rsidRDefault="0001370D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das </w:t>
            </w:r>
            <w:r w:rsidRPr="0001370D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G</w:t>
            </w:r>
            <w:r>
              <w:rPr>
                <w:rFonts w:ascii="DuCahier xp" w:hAnsi="DuCahier xp"/>
                <w:sz w:val="40"/>
                <w:lang w:val="de-DE"/>
              </w:rPr>
              <w:t>emüse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64" type="#_x0000_t75" style="width:54.45pt;height:122.2pt">
                  <v:imagedata r:id="rId100" o:title="Glas_sw"/>
                </v:shape>
              </w:pict>
            </w: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sz w:val="24"/>
                <w:lang w:val="de-DE"/>
              </w:rPr>
              <w:t>las</w:t>
            </w:r>
          </w:p>
          <w:p w:rsidR="0001370D" w:rsidRDefault="0001370D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Pr="0001370D">
              <w:rPr>
                <w:b/>
                <w:bCs/>
                <w:u w:val="single"/>
                <w:lang w:val="de-DE"/>
              </w:rPr>
              <w:t>G</w:t>
            </w:r>
            <w:r>
              <w:rPr>
                <w:lang w:val="de-DE"/>
              </w:rPr>
              <w:t>las</w:t>
            </w:r>
          </w:p>
        </w:tc>
      </w:tr>
      <w:tr w:rsidR="0001370D" w:rsidTr="0001370D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65" type="#_x0000_t75" style="width:29.05pt;height:29.05pt">
                  <v:imagedata r:id="rId101" o:title="com1euro"/>
                </v:shape>
              </w:pict>
            </w:r>
            <w:r>
              <w:rPr>
                <w:sz w:val="24"/>
                <w:lang w:val="de-DE"/>
              </w:rPr>
              <w:pict>
                <v:shape id="_x0000_i1166" type="#_x0000_t75" style="width:36.9pt;height:37.5pt">
                  <v:imagedata r:id="rId102" o:title="com2euros"/>
                </v:shape>
              </w:pict>
            </w:r>
          </w:p>
          <w:p w:rsidR="0001370D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67" type="#_x0000_t75" style="width:30.25pt;height:30.25pt">
                  <v:imagedata r:id="rId103" o:title="com1cent"/>
                </v:shape>
              </w:pict>
            </w:r>
            <w:r>
              <w:rPr>
                <w:lang w:val="de-DE"/>
              </w:rPr>
              <w:pict>
                <v:shape id="_x0000_i1168" type="#_x0000_t75" style="width:87.15pt;height:46.6pt">
                  <v:imagedata r:id="rId104" o:title="20eurofr"/>
                </v:shape>
              </w:pict>
            </w: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sz w:val="24"/>
                <w:lang w:val="de-DE"/>
              </w:rPr>
              <w:t>eld</w:t>
            </w:r>
          </w:p>
          <w:p w:rsidR="0001370D" w:rsidRDefault="0001370D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Pr="0001370D">
              <w:rPr>
                <w:b/>
                <w:bCs/>
                <w:u w:val="single"/>
                <w:lang w:val="de-DE"/>
              </w:rPr>
              <w:t>G</w:t>
            </w:r>
            <w:r>
              <w:rPr>
                <w:lang w:val="de-DE"/>
              </w:rPr>
              <w:t>eld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lang w:val="de-DE"/>
              </w:rPr>
              <w:pict>
                <v:shape id="_x0000_i1169" type="#_x0000_t75" style="width:93.8pt;height:65.35pt">
                  <v:imagedata r:id="rId105" o:title="Igel_sw"/>
                </v:shape>
              </w:pict>
            </w: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Cs/>
                <w:sz w:val="24"/>
                <w:lang w:val="de-DE"/>
              </w:rPr>
              <w:t>I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bCs/>
                <w:sz w:val="24"/>
                <w:lang w:val="de-DE"/>
              </w:rPr>
              <w:t>el</w:t>
            </w:r>
          </w:p>
          <w:p w:rsidR="0001370D" w:rsidRDefault="0001370D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>
              <w:rPr>
                <w:bCs/>
                <w:lang w:val="de-DE"/>
              </w:rPr>
              <w:t>I</w:t>
            </w:r>
            <w:r w:rsidRPr="0001370D">
              <w:rPr>
                <w:b/>
                <w:bCs/>
                <w:u w:val="single"/>
                <w:lang w:val="de-DE"/>
              </w:rPr>
              <w:t>g</w:t>
            </w:r>
            <w:r>
              <w:rPr>
                <w:bCs/>
                <w:lang w:val="de-DE"/>
              </w:rPr>
              <w:t>el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0" type="#_x0000_t75" style="width:119.8pt;height:90.15pt">
                  <v:imagedata r:id="rId24" o:title="Gras_sw"/>
                </v:shape>
              </w:pict>
            </w: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sz w:val="24"/>
                <w:lang w:val="de-DE"/>
              </w:rPr>
              <w:t>ras</w:t>
            </w:r>
          </w:p>
          <w:p w:rsidR="0001370D" w:rsidRDefault="0001370D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Pr="0001370D">
              <w:rPr>
                <w:b/>
                <w:bCs/>
                <w:u w:val="single"/>
                <w:lang w:val="de-DE"/>
              </w:rPr>
              <w:t>G</w:t>
            </w:r>
            <w:r>
              <w:rPr>
                <w:lang w:val="de-DE"/>
              </w:rPr>
              <w:t>ras</w:t>
            </w:r>
          </w:p>
        </w:tc>
      </w:tr>
      <w:tr w:rsidR="0001370D" w:rsidTr="0001370D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sz w:val="24"/>
                <w:lang w:val="de-DE"/>
              </w:rPr>
              <w:t>elb</w:t>
            </w:r>
          </w:p>
          <w:p w:rsidR="0001370D" w:rsidRDefault="0001370D">
            <w:pPr>
              <w:pStyle w:val="Cursive"/>
              <w:spacing w:line="360" w:lineRule="auto"/>
              <w:rPr>
                <w:lang w:val="de-DE"/>
              </w:rPr>
            </w:pPr>
            <w:r w:rsidRPr="0001370D">
              <w:rPr>
                <w:b/>
                <w:bCs/>
                <w:u w:val="single"/>
                <w:lang w:val="de-DE"/>
              </w:rPr>
              <w:t>g</w:t>
            </w:r>
            <w:r>
              <w:rPr>
                <w:lang w:val="de-DE"/>
              </w:rPr>
              <w:t>elb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1" type="#_x0000_t75" style="width:78.05pt;height:91.95pt">
                  <v:imagedata r:id="rId106" o:title="mouche" croptop="3423f" cropbottom="17057f" cropleft="13524f" cropright="14014f"/>
                </v:shape>
              </w:pict>
            </w: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Flie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sz w:val="24"/>
                <w:lang w:val="de-DE"/>
              </w:rPr>
              <w:t>e</w:t>
            </w:r>
          </w:p>
          <w:p w:rsidR="0001370D" w:rsidRDefault="0001370D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Flie</w:t>
            </w:r>
            <w:r w:rsidRPr="0001370D">
              <w:rPr>
                <w:b/>
                <w:bCs/>
                <w:u w:val="single"/>
                <w:lang w:val="de-DE"/>
              </w:rPr>
              <w:t>g</w:t>
            </w:r>
            <w:r>
              <w:rPr>
                <w:lang w:val="de-DE"/>
              </w:rPr>
              <w:t>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2" type="#_x0000_t75" style="width:82.3pt;height:105.3pt">
                  <v:imagedata r:id="rId107" o:title="OIE"/>
                </v:shape>
              </w:pict>
            </w:r>
          </w:p>
          <w:p w:rsidR="0001370D" w:rsidRDefault="0001370D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  <w:r>
              <w:rPr>
                <w:sz w:val="24"/>
                <w:lang w:val="de-DE"/>
              </w:rPr>
              <w:t>ans</w:t>
            </w:r>
          </w:p>
          <w:p w:rsidR="0001370D" w:rsidRDefault="0001370D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Pr="0001370D">
              <w:rPr>
                <w:b/>
                <w:bCs/>
                <w:u w:val="single"/>
                <w:lang w:val="de-DE"/>
              </w:rPr>
              <w:t>G</w:t>
            </w:r>
            <w:r>
              <w:rPr>
                <w:lang w:val="de-DE"/>
              </w:rPr>
              <w:t>ans</w:t>
            </w:r>
          </w:p>
        </w:tc>
      </w:tr>
    </w:tbl>
    <w:p w:rsidR="0001370D" w:rsidRDefault="0001370D" w:rsidP="0001370D">
      <w:pPr>
        <w:rPr>
          <w:sz w:val="2"/>
          <w:lang w:val="de-DE"/>
        </w:rPr>
      </w:pPr>
    </w:p>
    <w:p w:rsidR="0001370D" w:rsidRDefault="0001370D" w:rsidP="0001370D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</w:t>
      </w:r>
    </w:p>
    <w:p w:rsidR="0001370D" w:rsidRDefault="009252D5" w:rsidP="0001370D">
      <w:pPr>
        <w:pStyle w:val="Titre1"/>
        <w:spacing w:before="0"/>
        <w:rPr>
          <w:i w:val="0"/>
          <w:iCs/>
          <w:u w:val="none"/>
        </w:rPr>
      </w:pPr>
      <w:r>
        <w:rPr>
          <w:u w:val="none"/>
        </w:rPr>
        <w:pict>
          <v:shape id="_x0000_s1032" type="#_x0000_t75" style="position:absolute;left:0;text-align:left;margin-left:63pt;margin-top:5.35pt;width:63pt;height:55.95pt;z-index:5">
            <v:imagedata r:id="rId20" o:title="lesen sw"/>
          </v:shape>
        </w:pict>
      </w:r>
      <w:r w:rsidR="0001370D">
        <w:t xml:space="preserve">Laut [g] wie: </w:t>
      </w:r>
      <w:r w:rsidR="0001370D">
        <w:tab/>
      </w:r>
      <w:r>
        <w:rPr>
          <w:u w:val="none"/>
        </w:rPr>
        <w:pict>
          <v:shape id="_x0000_i1173" type="#_x0000_t75" style="width:39.95pt;height:37.5pt">
            <v:imagedata r:id="rId30" o:title="Gabel_sw"/>
          </v:shape>
        </w:pict>
      </w:r>
    </w:p>
    <w:p w:rsidR="0001370D" w:rsidRDefault="0001370D" w:rsidP="0001370D">
      <w:pPr>
        <w:rPr>
          <w:lang w:val="de-DE"/>
        </w:rPr>
      </w:pPr>
    </w:p>
    <w:p w:rsidR="0001370D" w:rsidRDefault="0001370D" w:rsidP="0001370D">
      <w:pPr>
        <w:pStyle w:val="Titre2"/>
        <w:rPr>
          <w:lang w:val="de-DE"/>
        </w:rPr>
      </w:pPr>
      <w:r>
        <w:rPr>
          <w:lang w:val="de-DE"/>
        </w:rPr>
        <w:t>Male an, wenn du [g]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5"/>
        <w:gridCol w:w="2421"/>
        <w:gridCol w:w="2374"/>
        <w:gridCol w:w="2517"/>
      </w:tblGrid>
      <w:tr w:rsidR="0001370D" w:rsidTr="0001370D">
        <w:trPr>
          <w:trHeight w:val="170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74" type="#_x0000_t75" style="width:89.55pt;height:100.45pt">
                  <v:imagedata r:id="rId108" o:title="ZEBRE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75" type="#_x0000_t75" style="width:77.45pt;height:86.5pt">
                  <v:imagedata r:id="rId23" o:title="Baum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6" type="#_x0000_t75" style="width:64.75pt;height:83.5pt">
                  <v:imagedata r:id="rId98" o:title="Giraffe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7" type="#_x0000_t75" style="width:103.45pt;height:77.45pt">
                  <v:imagedata r:id="rId24" o:title="Gras_sw"/>
                </v:shape>
              </w:pict>
            </w:r>
          </w:p>
        </w:tc>
      </w:tr>
    </w:tbl>
    <w:p w:rsidR="0001370D" w:rsidRDefault="0001370D" w:rsidP="0001370D">
      <w:pPr>
        <w:rPr>
          <w:lang w:val="de-DE"/>
        </w:rPr>
      </w:pPr>
    </w:p>
    <w:p w:rsidR="0001370D" w:rsidRDefault="0001370D" w:rsidP="0001370D">
      <w:pPr>
        <w:pStyle w:val="Titre2"/>
        <w:rPr>
          <w:lang w:val="de-DE"/>
        </w:rPr>
      </w:pPr>
      <w:r>
        <w:rPr>
          <w:lang w:val="de-DE"/>
        </w:rPr>
        <w:t>An welcher Stelle steht das [g]? Markiere das richtige Feld mit einem Kreuz.</w:t>
      </w:r>
    </w:p>
    <w:p w:rsidR="0001370D" w:rsidRDefault="0001370D" w:rsidP="0001370D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"/>
        <w:gridCol w:w="446"/>
        <w:gridCol w:w="446"/>
        <w:gridCol w:w="446"/>
        <w:gridCol w:w="594"/>
        <w:gridCol w:w="595"/>
        <w:gridCol w:w="594"/>
        <w:gridCol w:w="446"/>
        <w:gridCol w:w="446"/>
        <w:gridCol w:w="446"/>
        <w:gridCol w:w="446"/>
        <w:gridCol w:w="891"/>
        <w:gridCol w:w="892"/>
        <w:gridCol w:w="892"/>
        <w:gridCol w:w="892"/>
      </w:tblGrid>
      <w:tr w:rsidR="0001370D" w:rsidTr="0001370D">
        <w:trPr>
          <w:trHeight w:val="1985"/>
          <w:jc w:val="center"/>
        </w:trPr>
        <w:tc>
          <w:tcPr>
            <w:tcW w:w="1783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370D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78" type="#_x0000_t75" style="width:81.7pt;height:57.5pt">
                  <v:imagedata r:id="rId71" o:title="Radiergummi_sw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370D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79" type="#_x0000_t75" style="width:54.45pt;height:78.05pt">
                  <v:imagedata r:id="rId109" o:title="Papagei_sw"/>
                </v:shape>
              </w:pict>
            </w: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370D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80" type="#_x0000_t75" style="width:82.3pt;height:69.6pt">
                  <v:imagedata r:id="rId93" o:title="einkaufen_sw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370D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81" type="#_x0000_t75" style="width:81.7pt;height:62.9pt">
                  <v:imagedata r:id="rId110" o:title="Geschirr_sw"/>
                </v:shape>
              </w:pic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1370D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82" type="#_x0000_t75" style="width:78.05pt;height:91.95pt">
                  <v:imagedata r:id="rId106" o:title="mouche" croptop="3423f" cropbottom="17057f" cropleft="13524f" cropright="14014f"/>
                </v:shape>
              </w:pict>
            </w:r>
          </w:p>
        </w:tc>
      </w:tr>
      <w:tr w:rsidR="0001370D" w:rsidTr="0001370D">
        <w:trPr>
          <w:cantSplit/>
          <w:jc w:val="center"/>
        </w:trPr>
        <w:tc>
          <w:tcPr>
            <w:tcW w:w="4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01370D" w:rsidRDefault="0001370D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01370D" w:rsidRDefault="0001370D" w:rsidP="0001370D">
      <w:pPr>
        <w:pStyle w:val="Titre2"/>
        <w:rPr>
          <w:lang w:val="de-DE"/>
        </w:rPr>
      </w:pPr>
      <w:r>
        <w:rPr>
          <w:lang w:val="de-DE"/>
        </w:rPr>
        <w:t>Kreise den Buchstaben „g“ ein.</w:t>
      </w:r>
    </w:p>
    <w:p w:rsidR="0001370D" w:rsidRDefault="0001370D" w:rsidP="0001370D">
      <w:pPr>
        <w:rPr>
          <w:lang w:val="de-DE"/>
        </w:rPr>
      </w:pPr>
    </w:p>
    <w:tbl>
      <w:tblPr>
        <w:tblW w:w="877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3"/>
        <w:gridCol w:w="1723"/>
        <w:gridCol w:w="2001"/>
        <w:gridCol w:w="1605"/>
        <w:gridCol w:w="1723"/>
      </w:tblGrid>
      <w:tr w:rsidR="0001370D" w:rsidTr="0001370D">
        <w:trPr>
          <w:trHeight w:val="1418"/>
          <w:jc w:val="center"/>
        </w:trPr>
        <w:tc>
          <w:tcPr>
            <w:tcW w:w="1724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83" type="#_x0000_t75" style="width:75.05pt;height:89.55pt">
                  <v:imagedata r:id="rId111" o:title="Glatze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84" type="#_x0000_t75" style="width:65.95pt;height:46.6pt">
                  <v:imagedata r:id="rId105" o:title="Igel_sw"/>
                </v:shape>
              </w:pict>
            </w:r>
          </w:p>
        </w:tc>
        <w:tc>
          <w:tcPr>
            <w:tcW w:w="2002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85" type="#_x0000_t75" style="width:84.7pt;height:59.9pt">
                  <v:imagedata r:id="rId112" o:title="Irrgarten_sw"/>
                </v:shape>
              </w:pict>
            </w:r>
          </w:p>
        </w:tc>
        <w:tc>
          <w:tcPr>
            <w:tcW w:w="1606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86" type="#_x0000_t75" style="width:73.2pt;height:102.85pt">
                  <v:imagedata r:id="rId113" o:title="Jäger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87" type="#_x0000_t75" style="width:78.65pt;height:65.95pt">
                  <v:imagedata r:id="rId114" o:title="KANGOURO"/>
                </v:shape>
              </w:pict>
            </w:r>
          </w:p>
        </w:tc>
      </w:tr>
      <w:tr w:rsidR="0001370D" w:rsidTr="0001370D">
        <w:trPr>
          <w:jc w:val="center"/>
        </w:trPr>
        <w:tc>
          <w:tcPr>
            <w:tcW w:w="1724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Glatze</w:t>
            </w:r>
          </w:p>
        </w:tc>
        <w:tc>
          <w:tcPr>
            <w:tcW w:w="1724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Igel</w:t>
            </w:r>
          </w:p>
        </w:tc>
        <w:tc>
          <w:tcPr>
            <w:tcW w:w="2002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der Irrgarten</w:t>
            </w:r>
          </w:p>
        </w:tc>
        <w:tc>
          <w:tcPr>
            <w:tcW w:w="1606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der Jäger</w:t>
            </w:r>
          </w:p>
        </w:tc>
        <w:tc>
          <w:tcPr>
            <w:tcW w:w="1724" w:type="dxa"/>
            <w:vAlign w:val="center"/>
            <w:hideMark/>
          </w:tcPr>
          <w:p w:rsidR="0001370D" w:rsidRDefault="0001370D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das Känguru</w:t>
            </w:r>
          </w:p>
        </w:tc>
      </w:tr>
    </w:tbl>
    <w:p w:rsidR="0001370D" w:rsidRDefault="0001370D" w:rsidP="0001370D">
      <w:pPr>
        <w:pStyle w:val="Pieddepage"/>
        <w:tabs>
          <w:tab w:val="left" w:pos="708"/>
        </w:tabs>
        <w:rPr>
          <w:sz w:val="18"/>
          <w:lang w:val="de-DE"/>
        </w:rPr>
      </w:pPr>
    </w:p>
    <w:p w:rsidR="0001370D" w:rsidRDefault="0001370D" w:rsidP="0001370D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g</w:t>
      </w:r>
      <w:r>
        <w:rPr>
          <w:lang w:val="de-DE"/>
        </w:rPr>
        <w:t>“.</w:t>
      </w:r>
    </w:p>
    <w:p w:rsidR="0001370D" w:rsidRDefault="0001370D" w:rsidP="0001370D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7"/>
        <w:gridCol w:w="2398"/>
        <w:gridCol w:w="2455"/>
        <w:gridCol w:w="2507"/>
      </w:tblGrid>
      <w:tr w:rsidR="0001370D" w:rsidTr="0001370D">
        <w:trPr>
          <w:cantSplit/>
        </w:trPr>
        <w:tc>
          <w:tcPr>
            <w:tcW w:w="2586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88" type="#_x0000_t75" style="width:42.95pt;height:59.3pt">
                  <v:imagedata r:id="rId115" o:title="Negerkuß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89" type="#_x0000_t75" style="width:62.3pt;height:73.2pt">
                  <v:imagedata r:id="rId116" o:title="Spiegel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90" type="#_x0000_t75" style="width:80.45pt;height:66.55pt">
                  <v:imagedata r:id="rId79" o:title="Vogel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01370D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91" type="#_x0000_t75" style="width:96.8pt;height:1in">
                  <v:imagedata r:id="rId117" o:title="Ziege_sw"/>
                </v:shape>
              </w:pict>
            </w:r>
          </w:p>
        </w:tc>
      </w:tr>
      <w:tr w:rsidR="0001370D" w:rsidTr="0001370D">
        <w:trPr>
          <w:cantSplit/>
        </w:trPr>
        <w:tc>
          <w:tcPr>
            <w:tcW w:w="2586" w:type="dxa"/>
            <w:hideMark/>
          </w:tcPr>
          <w:p w:rsidR="0001370D" w:rsidRDefault="0001370D" w:rsidP="00D22EB7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Ne</w:t>
            </w:r>
            <w:r w:rsidR="00D22EB7">
              <w:rPr>
                <w:lang w:val="de-DE"/>
              </w:rPr>
              <w:t>_</w:t>
            </w:r>
            <w:r>
              <w:rPr>
                <w:lang w:val="de-DE"/>
              </w:rPr>
              <w:t>erkuss</w:t>
            </w:r>
            <w:proofErr w:type="spellEnd"/>
          </w:p>
        </w:tc>
        <w:tc>
          <w:tcPr>
            <w:tcW w:w="2586" w:type="dxa"/>
            <w:hideMark/>
          </w:tcPr>
          <w:p w:rsidR="0001370D" w:rsidRDefault="0001370D" w:rsidP="00D22EB7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Spie</w:t>
            </w:r>
            <w:r w:rsidR="00D22EB7">
              <w:rPr>
                <w:lang w:val="de-DE"/>
              </w:rPr>
              <w:t>_</w:t>
            </w:r>
            <w:r>
              <w:rPr>
                <w:lang w:val="de-DE"/>
              </w:rPr>
              <w:t>el</w:t>
            </w:r>
            <w:proofErr w:type="spellEnd"/>
          </w:p>
        </w:tc>
        <w:tc>
          <w:tcPr>
            <w:tcW w:w="2586" w:type="dxa"/>
            <w:hideMark/>
          </w:tcPr>
          <w:p w:rsidR="0001370D" w:rsidRDefault="0001370D" w:rsidP="00D22EB7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Vo</w:t>
            </w:r>
            <w:r w:rsidR="00D22EB7">
              <w:rPr>
                <w:lang w:val="de-DE"/>
              </w:rPr>
              <w:t>_</w:t>
            </w:r>
            <w:r>
              <w:rPr>
                <w:lang w:val="de-DE"/>
              </w:rPr>
              <w:t>el</w:t>
            </w:r>
            <w:proofErr w:type="spellEnd"/>
          </w:p>
        </w:tc>
        <w:tc>
          <w:tcPr>
            <w:tcW w:w="2586" w:type="dxa"/>
            <w:hideMark/>
          </w:tcPr>
          <w:p w:rsidR="0001370D" w:rsidRDefault="0001370D" w:rsidP="00D22EB7">
            <w:pPr>
              <w:pStyle w:val="Cursive"/>
            </w:pPr>
            <w:r>
              <w:t xml:space="preserve">die </w:t>
            </w:r>
            <w:proofErr w:type="spellStart"/>
            <w:r>
              <w:t>Zie</w:t>
            </w:r>
            <w:r w:rsidR="00D22EB7">
              <w:t>_</w:t>
            </w:r>
            <w:r>
              <w:t>e</w:t>
            </w:r>
            <w:proofErr w:type="spellEnd"/>
          </w:p>
        </w:tc>
      </w:tr>
    </w:tbl>
    <w:p w:rsidR="0001370D" w:rsidRDefault="0001370D" w:rsidP="0001370D">
      <w:pPr>
        <w:pStyle w:val="Titre2"/>
        <w:rPr>
          <w:sz w:val="2"/>
        </w:rPr>
      </w:pPr>
      <w:r>
        <w:rPr>
          <w:lang w:val="de-DE"/>
        </w:rPr>
        <w:t xml:space="preserve"> </w:t>
      </w:r>
    </w:p>
    <w:p w:rsidR="0001370D" w:rsidRDefault="0001370D" w:rsidP="0001370D">
      <w:pPr>
        <w:rPr>
          <w:sz w:val="2"/>
          <w:lang w:val="de-DE"/>
        </w:rPr>
      </w:pPr>
    </w:p>
    <w:p w:rsidR="00D22EB7" w:rsidRDefault="00D22EB7" w:rsidP="00D22EB7">
      <w:pPr>
        <w:jc w:val="left"/>
        <w:rPr>
          <w:sz w:val="2"/>
        </w:rPr>
      </w:pPr>
      <w:r>
        <w:rPr>
          <w:rFonts w:ascii="Arial" w:hAnsi="Arial"/>
          <w:sz w:val="24"/>
          <w:lang w:val="nl-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7"/>
      </w:tblGrid>
      <w:tr w:rsidR="00D22EB7" w:rsidRPr="009252D5" w:rsidTr="00D22EB7">
        <w:trPr>
          <w:cantSplit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pict>
                <v:shape id="_x0000_i1192" type="#_x0000_t75" style="width:29.05pt;height:33.9pt">
                  <v:imagedata r:id="rId8" o:title="Ohr_sw"/>
                </v:shape>
              </w:pict>
            </w:r>
            <w:r w:rsidR="00D22EB7">
              <w:rPr>
                <w:lang w:val="de-DE"/>
              </w:rPr>
              <w:t>[h]</w:t>
            </w:r>
          </w:p>
          <w:p w:rsidR="00D22EB7" w:rsidRDefault="00D22EB7">
            <w:pPr>
              <w:jc w:val="center"/>
              <w:rPr>
                <w:lang w:val="de-DE"/>
              </w:rPr>
            </w:pPr>
          </w:p>
          <w:p w:rsidR="00D22EB7" w:rsidRDefault="009252D5">
            <w:pPr>
              <w:jc w:val="center"/>
              <w:rPr>
                <w:lang w:val="de-DE"/>
              </w:rPr>
            </w:pPr>
            <w:r>
              <w:pict>
                <v:shape id="_x0000_i1193" type="#_x0000_t75" style="width:42.95pt;height:33.3pt">
                  <v:imagedata r:id="rId9" o:title="OEIL"/>
                </v:shape>
              </w:pict>
            </w:r>
            <w:r w:rsidR="00D22EB7">
              <w:rPr>
                <w:lang w:val="de-DE"/>
              </w:rPr>
              <w:t xml:space="preserve"> (h) wie in </w:t>
            </w:r>
            <w:r>
              <w:rPr>
                <w:lang w:val="de-DE"/>
              </w:rPr>
              <w:pict>
                <v:shape id="_x0000_i1194" type="#_x0000_t75" style="width:56.25pt;height:38.7pt">
                  <v:imagedata r:id="rId118" o:title="Hut_Sw"/>
                </v:shape>
              </w:pict>
            </w:r>
            <w:r w:rsidR="00D22EB7">
              <w:rPr>
                <w:lang w:val="de-DE"/>
              </w:rPr>
              <w:t xml:space="preserve"> der </w:t>
            </w:r>
            <w:r w:rsidR="00D22EB7">
              <w:rPr>
                <w:b/>
                <w:bCs/>
                <w:lang w:val="de-DE"/>
              </w:rPr>
              <w:t>H</w:t>
            </w:r>
            <w:r w:rsidR="00D22EB7">
              <w:rPr>
                <w:lang w:val="de-DE"/>
              </w:rPr>
              <w:t>ut (</w:t>
            </w:r>
            <w:r w:rsidR="00D22EB7" w:rsidRPr="00D22EB7">
              <w:rPr>
                <w:rFonts w:ascii="DuCahier xp" w:hAnsi="DuCahier xp"/>
                <w:sz w:val="40"/>
                <w:lang w:val="de-DE"/>
              </w:rPr>
              <w:t xml:space="preserve">der </w:t>
            </w:r>
            <w:r w:rsidR="00D22EB7" w:rsidRPr="00D22EB7">
              <w:rPr>
                <w:rFonts w:ascii="DuCahier xp" w:hAnsi="DuCahier xp"/>
                <w:b/>
                <w:bCs/>
                <w:sz w:val="40"/>
                <w:lang w:val="de-DE"/>
              </w:rPr>
              <w:t>H</w:t>
            </w:r>
            <w:r w:rsidR="00D22EB7" w:rsidRPr="00D22EB7">
              <w:rPr>
                <w:rFonts w:ascii="DuCahier xp" w:hAnsi="DuCahier xp"/>
                <w:sz w:val="40"/>
                <w:lang w:val="de-DE"/>
              </w:rPr>
              <w:t>ut</w:t>
            </w:r>
            <w:r w:rsidR="00D22EB7">
              <w:rPr>
                <w:lang w:val="de-DE"/>
              </w:rPr>
              <w:t>)</w:t>
            </w:r>
          </w:p>
        </w:tc>
      </w:tr>
    </w:tbl>
    <w:p w:rsidR="00D22EB7" w:rsidRDefault="00D22EB7" w:rsidP="00D22EB7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D22EB7" w:rsidTr="00D22EB7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95" type="#_x0000_t75" style="width:88.35pt;height:108.3pt">
                  <v:imagedata r:id="rId119" o:title="Honig_sw"/>
                </v:shape>
              </w:pict>
            </w:r>
          </w:p>
          <w:p w:rsidR="00D22EB7" w:rsidRDefault="00D22EB7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H</w:t>
            </w:r>
            <w:r>
              <w:rPr>
                <w:sz w:val="24"/>
                <w:lang w:val="de-DE"/>
              </w:rPr>
              <w:t>onig</w:t>
            </w:r>
          </w:p>
          <w:p w:rsidR="00D22EB7" w:rsidRDefault="00D22EB7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der </w:t>
            </w:r>
            <w:r w:rsidRPr="00D22EB7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H</w:t>
            </w:r>
            <w:r>
              <w:rPr>
                <w:rFonts w:ascii="DuCahier xp" w:hAnsi="DuCahier xp"/>
                <w:sz w:val="40"/>
                <w:lang w:val="de-DE"/>
              </w:rPr>
              <w:t>onig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96" type="#_x0000_t75" style="width:112.55pt;height:119.8pt">
                  <v:imagedata r:id="rId21" o:title="Heft_sw"/>
                </v:shape>
              </w:pict>
            </w:r>
          </w:p>
          <w:p w:rsidR="00D22EB7" w:rsidRDefault="00D22EB7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H</w:t>
            </w:r>
            <w:r>
              <w:rPr>
                <w:sz w:val="24"/>
                <w:lang w:val="de-DE"/>
              </w:rPr>
              <w:t>eft</w:t>
            </w:r>
          </w:p>
          <w:p w:rsidR="00D22EB7" w:rsidRDefault="00D22EB7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das </w:t>
            </w:r>
            <w:r w:rsidRPr="00D22EB7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H</w:t>
            </w:r>
            <w:r>
              <w:rPr>
                <w:rFonts w:ascii="DuCahier xp" w:hAnsi="DuCahier xp"/>
                <w:sz w:val="40"/>
                <w:lang w:val="de-DE"/>
              </w:rPr>
              <w:t>eft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97" type="#_x0000_t75" style="width:121.6pt;height:100.45pt">
                  <v:imagedata r:id="rId120" o:title="Uhu_sw"/>
                </v:shape>
              </w:pict>
            </w:r>
          </w:p>
          <w:p w:rsidR="00D22EB7" w:rsidRDefault="00D22EB7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U</w:t>
            </w:r>
            <w:r>
              <w:rPr>
                <w:b/>
                <w:bCs/>
                <w:sz w:val="24"/>
                <w:u w:val="single"/>
                <w:lang w:val="de-DE"/>
              </w:rPr>
              <w:t>h</w:t>
            </w:r>
            <w:r>
              <w:rPr>
                <w:sz w:val="24"/>
                <w:lang w:val="de-DE"/>
              </w:rPr>
              <w:t>u</w:t>
            </w:r>
          </w:p>
          <w:p w:rsidR="00D22EB7" w:rsidRDefault="00D22EB7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U</w:t>
            </w:r>
            <w:r w:rsidRPr="00D22EB7">
              <w:rPr>
                <w:b/>
                <w:bCs/>
                <w:u w:val="single"/>
                <w:lang w:val="de-DE"/>
              </w:rPr>
              <w:t>h</w:t>
            </w:r>
            <w:r>
              <w:rPr>
                <w:lang w:val="de-DE"/>
              </w:rPr>
              <w:t>u</w:t>
            </w:r>
          </w:p>
        </w:tc>
      </w:tr>
      <w:tr w:rsidR="00D22EB7" w:rsidTr="00D22EB7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98" type="#_x0000_t75" style="width:91.95pt;height:103.45pt">
                  <v:imagedata r:id="rId121" o:title="COU"/>
                </v:shape>
              </w:pict>
            </w:r>
          </w:p>
          <w:p w:rsidR="00D22EB7" w:rsidRDefault="00D22EB7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H</w:t>
            </w:r>
            <w:r>
              <w:rPr>
                <w:sz w:val="24"/>
                <w:lang w:val="de-DE"/>
              </w:rPr>
              <w:t>als</w:t>
            </w:r>
          </w:p>
          <w:p w:rsidR="00D22EB7" w:rsidRDefault="00D22EB7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Pr="00D22EB7">
              <w:rPr>
                <w:b/>
                <w:bCs/>
                <w:u w:val="single"/>
                <w:lang w:val="de-DE"/>
              </w:rPr>
              <w:t>H</w:t>
            </w:r>
            <w:r>
              <w:rPr>
                <w:lang w:val="de-DE"/>
              </w:rPr>
              <w:t>als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99" type="#_x0000_t75" style="width:96.8pt;height:100.45pt">
                  <v:imagedata r:id="rId122" o:title="Ahornblatt_sw"/>
                </v:shape>
              </w:pict>
            </w:r>
          </w:p>
          <w:p w:rsidR="00D22EB7" w:rsidRDefault="00D22EB7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A</w:t>
            </w:r>
            <w:r>
              <w:rPr>
                <w:b/>
                <w:bCs/>
                <w:sz w:val="24"/>
                <w:u w:val="single"/>
                <w:lang w:val="de-DE"/>
              </w:rPr>
              <w:t>h</w:t>
            </w:r>
            <w:r>
              <w:rPr>
                <w:sz w:val="24"/>
                <w:lang w:val="de-DE"/>
              </w:rPr>
              <w:t>ornblatt</w:t>
            </w:r>
          </w:p>
          <w:p w:rsidR="00D22EB7" w:rsidRDefault="00D22EB7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das A</w:t>
            </w:r>
            <w:r w:rsidRPr="00D22EB7">
              <w:rPr>
                <w:b/>
                <w:bCs/>
                <w:u w:val="single"/>
                <w:lang w:val="de-DE"/>
              </w:rPr>
              <w:t>h</w:t>
            </w:r>
            <w:r>
              <w:rPr>
                <w:lang w:val="de-DE"/>
              </w:rPr>
              <w:t>ornblatt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00" type="#_x0000_t75" style="width:108.9pt;height:77.45pt">
                  <v:imagedata r:id="rId123" o:title="Handtuch_sw"/>
                </v:shape>
              </w:pict>
            </w:r>
          </w:p>
          <w:p w:rsidR="00D22EB7" w:rsidRDefault="00D22EB7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H</w:t>
            </w:r>
            <w:r>
              <w:rPr>
                <w:sz w:val="24"/>
                <w:lang w:val="de-DE"/>
              </w:rPr>
              <w:t>andtuch</w:t>
            </w:r>
          </w:p>
          <w:p w:rsidR="00D22EB7" w:rsidRDefault="00D22EB7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Pr="00D22EB7">
              <w:rPr>
                <w:b/>
                <w:bCs/>
                <w:u w:val="single"/>
                <w:lang w:val="de-DE"/>
              </w:rPr>
              <w:t>H</w:t>
            </w:r>
            <w:r>
              <w:rPr>
                <w:lang w:val="de-DE"/>
              </w:rPr>
              <w:t>andtuch</w:t>
            </w:r>
          </w:p>
        </w:tc>
      </w:tr>
      <w:tr w:rsidR="00D22EB7" w:rsidTr="00D22EB7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01" type="#_x0000_t75" style="width:99.85pt;height:110.1pt">
                  <v:imagedata r:id="rId25" o:title="Johannisbeeren_sw"/>
                </v:shape>
              </w:pict>
            </w:r>
          </w:p>
          <w:p w:rsidR="00D22EB7" w:rsidRDefault="00D22EB7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Jo</w:t>
            </w:r>
            <w:r>
              <w:rPr>
                <w:b/>
                <w:bCs/>
                <w:sz w:val="24"/>
                <w:u w:val="single"/>
                <w:lang w:val="de-DE"/>
              </w:rPr>
              <w:t>h</w:t>
            </w:r>
            <w:r>
              <w:rPr>
                <w:sz w:val="24"/>
                <w:lang w:val="de-DE"/>
              </w:rPr>
              <w:t>annisbeeren</w:t>
            </w:r>
          </w:p>
          <w:p w:rsidR="00D22EB7" w:rsidRDefault="00D22EB7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Jo</w:t>
            </w:r>
            <w:r w:rsidRPr="00D22EB7">
              <w:rPr>
                <w:b/>
                <w:bCs/>
                <w:u w:val="single"/>
                <w:lang w:val="de-DE"/>
              </w:rPr>
              <w:t>h</w:t>
            </w:r>
            <w:r>
              <w:rPr>
                <w:lang w:val="de-DE"/>
              </w:rPr>
              <w:t>annisbeeren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02" type="#_x0000_t75" style="width:119.8pt;height:113.75pt">
                  <v:imagedata r:id="rId124" o:title="Umhang_sw"/>
                </v:shape>
              </w:pict>
            </w:r>
          </w:p>
          <w:p w:rsidR="00D22EB7" w:rsidRDefault="00D22EB7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Um</w:t>
            </w:r>
            <w:r>
              <w:rPr>
                <w:b/>
                <w:bCs/>
                <w:sz w:val="24"/>
                <w:u w:val="single"/>
                <w:lang w:val="de-DE"/>
              </w:rPr>
              <w:t>h</w:t>
            </w:r>
            <w:r>
              <w:rPr>
                <w:sz w:val="24"/>
                <w:lang w:val="de-DE"/>
              </w:rPr>
              <w:t>ang</w:t>
            </w:r>
          </w:p>
          <w:p w:rsidR="00D22EB7" w:rsidRDefault="00D22EB7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Um</w:t>
            </w:r>
            <w:r w:rsidRPr="00D22EB7">
              <w:rPr>
                <w:b/>
                <w:bCs/>
                <w:u w:val="single"/>
                <w:lang w:val="de-DE"/>
              </w:rPr>
              <w:t>h</w:t>
            </w:r>
            <w:r>
              <w:rPr>
                <w:lang w:val="de-DE"/>
              </w:rPr>
              <w:t>ang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03" type="#_x0000_t75" style="width:130.7pt;height:99.85pt">
                  <v:imagedata r:id="rId125" o:title="Haus_sw"/>
                </v:shape>
              </w:pict>
            </w:r>
          </w:p>
          <w:p w:rsidR="00D22EB7" w:rsidRDefault="00D22EB7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H</w:t>
            </w:r>
            <w:r>
              <w:rPr>
                <w:sz w:val="24"/>
                <w:lang w:val="de-DE"/>
              </w:rPr>
              <w:t>aus</w:t>
            </w:r>
          </w:p>
          <w:p w:rsidR="00D22EB7" w:rsidRDefault="00D22EB7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Pr="00D22EB7">
              <w:rPr>
                <w:b/>
                <w:bCs/>
                <w:u w:val="single"/>
                <w:lang w:val="de-DE"/>
              </w:rPr>
              <w:t>H</w:t>
            </w:r>
            <w:r>
              <w:rPr>
                <w:lang w:val="de-DE"/>
              </w:rPr>
              <w:t>aus</w:t>
            </w:r>
          </w:p>
        </w:tc>
      </w:tr>
    </w:tbl>
    <w:p w:rsidR="00D22EB7" w:rsidRDefault="00D22EB7" w:rsidP="00D22EB7">
      <w:pPr>
        <w:rPr>
          <w:sz w:val="2"/>
          <w:lang w:val="de-DE"/>
        </w:rPr>
      </w:pPr>
    </w:p>
    <w:p w:rsidR="00D22EB7" w:rsidRDefault="00D22EB7" w:rsidP="00D22EB7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...................................................................</w:t>
      </w:r>
    </w:p>
    <w:p w:rsidR="00D22EB7" w:rsidRDefault="009252D5" w:rsidP="00D22EB7">
      <w:pPr>
        <w:pStyle w:val="Titre1"/>
        <w:spacing w:before="0"/>
        <w:rPr>
          <w:i w:val="0"/>
          <w:iCs/>
          <w:u w:val="none"/>
        </w:rPr>
      </w:pPr>
      <w:r>
        <w:rPr>
          <w:u w:val="none"/>
        </w:rPr>
        <w:pict>
          <v:shape id="_x0000_s1033" type="#_x0000_t75" style="position:absolute;left:0;text-align:left;margin-left:63pt;margin-top:5.35pt;width:63pt;height:55.95pt;z-index:6">
            <v:imagedata r:id="rId20" o:title="lesen sw"/>
          </v:shape>
        </w:pict>
      </w:r>
      <w:r w:rsidR="00D22EB7">
        <w:t xml:space="preserve">Laut [h] wie: </w:t>
      </w:r>
      <w:r w:rsidR="00D22EB7">
        <w:tab/>
      </w:r>
      <w:r>
        <w:rPr>
          <w:u w:val="none"/>
        </w:rPr>
        <w:pict>
          <v:shape id="_x0000_i1204" type="#_x0000_t75" style="width:56.25pt;height:38.7pt">
            <v:imagedata r:id="rId118" o:title="Hut_Sw"/>
          </v:shape>
        </w:pict>
      </w:r>
    </w:p>
    <w:p w:rsidR="00D22EB7" w:rsidRDefault="00D22EB7" w:rsidP="00D22EB7">
      <w:pPr>
        <w:rPr>
          <w:lang w:val="de-DE"/>
        </w:rPr>
      </w:pPr>
    </w:p>
    <w:p w:rsidR="00D22EB7" w:rsidRDefault="00D22EB7" w:rsidP="00D22EB7">
      <w:pPr>
        <w:pStyle w:val="Titre2"/>
        <w:rPr>
          <w:lang w:val="de-DE"/>
        </w:rPr>
      </w:pPr>
      <w:r>
        <w:rPr>
          <w:lang w:val="de-DE"/>
        </w:rPr>
        <w:t>Male an, wenn du [h]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5"/>
        <w:gridCol w:w="2446"/>
        <w:gridCol w:w="2334"/>
        <w:gridCol w:w="2472"/>
      </w:tblGrid>
      <w:tr w:rsidR="00D22EB7" w:rsidTr="00D22EB7">
        <w:trPr>
          <w:trHeight w:val="170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5" type="#_x0000_t75" style="width:103.45pt;height:68.95pt">
                  <v:imagedata r:id="rId22" o:title="Buch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06" type="#_x0000_t75" style="width:79.25pt;height:84.1pt">
                  <v:imagedata r:id="rId21" o:title="Heft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7" type="#_x0000_t75" style="width:44.75pt;height:90.15pt">
                  <v:imagedata r:id="rId126" o:title="JAMBE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8" type="#_x0000_t75" style="width:87.15pt;height:71.4pt">
                  <v:imagedata r:id="rId127" o:title="MAIN"/>
                </v:shape>
              </w:pict>
            </w:r>
          </w:p>
        </w:tc>
      </w:tr>
    </w:tbl>
    <w:p w:rsidR="00D22EB7" w:rsidRDefault="00D22EB7" w:rsidP="00D22EB7">
      <w:pPr>
        <w:rPr>
          <w:lang w:val="de-DE"/>
        </w:rPr>
      </w:pPr>
    </w:p>
    <w:p w:rsidR="00D22EB7" w:rsidRDefault="00D22EB7" w:rsidP="00D22EB7">
      <w:pPr>
        <w:pStyle w:val="Titre2"/>
        <w:rPr>
          <w:lang w:val="de-DE"/>
        </w:rPr>
      </w:pPr>
      <w:r>
        <w:rPr>
          <w:lang w:val="de-DE"/>
        </w:rPr>
        <w:t>An welche Steller steht das [h]? Markiere das richtige Feld mit einem Kreuz.</w:t>
      </w:r>
    </w:p>
    <w:p w:rsidR="00D22EB7" w:rsidRDefault="00D22EB7" w:rsidP="00D22EB7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594"/>
        <w:gridCol w:w="595"/>
        <w:gridCol w:w="891"/>
        <w:gridCol w:w="892"/>
        <w:gridCol w:w="356"/>
        <w:gridCol w:w="357"/>
        <w:gridCol w:w="357"/>
        <w:gridCol w:w="357"/>
        <w:gridCol w:w="357"/>
        <w:gridCol w:w="891"/>
        <w:gridCol w:w="892"/>
        <w:gridCol w:w="595"/>
        <w:gridCol w:w="594"/>
        <w:gridCol w:w="595"/>
      </w:tblGrid>
      <w:tr w:rsidR="00D22EB7" w:rsidTr="00D22EB7">
        <w:trPr>
          <w:trHeight w:val="1985"/>
          <w:jc w:val="center"/>
        </w:trPr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22EB7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09" type="#_x0000_t75" style="width:68.35pt;height:70.8pt">
                  <v:imagedata r:id="rId122" o:title="Ahornblatt_sw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22EB7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10" type="#_x0000_t75" style="width:55.65pt;height:68.35pt">
                  <v:imagedata r:id="rId119" o:title="Honig_sw"/>
                </v:shape>
              </w:pict>
            </w:r>
          </w:p>
        </w:tc>
        <w:tc>
          <w:tcPr>
            <w:tcW w:w="1784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22EB7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11" type="#_x0000_t75" style="width:72.6pt;height:80.45pt">
                  <v:imagedata r:id="rId25" o:title="Johannisbeeren_sw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22EB7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12" type="#_x0000_t75" style="width:78.65pt;height:74.4pt">
                  <v:imagedata r:id="rId124" o:title="Umhang_sw"/>
                </v:shape>
              </w:pict>
            </w:r>
          </w:p>
        </w:tc>
        <w:tc>
          <w:tcPr>
            <w:tcW w:w="1784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22EB7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13" type="#_x0000_t75" style="width:82.3pt;height:77.45pt">
                  <v:imagedata r:id="rId128" o:title="Hampelmann_sw"/>
                </v:shape>
              </w:pict>
            </w:r>
          </w:p>
        </w:tc>
      </w:tr>
      <w:tr w:rsidR="00D22EB7" w:rsidTr="00D22EB7">
        <w:trPr>
          <w:cantSplit/>
          <w:jc w:val="center"/>
        </w:trPr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22EB7" w:rsidRDefault="00D22EB7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D22EB7" w:rsidRDefault="00D22EB7" w:rsidP="00D22EB7">
      <w:pPr>
        <w:pStyle w:val="Titre2"/>
        <w:rPr>
          <w:lang w:val="de-DE"/>
        </w:rPr>
      </w:pPr>
      <w:r>
        <w:rPr>
          <w:lang w:val="de-DE"/>
        </w:rPr>
        <w:t>Kreise den Buchstaben „h“ ein.</w:t>
      </w:r>
    </w:p>
    <w:p w:rsidR="00D22EB7" w:rsidRDefault="00D22EB7" w:rsidP="00D22EB7">
      <w:pPr>
        <w:rPr>
          <w:lang w:val="de-DE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724"/>
        <w:gridCol w:w="1842"/>
        <w:gridCol w:w="1606"/>
        <w:gridCol w:w="1724"/>
      </w:tblGrid>
      <w:tr w:rsidR="00D22EB7" w:rsidTr="00D22EB7">
        <w:trPr>
          <w:trHeight w:val="1418"/>
          <w:jc w:val="center"/>
        </w:trPr>
        <w:tc>
          <w:tcPr>
            <w:tcW w:w="1724" w:type="dxa"/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14" type="#_x0000_t75" style="width:68.95pt;height:52.65pt">
                  <v:imagedata r:id="rId125" o:title="Haus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15" type="#_x0000_t75" style="width:78.65pt;height:61.7pt">
                  <v:imagedata r:id="rId129" o:title="COEUR"/>
                </v:shape>
              </w:pict>
            </w:r>
          </w:p>
        </w:tc>
        <w:tc>
          <w:tcPr>
            <w:tcW w:w="1842" w:type="dxa"/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16" type="#_x0000_t75" style="width:70.8pt;height:71.4pt">
                  <v:imagedata r:id="rId130" o:title="Hose_sw"/>
                </v:shape>
              </w:pict>
            </w:r>
          </w:p>
        </w:tc>
        <w:tc>
          <w:tcPr>
            <w:tcW w:w="1606" w:type="dxa"/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17" type="#_x0000_t75" style="width:62.9pt;height:71.4pt">
                  <v:imagedata r:id="rId121" o:title="COU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18" type="#_x0000_t75" style="width:64.75pt;height:63.55pt">
                  <v:imagedata r:id="rId131" o:title="Haare_sw"/>
                </v:shape>
              </w:pict>
            </w:r>
          </w:p>
        </w:tc>
      </w:tr>
      <w:tr w:rsidR="00D22EB7" w:rsidTr="00D22EB7">
        <w:trPr>
          <w:jc w:val="center"/>
        </w:trPr>
        <w:tc>
          <w:tcPr>
            <w:tcW w:w="1724" w:type="dxa"/>
            <w:vAlign w:val="center"/>
            <w:hideMark/>
          </w:tcPr>
          <w:p w:rsidR="00D22EB7" w:rsidRDefault="00D22EB7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Haus</w:t>
            </w:r>
          </w:p>
        </w:tc>
        <w:tc>
          <w:tcPr>
            <w:tcW w:w="1724" w:type="dxa"/>
            <w:vAlign w:val="center"/>
            <w:hideMark/>
          </w:tcPr>
          <w:p w:rsidR="00D22EB7" w:rsidRDefault="00D22EB7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Herz</w:t>
            </w:r>
          </w:p>
        </w:tc>
        <w:tc>
          <w:tcPr>
            <w:tcW w:w="1842" w:type="dxa"/>
            <w:vAlign w:val="center"/>
            <w:hideMark/>
          </w:tcPr>
          <w:p w:rsidR="00D22EB7" w:rsidRDefault="00D22EB7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Hose</w:t>
            </w:r>
          </w:p>
        </w:tc>
        <w:tc>
          <w:tcPr>
            <w:tcW w:w="1606" w:type="dxa"/>
            <w:vAlign w:val="center"/>
            <w:hideMark/>
          </w:tcPr>
          <w:p w:rsidR="00D22EB7" w:rsidRDefault="00D22EB7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Hals</w:t>
            </w:r>
          </w:p>
        </w:tc>
        <w:tc>
          <w:tcPr>
            <w:tcW w:w="1724" w:type="dxa"/>
            <w:vAlign w:val="center"/>
            <w:hideMark/>
          </w:tcPr>
          <w:p w:rsidR="00D22EB7" w:rsidRDefault="00D22EB7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Haare</w:t>
            </w:r>
          </w:p>
        </w:tc>
      </w:tr>
    </w:tbl>
    <w:p w:rsidR="00D22EB7" w:rsidRDefault="00D22EB7" w:rsidP="00D22EB7">
      <w:pPr>
        <w:pStyle w:val="Pieddepage"/>
        <w:tabs>
          <w:tab w:val="left" w:pos="708"/>
        </w:tabs>
        <w:rPr>
          <w:lang w:val="de-DE"/>
        </w:rPr>
      </w:pPr>
    </w:p>
    <w:p w:rsidR="00D22EB7" w:rsidRDefault="00D22EB7" w:rsidP="00D22EB7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h</w:t>
      </w:r>
      <w:r>
        <w:rPr>
          <w:lang w:val="de-DE"/>
        </w:rPr>
        <w:t>“.</w:t>
      </w:r>
    </w:p>
    <w:p w:rsidR="00D22EB7" w:rsidRDefault="00D22EB7" w:rsidP="00D22EB7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5"/>
        <w:gridCol w:w="2455"/>
        <w:gridCol w:w="2401"/>
        <w:gridCol w:w="2456"/>
      </w:tblGrid>
      <w:tr w:rsidR="00D22EB7" w:rsidTr="00D22EB7">
        <w:trPr>
          <w:cantSplit/>
        </w:trPr>
        <w:tc>
          <w:tcPr>
            <w:tcW w:w="2586" w:type="dxa"/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19" type="#_x0000_t75" style="width:81.7pt;height:57.5pt">
                  <v:imagedata r:id="rId132" o:title="gare" croptop="6778f" cropbottom="12257f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20" type="#_x0000_t75" style="width:78.05pt;height:78.05pt">
                  <v:imagedata r:id="rId133" o:title="Überholverbot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21" type="#_x0000_t75" style="width:60.5pt;height:62.9pt">
                  <v:imagedata r:id="rId134" o:title="Vorhang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D22EB7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22" type="#_x0000_t75" style="width:78.65pt;height:64.75pt">
                  <v:imagedata r:id="rId120" o:title="Uhu_sw"/>
                </v:shape>
              </w:pict>
            </w:r>
          </w:p>
        </w:tc>
      </w:tr>
      <w:tr w:rsidR="00D22EB7" w:rsidTr="00D22EB7">
        <w:trPr>
          <w:cantSplit/>
        </w:trPr>
        <w:tc>
          <w:tcPr>
            <w:tcW w:w="2586" w:type="dxa"/>
            <w:hideMark/>
          </w:tcPr>
          <w:p w:rsidR="00D22EB7" w:rsidRDefault="00D22EB7" w:rsidP="0091211E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Bahn</w:t>
            </w:r>
            <w:r w:rsidR="0091211E">
              <w:rPr>
                <w:lang w:val="de-DE"/>
              </w:rPr>
              <w:t>_</w:t>
            </w:r>
            <w:r>
              <w:rPr>
                <w:lang w:val="de-DE"/>
              </w:rPr>
              <w:t>of</w:t>
            </w:r>
            <w:proofErr w:type="spellEnd"/>
          </w:p>
        </w:tc>
        <w:tc>
          <w:tcPr>
            <w:tcW w:w="2586" w:type="dxa"/>
            <w:hideMark/>
          </w:tcPr>
          <w:p w:rsidR="00D22EB7" w:rsidRDefault="00D22EB7" w:rsidP="0091211E">
            <w:pPr>
              <w:pStyle w:val="Cursive"/>
              <w:rPr>
                <w:lang w:val="de-DE"/>
              </w:rPr>
            </w:pPr>
            <w:proofErr w:type="spellStart"/>
            <w:r>
              <w:rPr>
                <w:lang w:val="de-DE"/>
              </w:rPr>
              <w:t>über</w:t>
            </w:r>
            <w:r w:rsidR="0091211E">
              <w:rPr>
                <w:lang w:val="de-DE"/>
              </w:rPr>
              <w:t>_</w:t>
            </w:r>
            <w:r>
              <w:rPr>
                <w:lang w:val="de-DE"/>
              </w:rPr>
              <w:t>olen</w:t>
            </w:r>
            <w:proofErr w:type="spellEnd"/>
          </w:p>
        </w:tc>
        <w:tc>
          <w:tcPr>
            <w:tcW w:w="2586" w:type="dxa"/>
            <w:hideMark/>
          </w:tcPr>
          <w:p w:rsidR="00D22EB7" w:rsidRDefault="00D22EB7" w:rsidP="0091211E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Vor</w:t>
            </w:r>
            <w:r w:rsidR="0091211E">
              <w:rPr>
                <w:lang w:val="de-DE"/>
              </w:rPr>
              <w:t>_</w:t>
            </w:r>
            <w:r>
              <w:rPr>
                <w:lang w:val="de-DE"/>
              </w:rPr>
              <w:t>ang</w:t>
            </w:r>
            <w:proofErr w:type="spellEnd"/>
          </w:p>
        </w:tc>
        <w:tc>
          <w:tcPr>
            <w:tcW w:w="2586" w:type="dxa"/>
            <w:hideMark/>
          </w:tcPr>
          <w:p w:rsidR="00D22EB7" w:rsidRDefault="00D22EB7" w:rsidP="0091211E">
            <w:pPr>
              <w:pStyle w:val="Cursive"/>
              <w:rPr>
                <w:lang w:val="nl-NL"/>
              </w:rPr>
            </w:pPr>
            <w:r>
              <w:rPr>
                <w:lang w:val="nl-NL"/>
              </w:rPr>
              <w:t xml:space="preserve">der </w:t>
            </w:r>
            <w:proofErr w:type="spellStart"/>
            <w:r>
              <w:rPr>
                <w:lang w:val="nl-NL"/>
              </w:rPr>
              <w:t>U</w:t>
            </w:r>
            <w:r w:rsidR="0091211E">
              <w:rPr>
                <w:lang w:val="nl-NL"/>
              </w:rPr>
              <w:t>_</w:t>
            </w:r>
            <w:r>
              <w:rPr>
                <w:lang w:val="nl-NL"/>
              </w:rPr>
              <w:t>u</w:t>
            </w:r>
            <w:proofErr w:type="spellEnd"/>
          </w:p>
        </w:tc>
      </w:tr>
    </w:tbl>
    <w:p w:rsidR="009049C1" w:rsidRDefault="00D22EB7" w:rsidP="009049C1">
      <w:pPr>
        <w:jc w:val="left"/>
        <w:rPr>
          <w:sz w:val="2"/>
        </w:rPr>
      </w:pPr>
      <w:r>
        <w:rPr>
          <w:lang w:val="nl-NL"/>
        </w:rPr>
        <w:t xml:space="preserve"> </w:t>
      </w:r>
      <w:r w:rsidR="009049C1">
        <w:rPr>
          <w:lang w:val="nl-N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8"/>
        <w:gridCol w:w="3259"/>
      </w:tblGrid>
      <w:tr w:rsidR="003726FD" w:rsidTr="005617E8">
        <w:trPr>
          <w:cantSplit/>
          <w:trHeight w:val="1995"/>
        </w:trPr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3726FD" w:rsidRDefault="009252D5">
            <w:pPr>
              <w:jc w:val="center"/>
              <w:rPr>
                <w:lang w:val="de-DE"/>
              </w:rPr>
            </w:pPr>
            <w:r>
              <w:pict>
                <v:shape id="_x0000_i1223" type="#_x0000_t75" style="width:29.05pt;height:33.9pt">
                  <v:imagedata r:id="rId8" o:title="Ohr_sw"/>
                </v:shape>
              </w:pict>
            </w:r>
            <w:r w:rsidR="003726FD">
              <w:rPr>
                <w:lang w:val="de-DE"/>
              </w:rPr>
              <w:t>[j]</w:t>
            </w:r>
            <w:r w:rsidR="000B39DC">
              <w:rPr>
                <w:lang w:val="de-DE"/>
              </w:rPr>
              <w:t xml:space="preserve"> </w:t>
            </w:r>
            <w:r w:rsidR="003726FD">
              <w:rPr>
                <w:lang w:val="de-DE"/>
              </w:rPr>
              <w:t xml:space="preserve">wie in </w:t>
            </w:r>
            <w:r>
              <w:pict>
                <v:shape id="_x0000_i1224" type="#_x0000_t75" style="width:53.85pt;height:38.1pt">
                  <v:imagedata r:id="rId135" o:title="Jacke 1_sw"/>
                </v:shape>
              </w:pict>
            </w:r>
            <w:r w:rsidR="003726FD">
              <w:rPr>
                <w:lang w:val="de-DE"/>
              </w:rPr>
              <w:t xml:space="preserve"> die Jacke (die Jacke) </w:t>
            </w:r>
          </w:p>
          <w:p w:rsidR="003726FD" w:rsidRDefault="009252D5" w:rsidP="000B39DC">
            <w:pPr>
              <w:jc w:val="center"/>
              <w:rPr>
                <w:lang w:val="de-DE"/>
              </w:rPr>
            </w:pPr>
            <w:r>
              <w:pict>
                <v:shape id="_x0000_i1225" type="#_x0000_t75" style="width:42.95pt;height:33.3pt">
                  <v:imagedata r:id="rId9" o:title="OEIL"/>
                </v:shape>
              </w:pict>
            </w:r>
            <w:r w:rsidR="003726FD">
              <w:rPr>
                <w:lang w:val="de-DE"/>
              </w:rPr>
              <w:t xml:space="preserve">(j) </w:t>
            </w:r>
          </w:p>
        </w:tc>
        <w:tc>
          <w:tcPr>
            <w:tcW w:w="32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726FD" w:rsidRDefault="009252D5">
            <w:pPr>
              <w:jc w:val="center"/>
              <w:rPr>
                <w:lang w:val="de-DE"/>
              </w:rPr>
            </w:pPr>
            <w:r>
              <w:pict>
                <v:shape id="_x0000_i1226" type="#_x0000_t75" style="width:29.05pt;height:33.9pt">
                  <v:imagedata r:id="rId8" o:title="Ohr_sw"/>
                </v:shape>
              </w:pict>
            </w:r>
            <w:r w:rsidR="003726FD">
              <w:rPr>
                <w:lang w:val="de-DE"/>
              </w:rPr>
              <w:t>[j]</w:t>
            </w:r>
            <w:r w:rsidR="000B39DC">
              <w:rPr>
                <w:lang w:val="de-DE"/>
              </w:rPr>
              <w:t xml:space="preserve"> </w:t>
            </w:r>
          </w:p>
          <w:p w:rsidR="003726FD" w:rsidRDefault="009252D5">
            <w:pPr>
              <w:jc w:val="center"/>
              <w:rPr>
                <w:lang w:val="de-DE"/>
              </w:rPr>
            </w:pPr>
            <w:r>
              <w:pict>
                <v:shape id="_x0000_i1227" type="#_x0000_t75" style="width:42.95pt;height:33.3pt">
                  <v:imagedata r:id="rId9" o:title="OEIL"/>
                </v:shape>
              </w:pict>
            </w:r>
            <w:r w:rsidR="003726FD">
              <w:rPr>
                <w:lang w:val="de-DE"/>
              </w:rPr>
              <w:t xml:space="preserve"> (</w:t>
            </w:r>
            <w:proofErr w:type="spellStart"/>
            <w:r w:rsidR="003726FD">
              <w:rPr>
                <w:lang w:val="de-DE"/>
              </w:rPr>
              <w:t>ie</w:t>
            </w:r>
            <w:proofErr w:type="spellEnd"/>
            <w:r w:rsidR="003726FD">
              <w:rPr>
                <w:lang w:val="de-DE"/>
              </w:rPr>
              <w:t>)</w:t>
            </w:r>
          </w:p>
        </w:tc>
      </w:tr>
    </w:tbl>
    <w:p w:rsidR="009049C1" w:rsidRPr="005617E8" w:rsidRDefault="009049C1" w:rsidP="009049C1">
      <w:pPr>
        <w:rPr>
          <w:sz w:val="20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9049C1" w:rsidTr="005617E8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9D23A3" w:rsidRDefault="009D23A3">
            <w:pPr>
              <w:spacing w:line="360" w:lineRule="auto"/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50" type="#_x0000_t75" style="width:102.85pt;height:108.3pt">
                  <v:imagedata r:id="rId136" o:title="jung"/>
                </v:shape>
              </w:pict>
            </w:r>
          </w:p>
          <w:p w:rsidR="009D23A3" w:rsidRDefault="009D23A3" w:rsidP="009D23A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b/>
                <w:sz w:val="24"/>
                <w:u w:val="single"/>
                <w:lang w:val="de-DE"/>
              </w:rPr>
              <w:t>j</w:t>
            </w:r>
            <w:r>
              <w:rPr>
                <w:sz w:val="24"/>
                <w:lang w:val="de-DE"/>
              </w:rPr>
              <w:t>ung</w:t>
            </w:r>
          </w:p>
          <w:p w:rsidR="009049C1" w:rsidRDefault="009D23A3" w:rsidP="009D23A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b/>
                <w:sz w:val="40"/>
                <w:u w:val="single"/>
                <w:lang w:val="de-DE"/>
              </w:rPr>
              <w:t>j</w:t>
            </w:r>
            <w:r>
              <w:rPr>
                <w:rFonts w:ascii="DuCahier xp" w:hAnsi="DuCahier xp"/>
                <w:sz w:val="40"/>
                <w:lang w:val="de-DE"/>
              </w:rPr>
              <w:t>ung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49C1" w:rsidRDefault="009D23A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lang w:val="de-DE"/>
              </w:rPr>
              <w:pict>
                <v:shape id="_x0000_i1251" type="#_x0000_t75" style="width:44.75pt;height:115.55pt">
                  <v:imagedata r:id="rId137" o:title="Junge_sw"/>
                </v:shape>
              </w:pict>
            </w:r>
          </w:p>
          <w:p w:rsidR="009D23A3" w:rsidRDefault="009D23A3" w:rsidP="009D23A3">
            <w:pPr>
              <w:spacing w:line="360" w:lineRule="auto"/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>
              <w:rPr>
                <w:b/>
                <w:bCs/>
                <w:u w:val="single"/>
                <w:lang w:val="de-DE"/>
              </w:rPr>
              <w:t>J</w:t>
            </w:r>
            <w:r>
              <w:rPr>
                <w:lang w:val="de-DE"/>
              </w:rPr>
              <w:t>unge</w:t>
            </w:r>
          </w:p>
          <w:p w:rsidR="009049C1" w:rsidRPr="009D23A3" w:rsidRDefault="009D23A3" w:rsidP="009D23A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 w:rsidRPr="009D23A3">
              <w:rPr>
                <w:rFonts w:ascii="DuCahier xp" w:hAnsi="DuCahier xp"/>
                <w:sz w:val="40"/>
                <w:lang w:val="de-DE"/>
              </w:rPr>
              <w:t xml:space="preserve">der </w:t>
            </w:r>
            <w:r w:rsidRPr="009D23A3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J</w:t>
            </w:r>
            <w:r w:rsidRPr="009D23A3">
              <w:rPr>
                <w:rFonts w:ascii="DuCahier xp" w:hAnsi="DuCahier xp"/>
                <w:sz w:val="40"/>
                <w:lang w:val="de-DE"/>
              </w:rPr>
              <w:t>unge</w:t>
            </w:r>
          </w:p>
        </w:tc>
        <w:tc>
          <w:tcPr>
            <w:tcW w:w="3259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  <w:hideMark/>
          </w:tcPr>
          <w:p w:rsidR="006B4BBE" w:rsidRDefault="005617E8" w:rsidP="006B4BBE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52" type="#_x0000_t75" style="width:81.1pt;height:88.95pt">
                  <v:imagedata r:id="rId138" o:title="Kastanie_sw"/>
                </v:shape>
              </w:pict>
            </w:r>
          </w:p>
          <w:p w:rsidR="006B4BBE" w:rsidRDefault="006B4BBE" w:rsidP="006B4BBE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Kastan</w:t>
            </w:r>
            <w:r>
              <w:rPr>
                <w:b/>
                <w:bCs/>
                <w:sz w:val="24"/>
                <w:u w:val="single"/>
                <w:lang w:val="de-DE"/>
              </w:rPr>
              <w:t>ie</w:t>
            </w:r>
          </w:p>
          <w:p w:rsidR="009049C1" w:rsidRDefault="006B4BBE" w:rsidP="006B4BBE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Kastan</w:t>
            </w:r>
            <w:r w:rsidRPr="00334291">
              <w:rPr>
                <w:b/>
                <w:bCs/>
                <w:u w:val="single"/>
                <w:lang w:val="de-DE"/>
              </w:rPr>
              <w:t>ie</w:t>
            </w:r>
          </w:p>
        </w:tc>
      </w:tr>
      <w:tr w:rsidR="009049C1" w:rsidTr="005617E8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9C1" w:rsidRDefault="009D23A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49" type="#_x0000_t75" style="width:96.8pt;height:86.5pt">
                  <v:imagedata r:id="rId139" o:title="Joghurt_sw"/>
                </v:shape>
              </w:pict>
            </w:r>
          </w:p>
          <w:p w:rsidR="009D23A3" w:rsidRDefault="009D23A3" w:rsidP="009D23A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J</w:t>
            </w:r>
            <w:r>
              <w:rPr>
                <w:sz w:val="24"/>
                <w:lang w:val="de-DE"/>
              </w:rPr>
              <w:t>oghurt</w:t>
            </w:r>
          </w:p>
          <w:p w:rsidR="009049C1" w:rsidRDefault="009D23A3" w:rsidP="009D23A3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Pr="00334291">
              <w:rPr>
                <w:b/>
                <w:bCs/>
                <w:u w:val="single"/>
                <w:lang w:val="de-DE"/>
              </w:rPr>
              <w:t>J</w:t>
            </w:r>
            <w:r>
              <w:rPr>
                <w:lang w:val="de-DE"/>
              </w:rPr>
              <w:t>oghurt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49C1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48" type="#_x0000_t75" style="width:68.95pt;height:96.8pt">
                  <v:imagedata r:id="rId113" o:title="Jäger_sw"/>
                </v:shape>
              </w:pict>
            </w:r>
          </w:p>
          <w:p w:rsidR="009D23A3" w:rsidRDefault="009D23A3" w:rsidP="009D23A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J</w:t>
            </w:r>
            <w:r>
              <w:rPr>
                <w:sz w:val="24"/>
                <w:lang w:val="de-DE"/>
              </w:rPr>
              <w:t>äger</w:t>
            </w:r>
          </w:p>
          <w:p w:rsidR="009D23A3" w:rsidRPr="009D23A3" w:rsidRDefault="009D23A3" w:rsidP="009D23A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 w:rsidRPr="009D23A3">
              <w:rPr>
                <w:rFonts w:ascii="DuCahier xp" w:hAnsi="DuCahier xp"/>
                <w:sz w:val="40"/>
                <w:lang w:val="de-DE"/>
              </w:rPr>
              <w:t xml:space="preserve">der </w:t>
            </w:r>
            <w:r w:rsidRPr="009D23A3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J</w:t>
            </w:r>
            <w:r w:rsidRPr="009D23A3">
              <w:rPr>
                <w:rFonts w:ascii="DuCahier xp" w:hAnsi="DuCahier xp"/>
                <w:sz w:val="40"/>
                <w:lang w:val="de-DE"/>
              </w:rPr>
              <w:t>äger</w:t>
            </w:r>
          </w:p>
          <w:p w:rsidR="009049C1" w:rsidRDefault="009049C1" w:rsidP="003726FD">
            <w:pPr>
              <w:pStyle w:val="Cursive"/>
              <w:spacing w:line="360" w:lineRule="auto"/>
              <w:rPr>
                <w:lang w:val="de-DE"/>
              </w:rPr>
            </w:pPr>
          </w:p>
        </w:tc>
        <w:tc>
          <w:tcPr>
            <w:tcW w:w="325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B4BBE" w:rsidRDefault="006B4BBE" w:rsidP="006B4BBE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53" type="#_x0000_t75" style="width:122.8pt;height:80.45pt">
                  <v:imagedata r:id="rId140" o:title="Linie"/>
                </v:shape>
              </w:pict>
            </w:r>
          </w:p>
          <w:p w:rsidR="006B4BBE" w:rsidRDefault="006B4BBE" w:rsidP="006B4BBE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Lin</w:t>
            </w:r>
            <w:r>
              <w:rPr>
                <w:b/>
                <w:bCs/>
                <w:sz w:val="24"/>
                <w:u w:val="single"/>
                <w:lang w:val="de-DE"/>
              </w:rPr>
              <w:t>ie</w:t>
            </w:r>
          </w:p>
          <w:p w:rsidR="009049C1" w:rsidRDefault="006B4BBE" w:rsidP="006B4BBE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Lin</w:t>
            </w:r>
            <w:r w:rsidRPr="00334291">
              <w:rPr>
                <w:b/>
                <w:bCs/>
                <w:u w:val="single"/>
                <w:lang w:val="de-DE"/>
              </w:rPr>
              <w:t>ie</w:t>
            </w:r>
          </w:p>
        </w:tc>
      </w:tr>
      <w:tr w:rsidR="009049C1" w:rsidTr="005617E8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8" type="#_x0000_t75" style="width:111.95pt;height:108.3pt">
                  <v:imagedata r:id="rId141" o:title="JUDO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J</w:t>
            </w:r>
            <w:r>
              <w:rPr>
                <w:sz w:val="24"/>
                <w:lang w:val="de-DE"/>
              </w:rPr>
              <w:t>udo</w:t>
            </w:r>
          </w:p>
          <w:p w:rsidR="009049C1" w:rsidRDefault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="00334291" w:rsidRPr="00334291">
              <w:rPr>
                <w:b/>
                <w:bCs/>
                <w:u w:val="single"/>
                <w:lang w:val="de-DE"/>
              </w:rPr>
              <w:t>J</w:t>
            </w:r>
            <w:r>
              <w:rPr>
                <w:lang w:val="de-DE"/>
              </w:rPr>
              <w:t>udo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9C1" w:rsidRDefault="009252D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9" type="#_x0000_t75" style="width:91.35pt;height:101.05pt">
                  <v:imagedata r:id="rId25" o:title="Johannisbeeren_sw"/>
                </v:shape>
              </w:pict>
            </w:r>
          </w:p>
          <w:p w:rsidR="009049C1" w:rsidRDefault="009049C1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b/>
                <w:bCs/>
                <w:sz w:val="24"/>
                <w:u w:val="single"/>
                <w:lang w:val="de-DE"/>
              </w:rPr>
              <w:t>J</w:t>
            </w:r>
            <w:r>
              <w:rPr>
                <w:sz w:val="24"/>
                <w:lang w:val="de-DE"/>
              </w:rPr>
              <w:t>ohannisbeeren</w:t>
            </w:r>
          </w:p>
          <w:p w:rsidR="009049C1" w:rsidRDefault="009049C1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334291" w:rsidRPr="00334291">
              <w:rPr>
                <w:b/>
                <w:bCs/>
                <w:u w:val="single"/>
                <w:lang w:val="de-DE"/>
              </w:rPr>
              <w:t>J</w:t>
            </w:r>
            <w:r>
              <w:rPr>
                <w:lang w:val="de-DE"/>
              </w:rPr>
              <w:t>ohannisbeeren</w:t>
            </w:r>
          </w:p>
        </w:tc>
        <w:tc>
          <w:tcPr>
            <w:tcW w:w="32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7E8" w:rsidRDefault="005617E8">
            <w:pPr>
              <w:pStyle w:val="Cursive"/>
              <w:spacing w:line="360" w:lineRule="auto"/>
              <w:rPr>
                <w:lang w:val="nl-NL"/>
              </w:rPr>
            </w:pPr>
            <w:r>
              <w:rPr>
                <w:lang w:val="de-DE"/>
              </w:rPr>
              <w:pict>
                <v:shape id="_x0000_i1255" type="#_x0000_t75" style="width:55.65pt;height:78.65pt">
                  <v:imagedata r:id="rId142" o:title="Jahreszeiten"/>
                </v:shape>
              </w:pict>
            </w:r>
          </w:p>
          <w:p w:rsidR="005617E8" w:rsidRPr="005617E8" w:rsidRDefault="005617E8">
            <w:pPr>
              <w:pStyle w:val="Cursive"/>
              <w:spacing w:line="360" w:lineRule="auto"/>
              <w:rPr>
                <w:rFonts w:ascii="Comic Sans MS" w:hAnsi="Comic Sans MS"/>
                <w:sz w:val="24"/>
                <w:lang w:val="de-DE"/>
              </w:rPr>
            </w:pPr>
            <w:r w:rsidRPr="005617E8">
              <w:rPr>
                <w:rFonts w:ascii="Comic Sans MS" w:hAnsi="Comic Sans MS"/>
                <w:sz w:val="24"/>
                <w:lang w:val="de-DE"/>
              </w:rPr>
              <w:t xml:space="preserve">die </w:t>
            </w:r>
            <w:r w:rsidRPr="005617E8">
              <w:rPr>
                <w:rFonts w:ascii="Comic Sans MS" w:hAnsi="Comic Sans MS"/>
                <w:b/>
                <w:sz w:val="24"/>
                <w:u w:val="single"/>
                <w:lang w:val="de-DE"/>
              </w:rPr>
              <w:t>J</w:t>
            </w:r>
            <w:r w:rsidRPr="005617E8">
              <w:rPr>
                <w:rFonts w:ascii="Comic Sans MS" w:hAnsi="Comic Sans MS"/>
                <w:sz w:val="24"/>
                <w:lang w:val="de-DE"/>
              </w:rPr>
              <w:t>ahreszeiten</w:t>
            </w:r>
          </w:p>
          <w:p w:rsidR="009049C1" w:rsidRPr="005617E8" w:rsidRDefault="005617E8">
            <w:pPr>
              <w:pStyle w:val="Cursive"/>
              <w:spacing w:line="360" w:lineRule="auto"/>
              <w:rPr>
                <w:lang w:val="de-DE"/>
              </w:rPr>
            </w:pPr>
            <w:r w:rsidRPr="005617E8">
              <w:rPr>
                <w:lang w:val="de-DE"/>
              </w:rPr>
              <w:t xml:space="preserve">die </w:t>
            </w:r>
            <w:r w:rsidRPr="005617E8">
              <w:rPr>
                <w:b/>
                <w:u w:val="single"/>
                <w:lang w:val="de-DE"/>
              </w:rPr>
              <w:t>J</w:t>
            </w:r>
            <w:r w:rsidRPr="005617E8">
              <w:rPr>
                <w:lang w:val="de-DE"/>
              </w:rPr>
              <w:t>ahreszeiten</w:t>
            </w:r>
          </w:p>
        </w:tc>
      </w:tr>
    </w:tbl>
    <w:p w:rsidR="009049C1" w:rsidRDefault="009049C1" w:rsidP="009049C1">
      <w:pPr>
        <w:rPr>
          <w:sz w:val="2"/>
          <w:lang w:val="de-DE"/>
        </w:rPr>
      </w:pPr>
    </w:p>
    <w:p w:rsidR="009049C1" w:rsidRDefault="009049C1" w:rsidP="009049C1">
      <w:pPr>
        <w:rPr>
          <w:lang w:val="de-DE"/>
        </w:rPr>
      </w:pPr>
      <w:r>
        <w:rPr>
          <w:lang w:val="de-DE"/>
        </w:rPr>
        <w:br w:type="page"/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....................................................................</w:t>
      </w:r>
    </w:p>
    <w:p w:rsidR="009049C1" w:rsidRDefault="009252D5" w:rsidP="009049C1">
      <w:pPr>
        <w:pStyle w:val="Titre1"/>
        <w:spacing w:before="0"/>
        <w:rPr>
          <w:i w:val="0"/>
          <w:iCs/>
          <w:u w:val="none"/>
        </w:rPr>
      </w:pPr>
      <w:r>
        <w:rPr>
          <w:u w:val="none"/>
        </w:rPr>
        <w:pict>
          <v:shape id="_x0000_s1035" type="#_x0000_t75" style="position:absolute;left:0;text-align:left;margin-left:63pt;margin-top:5.35pt;width:63pt;height:55.95pt;z-index:7">
            <v:imagedata r:id="rId20" o:title="lesen sw"/>
          </v:shape>
        </w:pict>
      </w:r>
      <w:r w:rsidR="009049C1">
        <w:t xml:space="preserve">Laut [j] wie: </w:t>
      </w:r>
      <w:r w:rsidR="009049C1">
        <w:tab/>
      </w:r>
      <w:r>
        <w:rPr>
          <w:u w:val="none"/>
        </w:rPr>
        <w:pict>
          <v:shape id="_x0000_i1230" type="#_x0000_t75" style="width:53.85pt;height:38.1pt">
            <v:imagedata r:id="rId135" o:title="Jacke 1_sw"/>
          </v:shape>
        </w:pict>
      </w:r>
    </w:p>
    <w:p w:rsidR="009049C1" w:rsidRDefault="009049C1" w:rsidP="009049C1">
      <w:pPr>
        <w:rPr>
          <w:lang w:val="de-DE"/>
        </w:rPr>
      </w:pPr>
    </w:p>
    <w:p w:rsidR="009049C1" w:rsidRDefault="009049C1" w:rsidP="009049C1">
      <w:pPr>
        <w:pStyle w:val="Titre2"/>
        <w:rPr>
          <w:lang w:val="de-DE"/>
        </w:rPr>
      </w:pPr>
      <w:r>
        <w:rPr>
          <w:lang w:val="de-DE"/>
        </w:rPr>
        <w:t>Male an, wenn du [j]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2350"/>
        <w:gridCol w:w="2499"/>
        <w:gridCol w:w="2503"/>
      </w:tblGrid>
      <w:tr w:rsidR="009049C1" w:rsidTr="009049C1">
        <w:trPr>
          <w:trHeight w:val="170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1" type="#_x0000_t75" style="width:61.7pt;height:90.15pt">
                  <v:imagedata r:id="rId39" o:title="Mädchen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2" type="#_x0000_t75" style="width:33.9pt;height:88.35pt">
                  <v:imagedata r:id="rId137" o:title="Junge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9C1" w:rsidRDefault="009049C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object w:dxaOrig="1785" w:dyaOrig="1785">
                <v:shape id="_x0000_i1233" type="#_x0000_t75" style="width:89.55pt;height:89.55pt" o:ole="">
                  <v:imagedata r:id="rId143" o:title=""/>
                </v:shape>
                <o:OLEObject Type="Embed" ProgID="Word.Picture.8" ShapeID="_x0000_i1233" DrawAspect="Content" ObjectID="_1423490218" r:id="rId144"/>
              </w:obje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49C1" w:rsidRDefault="009049C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object w:dxaOrig="1830" w:dyaOrig="1830">
                <v:shape id="_x0000_i1234" type="#_x0000_t75" style="width:91.35pt;height:91.35pt" o:ole="">
                  <v:imagedata r:id="rId145" o:title=""/>
                </v:shape>
                <o:OLEObject Type="Embed" ProgID="Word.Picture.8" ShapeID="_x0000_i1234" DrawAspect="Content" ObjectID="_1423490219" r:id="rId146"/>
              </w:object>
            </w:r>
          </w:p>
        </w:tc>
      </w:tr>
    </w:tbl>
    <w:p w:rsidR="009049C1" w:rsidRDefault="009049C1" w:rsidP="009049C1">
      <w:pPr>
        <w:rPr>
          <w:lang w:val="de-DE"/>
        </w:rPr>
      </w:pPr>
    </w:p>
    <w:p w:rsidR="009049C1" w:rsidRDefault="009049C1" w:rsidP="009049C1">
      <w:pPr>
        <w:pStyle w:val="Titre2"/>
        <w:rPr>
          <w:lang w:val="de-DE"/>
        </w:rPr>
      </w:pPr>
      <w:r>
        <w:rPr>
          <w:lang w:val="de-DE"/>
        </w:rPr>
        <w:t>An welcher Stelle steht das [j]? Markiere das richtige Feld mit einem Kreuz.</w:t>
      </w:r>
    </w:p>
    <w:p w:rsidR="009049C1" w:rsidRDefault="009049C1" w:rsidP="009049C1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594"/>
        <w:gridCol w:w="595"/>
        <w:gridCol w:w="594"/>
        <w:gridCol w:w="595"/>
        <w:gridCol w:w="594"/>
        <w:gridCol w:w="356"/>
        <w:gridCol w:w="357"/>
        <w:gridCol w:w="357"/>
        <w:gridCol w:w="357"/>
        <w:gridCol w:w="357"/>
        <w:gridCol w:w="594"/>
        <w:gridCol w:w="595"/>
        <w:gridCol w:w="594"/>
        <w:gridCol w:w="892"/>
        <w:gridCol w:w="892"/>
      </w:tblGrid>
      <w:tr w:rsidR="009049C1" w:rsidTr="009049C1">
        <w:trPr>
          <w:trHeight w:val="1985"/>
          <w:jc w:val="center"/>
        </w:trPr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49C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5" type="#_x0000_t75" style="width:44.15pt;height:44.15pt">
                  <v:imagedata r:id="rId38" o:title="roi"/>
                </v:shape>
              </w:pict>
            </w:r>
            <w:r>
              <w:rPr>
                <w:lang w:val="de-DE"/>
              </w:rPr>
              <w:pict>
                <v:shape id="_x0000_i1236" type="#_x0000_t75" style="width:42.95pt;height:41.15pt">
                  <v:imagedata r:id="rId147" o:title="REINE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49C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37" type="#_x0000_t75" style="width:65.35pt;height:1in">
                  <v:imagedata r:id="rId138" o:title="Kastanie_sw"/>
                </v:shape>
              </w:pict>
            </w:r>
          </w:p>
        </w:tc>
        <w:tc>
          <w:tcPr>
            <w:tcW w:w="1784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49C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38" type="#_x0000_t75" style="width:64.75pt;height:71.4pt">
                  <v:imagedata r:id="rId25" o:title="Johannisbeeren_sw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49C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39" type="#_x0000_t75" style="width:53.85pt;height:81.7pt">
                  <v:imagedata r:id="rId148" o:title="Japaner_sw"/>
                </v:shape>
              </w:pic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49C1" w:rsidRDefault="009252D5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40" type="#_x0000_t75" style="width:57.5pt;height:81.7pt">
                  <v:imagedata r:id="rId113" o:title="Jäger_sw"/>
                </v:shape>
              </w:pict>
            </w:r>
          </w:p>
        </w:tc>
      </w:tr>
      <w:tr w:rsidR="009049C1" w:rsidTr="009049C1">
        <w:trPr>
          <w:cantSplit/>
          <w:jc w:val="center"/>
        </w:trPr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9049C1" w:rsidRDefault="009049C1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9049C1" w:rsidRDefault="009049C1" w:rsidP="009049C1">
      <w:pPr>
        <w:pStyle w:val="Titre2"/>
        <w:rPr>
          <w:lang w:val="de-DE"/>
        </w:rPr>
      </w:pPr>
      <w:r>
        <w:rPr>
          <w:lang w:val="de-DE"/>
        </w:rPr>
        <w:t>Kreise den Buchstaben „j“ ein.</w:t>
      </w:r>
    </w:p>
    <w:p w:rsidR="009049C1" w:rsidRDefault="009049C1" w:rsidP="009049C1">
      <w:pPr>
        <w:rPr>
          <w:lang w:val="de-DE"/>
        </w:rPr>
      </w:pPr>
    </w:p>
    <w:tbl>
      <w:tblPr>
        <w:tblW w:w="74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3"/>
        <w:gridCol w:w="1724"/>
        <w:gridCol w:w="1842"/>
        <w:gridCol w:w="1823"/>
      </w:tblGrid>
      <w:tr w:rsidR="009049C1" w:rsidTr="00E40A10">
        <w:trPr>
          <w:trHeight w:val="1418"/>
          <w:jc w:val="center"/>
        </w:trPr>
        <w:tc>
          <w:tcPr>
            <w:tcW w:w="2043" w:type="dxa"/>
            <w:vAlign w:val="center"/>
            <w:hideMark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41" type="#_x0000_t75" style="width:64.75pt;height:57.5pt">
                  <v:imagedata r:id="rId139" o:title="Joghurt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42" type="#_x0000_t75" style="width:1in;height:69.6pt">
                  <v:imagedata r:id="rId141" o:title="JUDO"/>
                </v:shape>
              </w:pict>
            </w:r>
          </w:p>
        </w:tc>
        <w:tc>
          <w:tcPr>
            <w:tcW w:w="1842" w:type="dxa"/>
            <w:vAlign w:val="center"/>
            <w:hideMark/>
          </w:tcPr>
          <w:p w:rsidR="009049C1" w:rsidRDefault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43" type="#_x0000_t75" style="width:75.65pt;height:41.75pt">
                  <v:imagedata r:id="rId149" o:title="G0471110"/>
                </v:shape>
              </w:pict>
            </w:r>
          </w:p>
        </w:tc>
        <w:tc>
          <w:tcPr>
            <w:tcW w:w="1823" w:type="dxa"/>
            <w:vAlign w:val="center"/>
            <w:hideMark/>
          </w:tcPr>
          <w:p w:rsidR="009049C1" w:rsidRDefault="009252D5" w:rsidP="00E40A10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44" type="#_x0000_t75" style="width:64.75pt;height:61.7pt">
                  <v:imagedata r:id="rId150" o:title="Jo-Jo 1"/>
                </v:shape>
              </w:pict>
            </w:r>
          </w:p>
        </w:tc>
      </w:tr>
      <w:tr w:rsidR="009049C1" w:rsidTr="00E40A10">
        <w:trPr>
          <w:jc w:val="center"/>
        </w:trPr>
        <w:tc>
          <w:tcPr>
            <w:tcW w:w="2043" w:type="dxa"/>
            <w:vAlign w:val="center"/>
            <w:hideMark/>
          </w:tcPr>
          <w:p w:rsidR="009049C1" w:rsidRDefault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Joghurt</w:t>
            </w:r>
          </w:p>
        </w:tc>
        <w:tc>
          <w:tcPr>
            <w:tcW w:w="1724" w:type="dxa"/>
            <w:vAlign w:val="center"/>
            <w:hideMark/>
          </w:tcPr>
          <w:p w:rsidR="009049C1" w:rsidRDefault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Judo</w:t>
            </w:r>
          </w:p>
        </w:tc>
        <w:tc>
          <w:tcPr>
            <w:tcW w:w="1842" w:type="dxa"/>
            <w:vAlign w:val="center"/>
            <w:hideMark/>
          </w:tcPr>
          <w:p w:rsidR="009049C1" w:rsidRDefault="009049C1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Jaguar</w:t>
            </w:r>
          </w:p>
        </w:tc>
        <w:tc>
          <w:tcPr>
            <w:tcW w:w="1823" w:type="dxa"/>
            <w:vAlign w:val="center"/>
            <w:hideMark/>
          </w:tcPr>
          <w:p w:rsidR="009049C1" w:rsidRDefault="00E40A10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Jo-Jo</w:t>
            </w:r>
          </w:p>
        </w:tc>
      </w:tr>
    </w:tbl>
    <w:p w:rsidR="009049C1" w:rsidRDefault="009049C1" w:rsidP="009049C1">
      <w:pPr>
        <w:pStyle w:val="Pieddepage"/>
        <w:tabs>
          <w:tab w:val="left" w:pos="708"/>
        </w:tabs>
        <w:rPr>
          <w:lang w:val="de-DE"/>
        </w:rPr>
      </w:pPr>
    </w:p>
    <w:p w:rsidR="000B39DC" w:rsidRDefault="000B39DC" w:rsidP="000B39DC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j</w:t>
      </w:r>
      <w:r w:rsidR="00AB1A1E">
        <w:rPr>
          <w:lang w:val="de-DE"/>
        </w:rPr>
        <w:t>“ oder „</w:t>
      </w:r>
      <w:r w:rsidR="00AB1A1E"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J</w:t>
      </w:r>
      <w:r w:rsidR="00AB1A1E">
        <w:rPr>
          <w:lang w:val="de-DE"/>
        </w:rPr>
        <w:t>“.</w:t>
      </w:r>
    </w:p>
    <w:p w:rsidR="000B39DC" w:rsidRDefault="000B39DC" w:rsidP="000B39DC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1"/>
        <w:gridCol w:w="2468"/>
        <w:gridCol w:w="2438"/>
        <w:gridCol w:w="2400"/>
      </w:tblGrid>
      <w:tr w:rsidR="00E40A10" w:rsidRPr="00AB1A1E" w:rsidTr="009252D5">
        <w:trPr>
          <w:cantSplit/>
        </w:trPr>
        <w:tc>
          <w:tcPr>
            <w:tcW w:w="2586" w:type="dxa"/>
            <w:vAlign w:val="center"/>
            <w:hideMark/>
          </w:tcPr>
          <w:p w:rsidR="000B39DC" w:rsidRDefault="00AB1A1E" w:rsidP="009252D5">
            <w:pPr>
              <w:jc w:val="center"/>
              <w:rPr>
                <w:lang w:val="de-DE"/>
              </w:rPr>
            </w:pPr>
            <w:r>
              <w:fldChar w:fldCharType="begin"/>
            </w:r>
            <w:r w:rsidRPr="00AB1A1E">
              <w:rPr>
                <w:lang w:val="de-DE"/>
              </w:rPr>
              <w:instrText xml:space="preserve"> INCLUDEPICTURE "http://www.schulbilder.org/kajak-t13711.jpg" \* MERGEFORMATINET </w:instrText>
            </w:r>
            <w:r>
              <w:fldChar w:fldCharType="separate"/>
            </w:r>
            <w:r w:rsidR="009252D5">
              <w:fldChar w:fldCharType="begin"/>
            </w:r>
            <w:r w:rsidR="009252D5">
              <w:instrText xml:space="preserve"> INCLUDEPICTURE  "http://www.schulbilder.org/kajak-t13711.jpg" \* MERGEFORMATINET </w:instrText>
            </w:r>
            <w:r w:rsidR="009252D5">
              <w:fldChar w:fldCharType="separate"/>
            </w:r>
            <w:r w:rsidR="009252D5">
              <w:pict>
                <v:shape id="_x0000_i1245" type="#_x0000_t75" alt="Malvorlage  Kajak" style="width:91.95pt;height:65.35pt">
                  <v:imagedata r:id="rId151" r:href="rId152"/>
                </v:shape>
              </w:pict>
            </w:r>
            <w:r w:rsidR="009252D5">
              <w:fldChar w:fldCharType="end"/>
            </w:r>
            <w:r>
              <w:fldChar w:fldCharType="end"/>
            </w:r>
          </w:p>
        </w:tc>
        <w:tc>
          <w:tcPr>
            <w:tcW w:w="2586" w:type="dxa"/>
            <w:vAlign w:val="center"/>
            <w:hideMark/>
          </w:tcPr>
          <w:p w:rsidR="000B39DC" w:rsidRDefault="009252D5" w:rsidP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46" type="#_x0000_t75" style="width:91.35pt;height:65.35pt">
                  <v:imagedata r:id="rId153" o:title="Jacke 3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0B39DC" w:rsidRDefault="009252D5" w:rsidP="009252D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47" type="#_x0000_t75" style="width:83.5pt;height:87.75pt">
                  <v:imagedata r:id="rId136" o:title="jung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0B39DC" w:rsidRDefault="005617E8" w:rsidP="009252D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54" type="#_x0000_t75" style="width:55.65pt;height:78.65pt">
                  <v:imagedata r:id="rId154" o:title="Jahreszeiten"/>
                </v:shape>
              </w:pict>
            </w:r>
          </w:p>
        </w:tc>
      </w:tr>
      <w:tr w:rsidR="00E40A10" w:rsidTr="009252D5">
        <w:trPr>
          <w:cantSplit/>
        </w:trPr>
        <w:tc>
          <w:tcPr>
            <w:tcW w:w="2586" w:type="dxa"/>
            <w:hideMark/>
          </w:tcPr>
          <w:p w:rsidR="000B39DC" w:rsidRDefault="000B39DC" w:rsidP="00AB1A1E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 w:rsidR="00AB1A1E">
              <w:rPr>
                <w:lang w:val="de-DE"/>
              </w:rPr>
              <w:t>Ka_ak</w:t>
            </w:r>
            <w:proofErr w:type="spellEnd"/>
          </w:p>
        </w:tc>
        <w:tc>
          <w:tcPr>
            <w:tcW w:w="2586" w:type="dxa"/>
            <w:hideMark/>
          </w:tcPr>
          <w:p w:rsidR="000B39DC" w:rsidRDefault="0055757E" w:rsidP="009252D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die _</w:t>
            </w:r>
            <w:proofErr w:type="spellStart"/>
            <w:r>
              <w:rPr>
                <w:lang w:val="de-DE"/>
              </w:rPr>
              <w:t>acke</w:t>
            </w:r>
            <w:proofErr w:type="spellEnd"/>
          </w:p>
        </w:tc>
        <w:tc>
          <w:tcPr>
            <w:tcW w:w="2586" w:type="dxa"/>
            <w:hideMark/>
          </w:tcPr>
          <w:p w:rsidR="000B39DC" w:rsidRDefault="00E40A10" w:rsidP="009252D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_</w:t>
            </w:r>
            <w:proofErr w:type="spellStart"/>
            <w:r>
              <w:rPr>
                <w:lang w:val="de-DE"/>
              </w:rPr>
              <w:t>ung</w:t>
            </w:r>
            <w:proofErr w:type="spellEnd"/>
          </w:p>
        </w:tc>
        <w:tc>
          <w:tcPr>
            <w:tcW w:w="2586" w:type="dxa"/>
            <w:hideMark/>
          </w:tcPr>
          <w:p w:rsidR="000B39DC" w:rsidRDefault="005617E8" w:rsidP="00C64C04">
            <w:pPr>
              <w:pStyle w:val="Cursive"/>
              <w:rPr>
                <w:lang w:val="nl-NL"/>
              </w:rPr>
            </w:pPr>
            <w:r>
              <w:rPr>
                <w:lang w:val="nl-NL"/>
              </w:rPr>
              <w:t xml:space="preserve">die </w:t>
            </w:r>
            <w:r w:rsidR="00C64C04">
              <w:rPr>
                <w:lang w:val="nl-NL"/>
              </w:rPr>
              <w:t>_</w:t>
            </w:r>
            <w:proofErr w:type="spellStart"/>
            <w:r>
              <w:rPr>
                <w:lang w:val="nl-NL"/>
              </w:rPr>
              <w:t>ahreszeiten</w:t>
            </w:r>
            <w:proofErr w:type="spellEnd"/>
          </w:p>
        </w:tc>
      </w:tr>
    </w:tbl>
    <w:p w:rsidR="009049C1" w:rsidRDefault="009049C1" w:rsidP="009049C1">
      <w:pPr>
        <w:rPr>
          <w:sz w:val="2"/>
          <w:lang w:val="de-DE"/>
        </w:rPr>
      </w:pPr>
    </w:p>
    <w:p w:rsidR="00D22EB7" w:rsidRDefault="00D22EB7" w:rsidP="009049C1">
      <w:pPr>
        <w:rPr>
          <w:rFonts w:ascii="Arial" w:hAnsi="Arial"/>
          <w:sz w:val="24"/>
          <w:lang w:val="nl-NL"/>
        </w:rPr>
      </w:pPr>
    </w:p>
    <w:p w:rsidR="00D22EB7" w:rsidRDefault="00D22EB7" w:rsidP="00D22EB7">
      <w:pPr>
        <w:rPr>
          <w:sz w:val="2"/>
          <w:lang w:val="nl-NL"/>
        </w:rPr>
      </w:pPr>
    </w:p>
    <w:p w:rsidR="00BA3334" w:rsidRDefault="00BA3334" w:rsidP="00BA3334">
      <w:pPr>
        <w:rPr>
          <w:sz w:val="2"/>
          <w:lang w:val="nl-NL"/>
        </w:rPr>
      </w:pPr>
    </w:p>
    <w:p w:rsidR="005617E8" w:rsidRDefault="005617E8" w:rsidP="005617E8">
      <w:pPr>
        <w:jc w:val="left"/>
        <w:rPr>
          <w:sz w:val="2"/>
        </w:rPr>
      </w:pPr>
      <w:r>
        <w:rPr>
          <w:sz w:val="2"/>
          <w:lang w:val="de-D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5617E8" w:rsidTr="005617E8">
        <w:trPr>
          <w:cantSplit/>
          <w:trHeight w:val="824"/>
        </w:trPr>
        <w:tc>
          <w:tcPr>
            <w:tcW w:w="9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pict>
                <v:shape id="_x0000_i1256" type="#_x0000_t75" style="width:29.05pt;height:33.9pt">
                  <v:imagedata r:id="rId8" o:title="Ohr_sw"/>
                </v:shape>
              </w:pict>
            </w:r>
            <w:r>
              <w:rPr>
                <w:lang w:val="de-DE"/>
              </w:rPr>
              <w:t>[k]</w:t>
            </w:r>
          </w:p>
        </w:tc>
      </w:tr>
      <w:tr w:rsidR="005617E8" w:rsidTr="005617E8">
        <w:trPr>
          <w:cantSplit/>
          <w:trHeight w:val="824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pict>
                <v:shape id="_x0000_i1257" type="#_x0000_t75" style="width:42.95pt;height:33.3pt">
                  <v:imagedata r:id="rId9" o:title="OEIL"/>
                </v:shape>
              </w:pict>
            </w:r>
            <w:r>
              <w:rPr>
                <w:lang w:val="de-DE"/>
              </w:rPr>
              <w:t xml:space="preserve"> (k) wie in </w:t>
            </w:r>
            <w:r>
              <w:rPr>
                <w:lang w:val="de-DE"/>
              </w:rPr>
              <w:pict>
                <v:shape id="_x0000_i1258" type="#_x0000_t75" style="width:39.95pt;height:38.1pt">
                  <v:imagedata r:id="rId69" o:title="Krokodil_sw"/>
                </v:shape>
              </w:pict>
            </w:r>
          </w:p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das Krokodil (</w:t>
            </w:r>
            <w:r w:rsidRPr="005617E8">
              <w:rPr>
                <w:rFonts w:ascii="DuCahier xp" w:hAnsi="DuCahier xp"/>
                <w:sz w:val="40"/>
                <w:lang w:val="de-DE"/>
              </w:rPr>
              <w:t xml:space="preserve">das </w:t>
            </w:r>
            <w:r w:rsidRPr="005617E8">
              <w:rPr>
                <w:rFonts w:ascii="DuCahier xp" w:hAnsi="DuCahier xp"/>
                <w:b/>
                <w:bCs/>
                <w:sz w:val="40"/>
                <w:lang w:val="de-DE"/>
              </w:rPr>
              <w:t>K</w:t>
            </w:r>
            <w:r w:rsidRPr="005617E8">
              <w:rPr>
                <w:rFonts w:ascii="DuCahier xp" w:hAnsi="DuCahier xp"/>
                <w:sz w:val="40"/>
                <w:lang w:val="de-DE"/>
              </w:rPr>
              <w:t>ro</w:t>
            </w:r>
            <w:r w:rsidRPr="005617E8">
              <w:rPr>
                <w:rFonts w:ascii="DuCahier xp" w:hAnsi="DuCahier xp"/>
                <w:b/>
                <w:bCs/>
                <w:sz w:val="40"/>
                <w:lang w:val="de-DE"/>
              </w:rPr>
              <w:t>k</w:t>
            </w:r>
            <w:r w:rsidRPr="005617E8">
              <w:rPr>
                <w:rFonts w:ascii="DuCahier xp" w:hAnsi="DuCahier xp"/>
                <w:sz w:val="40"/>
                <w:lang w:val="de-DE"/>
              </w:rPr>
              <w:t>odil</w:t>
            </w:r>
            <w:r>
              <w:rPr>
                <w:lang w:val="de-DE"/>
              </w:rPr>
              <w:t>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Pr="005617E8" w:rsidRDefault="005617E8">
            <w:pPr>
              <w:jc w:val="center"/>
              <w:rPr>
                <w:lang w:val="de-DE"/>
              </w:rPr>
            </w:pPr>
            <w:r>
              <w:pict>
                <v:shape id="_x0000_i1259" type="#_x0000_t75" style="width:42.95pt;height:33.3pt">
                  <v:imagedata r:id="rId9" o:title="OEIL"/>
                </v:shape>
              </w:pict>
            </w:r>
            <w:r>
              <w:rPr>
                <w:lang w:val="de-DE"/>
              </w:rPr>
              <w:t xml:space="preserve"> (</w:t>
            </w:r>
            <w:proofErr w:type="spellStart"/>
            <w:r>
              <w:rPr>
                <w:lang w:val="de-DE"/>
              </w:rPr>
              <w:t>ck</w:t>
            </w:r>
            <w:proofErr w:type="spellEnd"/>
            <w:r>
              <w:rPr>
                <w:lang w:val="de-DE"/>
              </w:rPr>
              <w:t xml:space="preserve">) wie in </w:t>
            </w:r>
            <w:r>
              <w:pict>
                <v:shape id="_x0000_i1260" type="#_x0000_t75" style="width:30.25pt;height:36.9pt">
                  <v:imagedata r:id="rId155" o:title="Sack_sw"/>
                </v:shape>
              </w:pict>
            </w:r>
          </w:p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der Sa</w:t>
            </w:r>
            <w:r>
              <w:rPr>
                <w:b/>
                <w:bCs/>
                <w:lang w:val="de-DE"/>
              </w:rPr>
              <w:t>ck</w:t>
            </w:r>
            <w:r>
              <w:rPr>
                <w:lang w:val="de-DE"/>
              </w:rPr>
              <w:t xml:space="preserve"> (</w:t>
            </w:r>
            <w:r w:rsidRPr="005617E8">
              <w:rPr>
                <w:rFonts w:ascii="DuCahier xp" w:hAnsi="DuCahier xp"/>
                <w:sz w:val="40"/>
                <w:lang w:val="de-DE"/>
              </w:rPr>
              <w:t>der Sa</w:t>
            </w:r>
            <w:r w:rsidRPr="005617E8">
              <w:rPr>
                <w:rFonts w:ascii="DuCahier xp" w:hAnsi="DuCahier xp"/>
                <w:b/>
                <w:bCs/>
                <w:sz w:val="40"/>
                <w:lang w:val="de-DE"/>
              </w:rPr>
              <w:t>ck</w:t>
            </w:r>
            <w:r>
              <w:rPr>
                <w:lang w:val="de-DE"/>
              </w:rPr>
              <w:t>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jc w:val="center"/>
              <w:rPr>
                <w:lang w:val="en-GB"/>
              </w:rPr>
            </w:pPr>
            <w:r>
              <w:pict>
                <v:shape id="_x0000_i1261" type="#_x0000_t75" style="width:42.95pt;height:33.3pt">
                  <v:imagedata r:id="rId9" o:title="OEIL"/>
                </v:shape>
              </w:pict>
            </w:r>
            <w:r>
              <w:rPr>
                <w:lang w:val="en-GB"/>
              </w:rPr>
              <w:t xml:space="preserve"> (g) (c) (</w:t>
            </w:r>
            <w:proofErr w:type="spellStart"/>
            <w:r>
              <w:rPr>
                <w:lang w:val="en-GB"/>
              </w:rPr>
              <w:t>ch</w:t>
            </w:r>
            <w:proofErr w:type="spellEnd"/>
            <w:r>
              <w:rPr>
                <w:lang w:val="en-GB"/>
              </w:rPr>
              <w:t>)</w:t>
            </w:r>
          </w:p>
        </w:tc>
      </w:tr>
    </w:tbl>
    <w:p w:rsidR="005617E8" w:rsidRDefault="005617E8" w:rsidP="005617E8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5617E8" w:rsidTr="005617E8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pict>
                <v:shape id="_x0000_i1262" type="#_x0000_t75" style="width:99.25pt;height:135.55pt">
                  <v:imagedata r:id="rId156" o:title="Kaktus_sw"/>
                </v:shape>
              </w:pict>
            </w:r>
          </w:p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K</w:t>
            </w:r>
            <w:r>
              <w:rPr>
                <w:sz w:val="24"/>
                <w:lang w:val="de-DE"/>
              </w:rPr>
              <w:t>a</w:t>
            </w:r>
            <w:r>
              <w:rPr>
                <w:b/>
                <w:bCs/>
                <w:sz w:val="24"/>
                <w:u w:val="single"/>
                <w:lang w:val="de-DE"/>
              </w:rPr>
              <w:t>k</w:t>
            </w:r>
            <w:r>
              <w:rPr>
                <w:sz w:val="24"/>
                <w:lang w:val="de-DE"/>
              </w:rPr>
              <w:t>tus</w:t>
            </w:r>
          </w:p>
          <w:p w:rsidR="005617E8" w:rsidRDefault="005617E8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der </w:t>
            </w:r>
            <w:r w:rsidRPr="00C64C04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K</w:t>
            </w:r>
            <w:r>
              <w:rPr>
                <w:rFonts w:ascii="DuCahier xp" w:hAnsi="DuCahier xp"/>
                <w:sz w:val="40"/>
                <w:lang w:val="de-DE"/>
              </w:rPr>
              <w:t>a</w:t>
            </w:r>
            <w:r w:rsidRPr="00C64C04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k</w:t>
            </w:r>
            <w:r>
              <w:rPr>
                <w:rFonts w:ascii="DuCahier xp" w:hAnsi="DuCahier xp"/>
                <w:sz w:val="40"/>
                <w:lang w:val="de-DE"/>
              </w:rPr>
              <w:t>tus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63" type="#_x0000_t75" style="width:119.8pt;height:100.45pt">
                  <v:imagedata r:id="rId157" o:title="Ecke_sw"/>
                </v:shape>
              </w:pict>
            </w:r>
          </w:p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E</w:t>
            </w:r>
            <w:r>
              <w:rPr>
                <w:b/>
                <w:bCs/>
                <w:sz w:val="24"/>
                <w:u w:val="single"/>
                <w:lang w:val="de-DE"/>
              </w:rPr>
              <w:t>ck</w:t>
            </w:r>
            <w:r>
              <w:rPr>
                <w:sz w:val="24"/>
                <w:lang w:val="de-DE"/>
              </w:rPr>
              <w:t>e</w:t>
            </w:r>
          </w:p>
          <w:p w:rsidR="005617E8" w:rsidRDefault="005617E8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E</w:t>
            </w:r>
            <w:r w:rsidRPr="00C64C04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ck</w:t>
            </w:r>
            <w:r>
              <w:rPr>
                <w:rFonts w:ascii="DuCahier xp" w:hAnsi="DuCahier xp"/>
                <w:sz w:val="40"/>
                <w:lang w:val="de-DE"/>
              </w:rPr>
              <w:t>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pict>
                <v:shape id="_x0000_i1264" type="#_x0000_t75" style="width:116.75pt;height:75.05pt">
                  <v:imagedata r:id="rId158" o:title="TRAIN"/>
                </v:shape>
              </w:pict>
            </w:r>
          </w:p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Zu</w:t>
            </w:r>
            <w:r>
              <w:rPr>
                <w:b/>
                <w:bCs/>
                <w:sz w:val="24"/>
                <w:u w:val="single"/>
                <w:lang w:val="de-DE"/>
              </w:rPr>
              <w:t>g</w:t>
            </w:r>
          </w:p>
          <w:p w:rsidR="005617E8" w:rsidRDefault="005617E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Zu</w:t>
            </w:r>
            <w:r w:rsidRPr="00C64C04">
              <w:rPr>
                <w:b/>
                <w:bCs/>
                <w:u w:val="single"/>
                <w:lang w:val="de-DE"/>
              </w:rPr>
              <w:t>g</w:t>
            </w:r>
          </w:p>
        </w:tc>
      </w:tr>
      <w:tr w:rsidR="005617E8" w:rsidTr="005617E8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65" type="#_x0000_t75" style="width:121pt;height:101.05pt">
                  <v:imagedata r:id="rId159" o:title="Maske_sw"/>
                </v:shape>
              </w:pict>
            </w:r>
          </w:p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Mas</w:t>
            </w:r>
            <w:r>
              <w:rPr>
                <w:b/>
                <w:bCs/>
                <w:sz w:val="24"/>
                <w:u w:val="single"/>
                <w:lang w:val="de-DE"/>
              </w:rPr>
              <w:t>k</w:t>
            </w:r>
            <w:r>
              <w:rPr>
                <w:sz w:val="24"/>
                <w:lang w:val="de-DE"/>
              </w:rPr>
              <w:t>e</w:t>
            </w:r>
          </w:p>
          <w:p w:rsidR="005617E8" w:rsidRDefault="005617E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Mas</w:t>
            </w:r>
            <w:r w:rsidR="00C64C04" w:rsidRPr="00C64C04">
              <w:rPr>
                <w:b/>
                <w:bCs/>
                <w:u w:val="single"/>
                <w:lang w:val="de-DE"/>
              </w:rPr>
              <w:t>k</w:t>
            </w:r>
            <w:r>
              <w:rPr>
                <w:lang w:val="de-DE"/>
              </w:rPr>
              <w:t>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66" type="#_x0000_t75" style="width:75.05pt;height:96.2pt">
                  <v:imagedata r:id="rId160" o:title="Socke_sw"/>
                </v:shape>
              </w:pict>
            </w:r>
          </w:p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So</w:t>
            </w:r>
            <w:r>
              <w:rPr>
                <w:b/>
                <w:bCs/>
                <w:sz w:val="24"/>
                <w:u w:val="single"/>
                <w:lang w:val="de-DE"/>
              </w:rPr>
              <w:t>ck</w:t>
            </w:r>
            <w:r>
              <w:rPr>
                <w:sz w:val="24"/>
                <w:lang w:val="de-DE"/>
              </w:rPr>
              <w:t>e</w:t>
            </w:r>
          </w:p>
          <w:p w:rsidR="005617E8" w:rsidRDefault="005617E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So</w:t>
            </w:r>
            <w:r w:rsidR="00C64C04" w:rsidRPr="00C64C04">
              <w:rPr>
                <w:b/>
                <w:bCs/>
                <w:u w:val="single"/>
                <w:lang w:val="de-DE"/>
              </w:rPr>
              <w:t>ck</w:t>
            </w:r>
            <w:r>
              <w:rPr>
                <w:lang w:val="de-DE"/>
              </w:rPr>
              <w:t>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67" type="#_x0000_t75" style="width:103.45pt;height:90.15pt">
                  <v:imagedata r:id="rId161" o:title="Clown 1_sw"/>
                </v:shape>
              </w:pict>
            </w:r>
          </w:p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C</w:t>
            </w:r>
            <w:r>
              <w:rPr>
                <w:sz w:val="24"/>
                <w:lang w:val="de-DE"/>
              </w:rPr>
              <w:t>lown</w:t>
            </w:r>
          </w:p>
          <w:p w:rsidR="005617E8" w:rsidRDefault="005617E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Pr="00C64C04">
              <w:rPr>
                <w:b/>
                <w:bCs/>
                <w:u w:val="single"/>
                <w:lang w:val="de-DE"/>
              </w:rPr>
              <w:t>C</w:t>
            </w:r>
            <w:r>
              <w:rPr>
                <w:lang w:val="de-DE"/>
              </w:rPr>
              <w:t>lown</w:t>
            </w:r>
          </w:p>
        </w:tc>
      </w:tr>
      <w:tr w:rsidR="005617E8" w:rsidTr="005617E8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68" type="#_x0000_t75" style="width:136.75pt;height:88.35pt">
                  <v:imagedata r:id="rId162" o:title="Paket_sw"/>
                </v:shape>
              </w:pict>
            </w:r>
          </w:p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Pa</w:t>
            </w:r>
            <w:r>
              <w:rPr>
                <w:b/>
                <w:bCs/>
                <w:sz w:val="24"/>
                <w:u w:val="single"/>
                <w:lang w:val="de-DE"/>
              </w:rPr>
              <w:t>k</w:t>
            </w:r>
            <w:r>
              <w:rPr>
                <w:sz w:val="24"/>
                <w:lang w:val="de-DE"/>
              </w:rPr>
              <w:t>et</w:t>
            </w:r>
          </w:p>
          <w:p w:rsidR="005617E8" w:rsidRDefault="005617E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das Pa</w:t>
            </w:r>
            <w:r w:rsidR="00C64C04" w:rsidRPr="00C64C04">
              <w:rPr>
                <w:b/>
                <w:bCs/>
                <w:u w:val="single"/>
                <w:lang w:val="de-DE"/>
              </w:rPr>
              <w:t>k</w:t>
            </w:r>
            <w:r>
              <w:rPr>
                <w:lang w:val="de-DE"/>
              </w:rPr>
              <w:t>et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69" type="#_x0000_t75" style="width:102.25pt;height:102.25pt">
                  <v:imagedata r:id="rId163" o:title="Steckdose_sw"/>
                </v:shape>
              </w:pict>
            </w:r>
          </w:p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Ste</w:t>
            </w:r>
            <w:r>
              <w:rPr>
                <w:b/>
                <w:bCs/>
                <w:sz w:val="24"/>
                <w:u w:val="single"/>
                <w:lang w:val="de-DE"/>
              </w:rPr>
              <w:t>ck</w:t>
            </w:r>
            <w:r>
              <w:rPr>
                <w:sz w:val="24"/>
                <w:lang w:val="de-DE"/>
              </w:rPr>
              <w:t>er</w:t>
            </w:r>
          </w:p>
          <w:p w:rsidR="005617E8" w:rsidRDefault="005617E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Ste</w:t>
            </w:r>
            <w:r w:rsidRPr="00C64C04">
              <w:rPr>
                <w:b/>
                <w:bCs/>
                <w:u w:val="single"/>
                <w:lang w:val="de-DE"/>
              </w:rPr>
              <w:t>ck</w:t>
            </w:r>
            <w:r>
              <w:rPr>
                <w:lang w:val="de-DE"/>
              </w:rPr>
              <w:t>er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rFonts w:ascii="Tigerteeth ICG" w:hAnsi="Tigerteeth ICG"/>
                <w:sz w:val="60"/>
              </w:rPr>
              <w:pict>
                <v:shape id="_x0000_i1270" type="#_x0000_t75" style="width:104.05pt;height:80.45pt">
                  <v:imagedata r:id="rId164" o:title="bd06518_"/>
                </v:shape>
              </w:pict>
            </w:r>
          </w:p>
          <w:p w:rsidR="005617E8" w:rsidRDefault="005617E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Ch</w:t>
            </w:r>
            <w:r>
              <w:rPr>
                <w:sz w:val="24"/>
                <w:lang w:val="de-DE"/>
              </w:rPr>
              <w:t>or</w:t>
            </w:r>
          </w:p>
          <w:p w:rsidR="005617E8" w:rsidRDefault="005617E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Pr="00C64C04">
              <w:rPr>
                <w:b/>
                <w:bCs/>
                <w:u w:val="single"/>
                <w:lang w:val="de-DE"/>
              </w:rPr>
              <w:t>Ch</w:t>
            </w:r>
            <w:r>
              <w:rPr>
                <w:lang w:val="de-DE"/>
              </w:rPr>
              <w:t>or</w:t>
            </w:r>
          </w:p>
        </w:tc>
      </w:tr>
    </w:tbl>
    <w:p w:rsidR="005617E8" w:rsidRDefault="005617E8" w:rsidP="005617E8">
      <w:pPr>
        <w:rPr>
          <w:sz w:val="2"/>
          <w:lang w:val="de-DE"/>
        </w:rPr>
      </w:pPr>
    </w:p>
    <w:p w:rsidR="005617E8" w:rsidRDefault="005617E8" w:rsidP="005617E8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</w:t>
      </w:r>
    </w:p>
    <w:p w:rsidR="005617E8" w:rsidRDefault="005617E8" w:rsidP="005617E8">
      <w:pPr>
        <w:pStyle w:val="Titre1"/>
        <w:spacing w:before="0"/>
        <w:rPr>
          <w:i w:val="0"/>
          <w:iCs/>
          <w:u w:val="none"/>
        </w:rPr>
      </w:pPr>
      <w:r>
        <w:rPr>
          <w:u w:val="none"/>
        </w:rPr>
        <w:pict>
          <v:shape id="_x0000_s1267" type="#_x0000_t75" style="position:absolute;left:0;text-align:left;margin-left:63pt;margin-top:5.35pt;width:63pt;height:55.95pt;z-index:8">
            <v:imagedata r:id="rId20" o:title="lesen sw"/>
          </v:shape>
        </w:pict>
      </w:r>
      <w:r>
        <w:t xml:space="preserve">Laut [k] wie: </w:t>
      </w:r>
      <w:r>
        <w:tab/>
      </w:r>
      <w:r>
        <w:rPr>
          <w:u w:val="none"/>
        </w:rPr>
        <w:pict>
          <v:shape id="_x0000_i1271" type="#_x0000_t75" style="width:39.95pt;height:38.1pt">
            <v:imagedata r:id="rId69" o:title="Krokodil_sw"/>
          </v:shape>
        </w:pict>
      </w:r>
      <w:r>
        <w:t xml:space="preserve"> </w:t>
      </w:r>
      <w:r>
        <w:rPr>
          <w:u w:val="none"/>
        </w:rPr>
        <w:pict>
          <v:shape id="_x0000_i1272" type="#_x0000_t75" style="width:30.25pt;height:36.9pt">
            <v:imagedata r:id="rId155" o:title="Sack_sw"/>
          </v:shape>
        </w:pict>
      </w:r>
    </w:p>
    <w:p w:rsidR="005617E8" w:rsidRDefault="005617E8" w:rsidP="005617E8">
      <w:pPr>
        <w:rPr>
          <w:lang w:val="de-DE"/>
        </w:rPr>
      </w:pPr>
    </w:p>
    <w:p w:rsidR="005617E8" w:rsidRDefault="005617E8" w:rsidP="005617E8">
      <w:pPr>
        <w:pStyle w:val="Titre2"/>
        <w:rPr>
          <w:lang w:val="de-DE"/>
        </w:rPr>
      </w:pPr>
      <w:r>
        <w:rPr>
          <w:lang w:val="de-DE"/>
        </w:rPr>
        <w:t>Male an, wenn du [k]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8"/>
        <w:gridCol w:w="2385"/>
        <w:gridCol w:w="2475"/>
        <w:gridCol w:w="2439"/>
      </w:tblGrid>
      <w:tr w:rsidR="005617E8" w:rsidTr="005617E8">
        <w:trPr>
          <w:trHeight w:val="170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3" type="#_x0000_t75" style="width:90.75pt;height:62.9pt">
                  <v:imagedata r:id="rId165" o:title="CHAT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4" type="#_x0000_t75" style="width:63.55pt;height:1in">
                  <v:imagedata r:id="rId166" o:title="CHIEN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5" type="#_x0000_t75" style="width:90.15pt;height:70.8pt">
                  <v:imagedata r:id="rId167" o:title="Lineal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6" type="#_x0000_t75" style="width:79.25pt;height:76.25pt">
                  <v:imagedata r:id="rId29" o:title="Klebestift_sw"/>
                </v:shape>
              </w:pict>
            </w:r>
          </w:p>
        </w:tc>
      </w:tr>
    </w:tbl>
    <w:p w:rsidR="005617E8" w:rsidRDefault="005617E8" w:rsidP="005617E8">
      <w:pPr>
        <w:rPr>
          <w:lang w:val="de-DE"/>
        </w:rPr>
      </w:pPr>
    </w:p>
    <w:p w:rsidR="005617E8" w:rsidRDefault="005617E8" w:rsidP="005617E8">
      <w:pPr>
        <w:pStyle w:val="Titre2"/>
        <w:rPr>
          <w:lang w:val="de-DE"/>
        </w:rPr>
      </w:pPr>
      <w:r>
        <w:rPr>
          <w:lang w:val="de-DE"/>
        </w:rPr>
        <w:t>An welcher Stelle steht das [k]? Markiere das richtige Feld mit einem Kreuz.</w:t>
      </w:r>
    </w:p>
    <w:p w:rsidR="005617E8" w:rsidRDefault="005617E8" w:rsidP="005617E8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594"/>
        <w:gridCol w:w="595"/>
        <w:gridCol w:w="594"/>
        <w:gridCol w:w="595"/>
        <w:gridCol w:w="594"/>
        <w:gridCol w:w="595"/>
        <w:gridCol w:w="594"/>
        <w:gridCol w:w="595"/>
        <w:gridCol w:w="594"/>
        <w:gridCol w:w="595"/>
        <w:gridCol w:w="594"/>
        <w:gridCol w:w="446"/>
        <w:gridCol w:w="446"/>
        <w:gridCol w:w="446"/>
        <w:gridCol w:w="446"/>
      </w:tblGrid>
      <w:tr w:rsidR="005617E8" w:rsidTr="00C64C04">
        <w:trPr>
          <w:trHeight w:val="1985"/>
          <w:jc w:val="center"/>
        </w:trPr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17E8" w:rsidRDefault="005617E8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7" type="#_x0000_t75" style="width:81.7pt;height:84.1pt">
                  <v:imagedata r:id="rId168" o:title="Nußknacker_sw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17E8" w:rsidRDefault="005617E8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8" type="#_x0000_t75" style="width:81.7pt;height:68.95pt">
                  <v:imagedata r:id="rId169" o:title="Computer_sw"/>
                </v:shape>
              </w:pict>
            </w:r>
          </w:p>
        </w:tc>
        <w:tc>
          <w:tcPr>
            <w:tcW w:w="1784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17E8" w:rsidRDefault="005617E8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9" type="#_x0000_t75" style="width:81.7pt;height:75.05pt">
                  <v:imagedata r:id="rId170" o:title="einpacken_sw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17E8" w:rsidRDefault="005617E8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0" type="#_x0000_t75" style="width:81.7pt;height:67.75pt">
                  <v:imagedata r:id="rId171" o:title="Schaukelpferd_sw"/>
                </v:shape>
              </w:pict>
            </w: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617E8" w:rsidRDefault="005617E8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1" type="#_x0000_t75" style="width:81.7pt;height:64.75pt">
                  <v:imagedata r:id="rId172" o:title="Schokolade_sw"/>
                </v:shape>
              </w:pict>
            </w:r>
          </w:p>
        </w:tc>
      </w:tr>
      <w:tr w:rsidR="00C64C04" w:rsidTr="00C64C04">
        <w:trPr>
          <w:cantSplit/>
          <w:jc w:val="center"/>
        </w:trPr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C64C04" w:rsidRDefault="00C64C0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5617E8" w:rsidRDefault="005617E8" w:rsidP="005617E8">
      <w:pPr>
        <w:pStyle w:val="Titre2"/>
        <w:rPr>
          <w:lang w:val="de-DE"/>
        </w:rPr>
      </w:pPr>
      <w:r>
        <w:rPr>
          <w:lang w:val="de-DE"/>
        </w:rPr>
        <w:t>Kreise die Buchstaben „k“, „</w:t>
      </w:r>
      <w:proofErr w:type="spellStart"/>
      <w:r>
        <w:rPr>
          <w:lang w:val="de-DE"/>
        </w:rPr>
        <w:t>ck</w:t>
      </w:r>
      <w:proofErr w:type="spellEnd"/>
      <w:r>
        <w:rPr>
          <w:lang w:val="de-DE"/>
        </w:rPr>
        <w:t>“ oder „</w:t>
      </w:r>
      <w:proofErr w:type="spellStart"/>
      <w:r>
        <w:rPr>
          <w:lang w:val="de-DE"/>
        </w:rPr>
        <w:t>ch</w:t>
      </w:r>
      <w:proofErr w:type="spellEnd"/>
      <w:r>
        <w:rPr>
          <w:lang w:val="de-DE"/>
        </w:rPr>
        <w:t>“ ein.</w:t>
      </w:r>
    </w:p>
    <w:p w:rsidR="005617E8" w:rsidRDefault="005617E8" w:rsidP="005617E8">
      <w:pPr>
        <w:rPr>
          <w:lang w:val="de-DE"/>
        </w:rPr>
      </w:pPr>
    </w:p>
    <w:tbl>
      <w:tblPr>
        <w:tblW w:w="93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820"/>
        <w:gridCol w:w="1927"/>
        <w:gridCol w:w="1725"/>
        <w:gridCol w:w="2164"/>
      </w:tblGrid>
      <w:tr w:rsidR="005617E8" w:rsidTr="005617E8">
        <w:trPr>
          <w:trHeight w:val="1418"/>
          <w:jc w:val="center"/>
        </w:trPr>
        <w:tc>
          <w:tcPr>
            <w:tcW w:w="1724" w:type="dxa"/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rFonts w:ascii="Tigerteeth ICG" w:hAnsi="Tigerteeth ICG"/>
                <w:sz w:val="60"/>
              </w:rPr>
              <w:pict>
                <v:shape id="_x0000_i1282" type="#_x0000_t75" style="width:104.05pt;height:80.45pt">
                  <v:imagedata r:id="rId164" o:title="bd06518_"/>
                </v:shape>
              </w:pict>
            </w:r>
          </w:p>
        </w:tc>
        <w:tc>
          <w:tcPr>
            <w:tcW w:w="1819" w:type="dxa"/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3" type="#_x0000_t75" style="width:59.9pt;height:60.5pt">
                  <v:imagedata r:id="rId173" o:title="Creme_sw"/>
                </v:shape>
              </w:pict>
            </w:r>
          </w:p>
        </w:tc>
        <w:tc>
          <w:tcPr>
            <w:tcW w:w="1926" w:type="dxa"/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4" type="#_x0000_t75" style="width:65.95pt;height:99.25pt">
                  <v:imagedata r:id="rId174" o:title="Hocker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5" type="#_x0000_t75" style="width:78.65pt;height:67.75pt">
                  <v:imagedata r:id="rId175" o:title="Rock_sw"/>
                </v:shape>
              </w:pict>
            </w:r>
          </w:p>
        </w:tc>
        <w:tc>
          <w:tcPr>
            <w:tcW w:w="2163" w:type="dxa"/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6" type="#_x0000_t75" style="width:44.15pt;height:1in">
                  <v:imagedata r:id="rId176" o:title="Schrank_sw"/>
                </v:shape>
              </w:pict>
            </w:r>
          </w:p>
        </w:tc>
      </w:tr>
      <w:tr w:rsidR="005617E8" w:rsidTr="005617E8">
        <w:trPr>
          <w:jc w:val="center"/>
        </w:trPr>
        <w:tc>
          <w:tcPr>
            <w:tcW w:w="1724" w:type="dxa"/>
            <w:vAlign w:val="center"/>
            <w:hideMark/>
          </w:tcPr>
          <w:p w:rsidR="005617E8" w:rsidRDefault="005617E8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Chor</w:t>
            </w:r>
          </w:p>
        </w:tc>
        <w:tc>
          <w:tcPr>
            <w:tcW w:w="1819" w:type="dxa"/>
            <w:vAlign w:val="center"/>
            <w:hideMark/>
          </w:tcPr>
          <w:p w:rsidR="005617E8" w:rsidRDefault="005617E8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Creme</w:t>
            </w:r>
          </w:p>
        </w:tc>
        <w:tc>
          <w:tcPr>
            <w:tcW w:w="1926" w:type="dxa"/>
            <w:vAlign w:val="center"/>
            <w:hideMark/>
          </w:tcPr>
          <w:p w:rsidR="005617E8" w:rsidRDefault="005617E8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Hocker</w:t>
            </w:r>
          </w:p>
        </w:tc>
        <w:tc>
          <w:tcPr>
            <w:tcW w:w="1724" w:type="dxa"/>
            <w:vAlign w:val="center"/>
            <w:hideMark/>
          </w:tcPr>
          <w:p w:rsidR="005617E8" w:rsidRDefault="005617E8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Rock</w:t>
            </w:r>
          </w:p>
        </w:tc>
        <w:tc>
          <w:tcPr>
            <w:tcW w:w="2163" w:type="dxa"/>
            <w:vAlign w:val="center"/>
            <w:hideMark/>
          </w:tcPr>
          <w:p w:rsidR="005617E8" w:rsidRDefault="005617E8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Schrank</w:t>
            </w:r>
          </w:p>
        </w:tc>
      </w:tr>
    </w:tbl>
    <w:p w:rsidR="005617E8" w:rsidRDefault="005617E8" w:rsidP="005617E8">
      <w:pPr>
        <w:pStyle w:val="Pieddepage"/>
        <w:tabs>
          <w:tab w:val="left" w:pos="708"/>
        </w:tabs>
        <w:rPr>
          <w:lang w:val="de-DE"/>
        </w:rPr>
      </w:pPr>
    </w:p>
    <w:p w:rsidR="005617E8" w:rsidRDefault="005617E8" w:rsidP="005617E8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0"/>
          <w:szCs w:val="24"/>
        </w:rPr>
        <w:t>k</w:t>
      </w:r>
      <w:r>
        <w:rPr>
          <w:lang w:val="de-DE"/>
        </w:rPr>
        <w:t>“.</w:t>
      </w:r>
    </w:p>
    <w:p w:rsidR="005617E8" w:rsidRDefault="005617E8" w:rsidP="005617E8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4"/>
        <w:gridCol w:w="2473"/>
        <w:gridCol w:w="2393"/>
        <w:gridCol w:w="2447"/>
      </w:tblGrid>
      <w:tr w:rsidR="005617E8" w:rsidTr="005617E8">
        <w:trPr>
          <w:cantSplit/>
        </w:trPr>
        <w:tc>
          <w:tcPr>
            <w:tcW w:w="2586" w:type="dxa"/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7" type="#_x0000_t75" style="width:83.5pt;height:53.85pt">
                  <v:imagedata r:id="rId177" o:title="Bank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8" type="#_x0000_t75" style="width:86.5pt;height:56.85pt">
                  <v:imagedata r:id="rId178" o:title="Wolke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9" type="#_x0000_t75" style="width:60.5pt;height:50.2pt">
                  <v:imagedata r:id="rId179" o:title="Anker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5617E8" w:rsidRDefault="005617E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90" type="#_x0000_t75" style="width:78.05pt;height:50.8pt">
                  <v:imagedata r:id="rId162" o:title="Paket_sw"/>
                </v:shape>
              </w:pict>
            </w:r>
          </w:p>
        </w:tc>
      </w:tr>
      <w:tr w:rsidR="005617E8" w:rsidTr="005617E8">
        <w:trPr>
          <w:cantSplit/>
        </w:trPr>
        <w:tc>
          <w:tcPr>
            <w:tcW w:w="2586" w:type="dxa"/>
            <w:hideMark/>
          </w:tcPr>
          <w:p w:rsidR="005617E8" w:rsidRDefault="005617E8" w:rsidP="00C64C04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die Ban</w:t>
            </w:r>
            <w:r w:rsidR="00C64C04">
              <w:rPr>
                <w:lang w:val="de-DE"/>
              </w:rPr>
              <w:t>_</w:t>
            </w:r>
          </w:p>
        </w:tc>
        <w:tc>
          <w:tcPr>
            <w:tcW w:w="2586" w:type="dxa"/>
            <w:hideMark/>
          </w:tcPr>
          <w:p w:rsidR="005617E8" w:rsidRDefault="005617E8" w:rsidP="00C64C04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proofErr w:type="spellStart"/>
            <w:r>
              <w:rPr>
                <w:lang w:val="de-DE"/>
              </w:rPr>
              <w:t>Wol</w:t>
            </w:r>
            <w:r w:rsidR="00C64C04">
              <w:rPr>
                <w:lang w:val="de-DE"/>
              </w:rPr>
              <w:t>_</w:t>
            </w:r>
            <w:r>
              <w:rPr>
                <w:lang w:val="de-DE"/>
              </w:rPr>
              <w:t>e</w:t>
            </w:r>
            <w:proofErr w:type="spellEnd"/>
          </w:p>
        </w:tc>
        <w:tc>
          <w:tcPr>
            <w:tcW w:w="2586" w:type="dxa"/>
            <w:hideMark/>
          </w:tcPr>
          <w:p w:rsidR="005617E8" w:rsidRDefault="005617E8" w:rsidP="00C64C04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An</w:t>
            </w:r>
            <w:r w:rsidR="00C64C04">
              <w:rPr>
                <w:lang w:val="de-DE"/>
              </w:rPr>
              <w:t>_</w:t>
            </w:r>
            <w:r>
              <w:rPr>
                <w:lang w:val="de-DE"/>
              </w:rPr>
              <w:t>er</w:t>
            </w:r>
            <w:proofErr w:type="spellEnd"/>
          </w:p>
        </w:tc>
        <w:tc>
          <w:tcPr>
            <w:tcW w:w="2586" w:type="dxa"/>
            <w:hideMark/>
          </w:tcPr>
          <w:p w:rsidR="005617E8" w:rsidRDefault="005617E8" w:rsidP="00C64C04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proofErr w:type="spellStart"/>
            <w:r>
              <w:rPr>
                <w:lang w:val="de-DE"/>
              </w:rPr>
              <w:t>Pa</w:t>
            </w:r>
            <w:r w:rsidR="00C64C04">
              <w:rPr>
                <w:lang w:val="de-DE"/>
              </w:rPr>
              <w:t>_</w:t>
            </w:r>
            <w:r>
              <w:rPr>
                <w:lang w:val="de-DE"/>
              </w:rPr>
              <w:t>et</w:t>
            </w:r>
            <w:proofErr w:type="spellEnd"/>
          </w:p>
        </w:tc>
      </w:tr>
    </w:tbl>
    <w:p w:rsidR="005617E8" w:rsidRDefault="005617E8" w:rsidP="00880573">
      <w:pPr>
        <w:rPr>
          <w:rFonts w:ascii="Arial" w:hAnsi="Arial"/>
          <w:sz w:val="2"/>
          <w:lang w:val="de-DE"/>
        </w:rPr>
      </w:pPr>
      <w:r>
        <w:rPr>
          <w:lang w:val="de-DE"/>
        </w:rPr>
        <w:t xml:space="preserve"> </w:t>
      </w:r>
    </w:p>
    <w:p w:rsidR="005617E8" w:rsidRDefault="005617E8" w:rsidP="005617E8">
      <w:pPr>
        <w:rPr>
          <w:sz w:val="2"/>
          <w:lang w:val="de-DE"/>
        </w:rPr>
      </w:pPr>
    </w:p>
    <w:p w:rsidR="00880573" w:rsidRDefault="00880573" w:rsidP="00880573">
      <w:pPr>
        <w:jc w:val="left"/>
        <w:rPr>
          <w:sz w:val="2"/>
        </w:rPr>
      </w:pPr>
      <w:r>
        <w:rPr>
          <w:sz w:val="2"/>
          <w:lang w:val="de-D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8"/>
        <w:gridCol w:w="3259"/>
      </w:tblGrid>
      <w:tr w:rsidR="00880573" w:rsidTr="00625185">
        <w:tblPrEx>
          <w:tblCellMar>
            <w:top w:w="0" w:type="dxa"/>
            <w:bottom w:w="0" w:type="dxa"/>
          </w:tblCellMar>
        </w:tblPrEx>
        <w:trPr>
          <w:cantSplit/>
          <w:trHeight w:val="855"/>
        </w:trPr>
        <w:tc>
          <w:tcPr>
            <w:tcW w:w="6518" w:type="dxa"/>
            <w:vAlign w:val="center"/>
          </w:tcPr>
          <w:p w:rsidR="00880573" w:rsidRDefault="00880573" w:rsidP="00880573">
            <w:pPr>
              <w:jc w:val="center"/>
              <w:rPr>
                <w:lang w:val="de-DE"/>
              </w:rPr>
            </w:pPr>
            <w:r>
              <w:pict>
                <v:shape id="_x0000_i1312" type="#_x0000_t75" style="width:29.05pt;height:33.9pt">
                  <v:imagedata r:id="rId8" o:title="Ohr_sw"/>
                </v:shape>
              </w:pict>
            </w:r>
            <w:r>
              <w:rPr>
                <w:lang w:val="de-DE"/>
              </w:rPr>
              <w:t>[</w:t>
            </w:r>
            <w:proofErr w:type="spellStart"/>
            <w:r>
              <w:rPr>
                <w:lang w:val="de-DE"/>
              </w:rPr>
              <w:t>ks</w:t>
            </w:r>
            <w:proofErr w:type="spellEnd"/>
            <w:r>
              <w:rPr>
                <w:lang w:val="de-DE"/>
              </w:rPr>
              <w:t xml:space="preserve">] wie in </w:t>
            </w:r>
            <w:r>
              <w:rPr>
                <w:lang w:val="de-DE"/>
              </w:rPr>
              <w:pict>
                <v:shape id="_x0000_i1291" type="#_x0000_t75" style="width:40.55pt;height:26.6pt">
                  <v:imagedata r:id="rId180" o:title="Xylophon_sw"/>
                </v:shape>
              </w:pic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das </w:t>
            </w:r>
            <w:r>
              <w:rPr>
                <w:b/>
                <w:bCs/>
                <w:lang w:val="de-DE"/>
              </w:rPr>
              <w:t>X</w:t>
            </w:r>
            <w:r>
              <w:rPr>
                <w:lang w:val="de-DE"/>
              </w:rPr>
              <w:t>ylophon (</w:t>
            </w:r>
            <w:r w:rsidRPr="00880573">
              <w:rPr>
                <w:rFonts w:ascii="DuCahier xp" w:hAnsi="DuCahier xp"/>
                <w:sz w:val="32"/>
                <w:lang w:val="de-DE"/>
              </w:rPr>
              <w:t xml:space="preserve">das </w:t>
            </w:r>
            <w:r w:rsidRPr="00880573">
              <w:rPr>
                <w:rFonts w:ascii="DuCahier xp" w:hAnsi="DuCahier xp"/>
                <w:b/>
                <w:bCs/>
                <w:sz w:val="32"/>
                <w:lang w:val="de-DE"/>
              </w:rPr>
              <w:t>X</w:t>
            </w:r>
            <w:r w:rsidRPr="00880573">
              <w:rPr>
                <w:rFonts w:ascii="DuCahier xp" w:hAnsi="DuCahier xp"/>
                <w:sz w:val="32"/>
                <w:lang w:val="de-DE"/>
              </w:rPr>
              <w:t>ylophon</w:t>
            </w:r>
            <w:r>
              <w:rPr>
                <w:lang w:val="de-DE"/>
              </w:rPr>
              <w:t>)</w:t>
            </w:r>
          </w:p>
          <w:p w:rsidR="00880573" w:rsidRDefault="00880573" w:rsidP="00880573">
            <w:pPr>
              <w:jc w:val="center"/>
              <w:rPr>
                <w:lang w:val="de-DE"/>
              </w:rPr>
            </w:pPr>
            <w:r>
              <w:pict>
                <v:shape id="_x0000_i1313" type="#_x0000_t75" style="width:42.95pt;height:33.3pt">
                  <v:imagedata r:id="rId9" o:title="OEIL"/>
                </v:shape>
              </w:pict>
            </w:r>
            <w:r>
              <w:rPr>
                <w:lang w:val="de-DE"/>
              </w:rPr>
              <w:t>(x)</w:t>
            </w:r>
          </w:p>
        </w:tc>
        <w:tc>
          <w:tcPr>
            <w:tcW w:w="3259" w:type="dxa"/>
            <w:vAlign w:val="center"/>
          </w:tcPr>
          <w:p w:rsidR="00880573" w:rsidRDefault="00880573" w:rsidP="00880573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pict>
                <v:shape id="_x0000_i1315" type="#_x0000_t75" style="width:26pt;height:30.25pt">
                  <v:imagedata r:id="rId8" o:title="Ohr_sw"/>
                </v:shape>
              </w:pict>
            </w:r>
            <w:r>
              <w:rPr>
                <w:lang w:val="de-DE"/>
              </w:rPr>
              <w:t>[</w:t>
            </w:r>
            <w:proofErr w:type="spellStart"/>
            <w:r>
              <w:rPr>
                <w:lang w:val="de-DE"/>
              </w:rPr>
              <w:t>ks</w:t>
            </w:r>
            <w:proofErr w:type="spellEnd"/>
            <w:r>
              <w:rPr>
                <w:lang w:val="de-DE"/>
              </w:rPr>
              <w:t xml:space="preserve">] wie in </w:t>
            </w:r>
            <w:r>
              <w:rPr>
                <w:lang w:val="de-DE"/>
              </w:rPr>
              <w:pict>
                <v:shape id="_x0000_i1292" type="#_x0000_t75" style="width:33.9pt;height:33.3pt">
                  <v:imagedata r:id="rId181" o:title="RENARD"/>
                </v:shape>
              </w:pict>
            </w:r>
            <w:r>
              <w:rPr>
                <w:lang w:val="de-DE"/>
              </w:rPr>
              <w:t xml:space="preserve"> </w:t>
            </w:r>
          </w:p>
          <w:p w:rsidR="00880573" w:rsidRDefault="00880573" w:rsidP="00880573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t>der Fu</w:t>
            </w:r>
            <w:r>
              <w:rPr>
                <w:b/>
                <w:bCs/>
                <w:lang w:val="de-DE"/>
              </w:rPr>
              <w:t>chs</w:t>
            </w:r>
            <w:r>
              <w:rPr>
                <w:lang w:val="de-DE"/>
              </w:rPr>
              <w:t xml:space="preserve"> (</w:t>
            </w:r>
            <w:r w:rsidRPr="00880573">
              <w:rPr>
                <w:rFonts w:ascii="DuCahier xp" w:hAnsi="DuCahier xp"/>
                <w:sz w:val="28"/>
                <w:lang w:val="de-DE"/>
              </w:rPr>
              <w:t>der Fu</w:t>
            </w:r>
            <w:r w:rsidRPr="00880573">
              <w:rPr>
                <w:rFonts w:ascii="DuCahier xp" w:hAnsi="DuCahier xp"/>
                <w:b/>
                <w:bCs/>
                <w:sz w:val="28"/>
                <w:lang w:val="de-DE"/>
              </w:rPr>
              <w:t>chs</w:t>
            </w:r>
            <w:r>
              <w:rPr>
                <w:lang w:val="de-DE"/>
              </w:rPr>
              <w:t>)</w:t>
            </w:r>
          </w:p>
          <w:p w:rsidR="00880573" w:rsidRDefault="00880573" w:rsidP="00777A80">
            <w:pPr>
              <w:jc w:val="center"/>
              <w:rPr>
                <w:lang w:val="de-DE"/>
              </w:rPr>
            </w:pPr>
            <w:r>
              <w:pict>
                <v:shape id="_x0000_i1314" type="#_x0000_t75" style="width:42.95pt;height:33.3pt">
                  <v:imagedata r:id="rId9" o:title="OEIL"/>
                </v:shape>
              </w:pict>
            </w:r>
            <w:r>
              <w:rPr>
                <w:lang w:val="de-DE"/>
              </w:rPr>
              <w:t>(</w:t>
            </w:r>
            <w:proofErr w:type="spellStart"/>
            <w:r>
              <w:rPr>
                <w:lang w:val="de-DE"/>
              </w:rPr>
              <w:t>chs</w:t>
            </w:r>
            <w:proofErr w:type="spellEnd"/>
            <w:r>
              <w:rPr>
                <w:lang w:val="de-DE"/>
              </w:rPr>
              <w:t>)</w:t>
            </w:r>
          </w:p>
        </w:tc>
      </w:tr>
    </w:tbl>
    <w:p w:rsidR="00880573" w:rsidRDefault="00880573" w:rsidP="00880573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880573" w:rsidTr="00625185">
        <w:tblPrEx>
          <w:tblCellMar>
            <w:top w:w="0" w:type="dxa"/>
            <w:bottom w:w="0" w:type="dxa"/>
          </w:tblCellMar>
        </w:tblPrEx>
        <w:trPr>
          <w:trHeight w:val="3969"/>
        </w:trPr>
        <w:tc>
          <w:tcPr>
            <w:tcW w:w="3259" w:type="dxa"/>
            <w:vAlign w:val="center"/>
          </w:tcPr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93" type="#_x0000_t75" style="width:81.1pt;height:129.5pt">
                  <v:imagedata r:id="rId182" o:title="Nixe_sw"/>
                </v:shape>
              </w:pict>
            </w:r>
          </w:p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Ni</w:t>
            </w:r>
            <w:r>
              <w:rPr>
                <w:b/>
                <w:bCs/>
                <w:sz w:val="24"/>
                <w:u w:val="single"/>
                <w:lang w:val="de-DE"/>
              </w:rPr>
              <w:t>x</w:t>
            </w:r>
            <w:r>
              <w:rPr>
                <w:sz w:val="24"/>
                <w:lang w:val="de-DE"/>
              </w:rPr>
              <w:t>e</w:t>
            </w:r>
          </w:p>
          <w:p w:rsidR="00880573" w:rsidRDefault="00880573" w:rsidP="00625185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Ni</w:t>
            </w:r>
            <w:r w:rsidRPr="00880573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x</w:t>
            </w:r>
            <w:r>
              <w:rPr>
                <w:rFonts w:ascii="DuCahier xp" w:hAnsi="DuCahier xp"/>
                <w:sz w:val="40"/>
                <w:lang w:val="de-DE"/>
              </w:rPr>
              <w:t>e</w:t>
            </w:r>
          </w:p>
        </w:tc>
        <w:tc>
          <w:tcPr>
            <w:tcW w:w="3259" w:type="dxa"/>
            <w:vAlign w:val="center"/>
          </w:tcPr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94" type="#_x0000_t75" style="width:90.75pt;height:67.75pt">
                  <v:imagedata r:id="rId183" o:title="Mixer_sw"/>
                </v:shape>
              </w:pict>
            </w:r>
          </w:p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Mi</w:t>
            </w:r>
            <w:r>
              <w:rPr>
                <w:b/>
                <w:bCs/>
                <w:sz w:val="24"/>
                <w:u w:val="single"/>
                <w:lang w:val="de-DE"/>
              </w:rPr>
              <w:t>x</w:t>
            </w:r>
            <w:r>
              <w:rPr>
                <w:sz w:val="24"/>
                <w:lang w:val="de-DE"/>
              </w:rPr>
              <w:t>er</w:t>
            </w:r>
          </w:p>
          <w:p w:rsidR="00880573" w:rsidRDefault="00880573" w:rsidP="00625185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Mi</w:t>
            </w:r>
            <w:r w:rsidRPr="00880573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x</w:t>
            </w:r>
            <w:r>
              <w:rPr>
                <w:rFonts w:ascii="DuCahier xp" w:hAnsi="DuCahier xp"/>
                <w:sz w:val="40"/>
                <w:lang w:val="de-DE"/>
              </w:rPr>
              <w:t>er</w:t>
            </w:r>
          </w:p>
        </w:tc>
        <w:tc>
          <w:tcPr>
            <w:tcW w:w="3259" w:type="dxa"/>
            <w:vAlign w:val="center"/>
          </w:tcPr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95" type="#_x0000_t75" style="width:79.25pt;height:81.7pt">
                  <v:imagedata r:id="rId184" o:title="sechs_sw"/>
                </v:shape>
              </w:pict>
            </w:r>
          </w:p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se</w:t>
            </w:r>
            <w:r>
              <w:rPr>
                <w:b/>
                <w:bCs/>
                <w:sz w:val="24"/>
                <w:u w:val="single"/>
                <w:lang w:val="de-DE"/>
              </w:rPr>
              <w:t>ch</w:t>
            </w:r>
            <w:r w:rsidRPr="00880573">
              <w:rPr>
                <w:b/>
                <w:sz w:val="24"/>
                <w:u w:val="single"/>
                <w:lang w:val="de-DE"/>
              </w:rPr>
              <w:t>s</w:t>
            </w:r>
          </w:p>
          <w:p w:rsidR="00880573" w:rsidRDefault="00880573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se</w:t>
            </w:r>
            <w:r w:rsidRPr="00880573">
              <w:rPr>
                <w:b/>
                <w:bCs/>
                <w:u w:val="single"/>
                <w:lang w:val="de-DE"/>
              </w:rPr>
              <w:t>chs</w:t>
            </w:r>
          </w:p>
        </w:tc>
      </w:tr>
      <w:tr w:rsidR="00880573" w:rsidTr="00625185">
        <w:tblPrEx>
          <w:tblCellMar>
            <w:top w:w="0" w:type="dxa"/>
            <w:bottom w:w="0" w:type="dxa"/>
          </w:tblCellMar>
        </w:tblPrEx>
        <w:trPr>
          <w:trHeight w:val="3969"/>
        </w:trPr>
        <w:tc>
          <w:tcPr>
            <w:tcW w:w="3259" w:type="dxa"/>
            <w:vAlign w:val="center"/>
          </w:tcPr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96" type="#_x0000_t75" style="width:95.6pt;height:76.85pt">
                  <v:imagedata r:id="rId185" o:title="Axt_sw"/>
                </v:shape>
              </w:pict>
            </w:r>
          </w:p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A</w:t>
            </w:r>
            <w:r>
              <w:rPr>
                <w:b/>
                <w:bCs/>
                <w:sz w:val="24"/>
                <w:u w:val="single"/>
                <w:lang w:val="de-DE"/>
              </w:rPr>
              <w:t>x</w:t>
            </w:r>
            <w:r>
              <w:rPr>
                <w:sz w:val="24"/>
                <w:lang w:val="de-DE"/>
              </w:rPr>
              <w:t>t</w:t>
            </w:r>
          </w:p>
          <w:p w:rsidR="00880573" w:rsidRDefault="00880573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die A</w:t>
            </w:r>
            <w:r w:rsidRPr="00880573">
              <w:rPr>
                <w:b/>
                <w:bCs/>
                <w:u w:val="single"/>
                <w:lang w:val="de-DE"/>
              </w:rPr>
              <w:t>x</w:t>
            </w:r>
            <w:r>
              <w:rPr>
                <w:lang w:val="de-DE"/>
              </w:rPr>
              <w:t>t</w:t>
            </w:r>
          </w:p>
        </w:tc>
        <w:tc>
          <w:tcPr>
            <w:tcW w:w="3259" w:type="dxa"/>
            <w:vAlign w:val="center"/>
          </w:tcPr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97" type="#_x0000_t75" style="width:102.25pt;height:98pt">
                  <v:imagedata r:id="rId186" o:title="SORCIERE"/>
                </v:shape>
              </w:pict>
            </w:r>
          </w:p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He</w:t>
            </w:r>
            <w:r>
              <w:rPr>
                <w:b/>
                <w:bCs/>
                <w:sz w:val="24"/>
                <w:u w:val="single"/>
                <w:lang w:val="de-DE"/>
              </w:rPr>
              <w:t>x</w:t>
            </w:r>
            <w:r>
              <w:rPr>
                <w:sz w:val="24"/>
                <w:lang w:val="de-DE"/>
              </w:rPr>
              <w:t>e</w:t>
            </w:r>
          </w:p>
          <w:p w:rsidR="00880573" w:rsidRDefault="00880573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die He</w:t>
            </w:r>
            <w:r w:rsidRPr="00880573">
              <w:rPr>
                <w:b/>
                <w:bCs/>
                <w:u w:val="single"/>
                <w:lang w:val="de-DE"/>
              </w:rPr>
              <w:t>x</w:t>
            </w:r>
            <w:r>
              <w:rPr>
                <w:lang w:val="de-DE"/>
              </w:rPr>
              <w:t>e</w:t>
            </w:r>
          </w:p>
        </w:tc>
        <w:tc>
          <w:tcPr>
            <w:tcW w:w="3259" w:type="dxa"/>
            <w:tcBorders>
              <w:bottom w:val="single" w:sz="12" w:space="0" w:color="auto"/>
            </w:tcBorders>
            <w:vAlign w:val="center"/>
          </w:tcPr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98" type="#_x0000_t75" style="width:132.5pt;height:89.55pt">
                  <v:imagedata r:id="rId187" o:title="TAUREAU"/>
                </v:shape>
              </w:pict>
            </w:r>
          </w:p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O</w:t>
            </w:r>
            <w:r>
              <w:rPr>
                <w:b/>
                <w:bCs/>
                <w:sz w:val="24"/>
                <w:u w:val="single"/>
                <w:lang w:val="de-DE"/>
              </w:rPr>
              <w:t>chs</w:t>
            </w:r>
            <w:r>
              <w:rPr>
                <w:sz w:val="24"/>
                <w:lang w:val="de-DE"/>
              </w:rPr>
              <w:t>e</w:t>
            </w:r>
          </w:p>
          <w:p w:rsidR="00880573" w:rsidRDefault="00880573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der O</w:t>
            </w:r>
            <w:r w:rsidRPr="00880573">
              <w:rPr>
                <w:b/>
                <w:bCs/>
                <w:u w:val="single"/>
                <w:lang w:val="de-DE"/>
              </w:rPr>
              <w:t>chs</w:t>
            </w:r>
            <w:r>
              <w:rPr>
                <w:lang w:val="de-DE"/>
              </w:rPr>
              <w:t>e</w:t>
            </w:r>
          </w:p>
        </w:tc>
      </w:tr>
      <w:tr w:rsidR="00880573" w:rsidTr="00625185">
        <w:tblPrEx>
          <w:tblCellMar>
            <w:top w:w="0" w:type="dxa"/>
            <w:bottom w:w="0" w:type="dxa"/>
          </w:tblCellMar>
        </w:tblPrEx>
        <w:trPr>
          <w:trHeight w:val="3969"/>
        </w:trPr>
        <w:tc>
          <w:tcPr>
            <w:tcW w:w="3259" w:type="dxa"/>
            <w:vAlign w:val="center"/>
          </w:tcPr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99" type="#_x0000_t75" style="width:94.4pt;height:108.3pt">
                  <v:imagedata r:id="rId188" o:title="PE03335_"/>
                </v:shape>
              </w:pict>
            </w:r>
          </w:p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bo</w:t>
            </w:r>
            <w:r>
              <w:rPr>
                <w:b/>
                <w:bCs/>
                <w:sz w:val="24"/>
                <w:u w:val="single"/>
                <w:lang w:val="de-DE"/>
              </w:rPr>
              <w:t>x</w:t>
            </w:r>
            <w:r>
              <w:rPr>
                <w:sz w:val="24"/>
                <w:lang w:val="de-DE"/>
              </w:rPr>
              <w:t>en</w:t>
            </w:r>
          </w:p>
          <w:p w:rsidR="00880573" w:rsidRDefault="00880573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bo</w:t>
            </w:r>
            <w:r w:rsidRPr="00880573">
              <w:rPr>
                <w:b/>
                <w:bCs/>
                <w:u w:val="single"/>
                <w:lang w:val="de-DE"/>
              </w:rPr>
              <w:t>x</w:t>
            </w:r>
            <w:r>
              <w:rPr>
                <w:lang w:val="de-DE"/>
              </w:rPr>
              <w:t>en</w:t>
            </w:r>
          </w:p>
        </w:tc>
        <w:tc>
          <w:tcPr>
            <w:tcW w:w="3259" w:type="dxa"/>
            <w:tcBorders>
              <w:right w:val="single" w:sz="12" w:space="0" w:color="auto"/>
            </w:tcBorders>
            <w:vAlign w:val="center"/>
          </w:tcPr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00" type="#_x0000_t75" style="width:114.95pt;height:113.75pt">
                  <v:imagedata r:id="rId189" o:title="taxi"/>
                </v:shape>
              </w:pict>
            </w:r>
          </w:p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Ta</w:t>
            </w:r>
            <w:r>
              <w:rPr>
                <w:b/>
                <w:bCs/>
                <w:sz w:val="24"/>
                <w:u w:val="single"/>
                <w:lang w:val="de-DE"/>
              </w:rPr>
              <w:t>x</w:t>
            </w:r>
            <w:r>
              <w:rPr>
                <w:sz w:val="24"/>
                <w:lang w:val="de-DE"/>
              </w:rPr>
              <w:t>i</w:t>
            </w:r>
          </w:p>
          <w:p w:rsidR="00880573" w:rsidRDefault="00880573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das Ta</w:t>
            </w:r>
            <w:r w:rsidRPr="00880573">
              <w:rPr>
                <w:b/>
                <w:bCs/>
                <w:u w:val="single"/>
                <w:lang w:val="de-DE"/>
              </w:rPr>
              <w:t>x</w:t>
            </w:r>
            <w:r>
              <w:rPr>
                <w:lang w:val="de-DE"/>
              </w:rPr>
              <w:t>i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pict>
                <v:shape id="_x0000_i1301" type="#_x0000_t75" style="width:96.8pt;height:89.55pt">
                  <v:imagedata r:id="rId190" o:title="Keks_sw"/>
                </v:shape>
              </w:pict>
            </w:r>
          </w:p>
          <w:p w:rsidR="00880573" w:rsidRDefault="00880573" w:rsidP="00625185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Ke</w:t>
            </w:r>
            <w:r>
              <w:rPr>
                <w:b/>
                <w:bCs/>
                <w:sz w:val="24"/>
                <w:u w:val="single"/>
                <w:lang w:val="de-DE"/>
              </w:rPr>
              <w:t>ks</w:t>
            </w:r>
          </w:p>
          <w:p w:rsidR="00880573" w:rsidRDefault="00880573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der Ke</w:t>
            </w:r>
            <w:r w:rsidRPr="00880573">
              <w:rPr>
                <w:b/>
                <w:bCs/>
                <w:u w:val="single"/>
                <w:lang w:val="de-DE"/>
              </w:rPr>
              <w:t>ks</w:t>
            </w:r>
          </w:p>
        </w:tc>
      </w:tr>
    </w:tbl>
    <w:p w:rsidR="00880573" w:rsidRDefault="00880573" w:rsidP="00880573">
      <w:pPr>
        <w:rPr>
          <w:sz w:val="2"/>
          <w:lang w:val="de-DE"/>
        </w:rPr>
      </w:pPr>
    </w:p>
    <w:p w:rsidR="00880573" w:rsidRDefault="00880573" w:rsidP="00880573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..................................................................</w:t>
      </w:r>
    </w:p>
    <w:p w:rsidR="00880573" w:rsidRDefault="00880573" w:rsidP="00880573">
      <w:pPr>
        <w:pStyle w:val="Titre1"/>
        <w:rPr>
          <w:i w:val="0"/>
          <w:iCs/>
          <w:smallCaps w:val="0"/>
          <w:u w:val="none"/>
        </w:rPr>
      </w:pPr>
      <w:r>
        <w:rPr>
          <w:noProof/>
          <w:sz w:val="20"/>
        </w:rPr>
        <w:pict>
          <v:shape id="_x0000_s1268" type="#_x0000_t75" style="position:absolute;left:0;text-align:left;margin-left:45pt;margin-top:11.65pt;width:63pt;height:55.95pt;z-index:9">
            <v:imagedata r:id="rId20" o:title="lesen sw"/>
          </v:shape>
        </w:pict>
      </w:r>
      <w:r>
        <w:t>Laut [</w:t>
      </w:r>
      <w:proofErr w:type="spellStart"/>
      <w:r>
        <w:rPr>
          <w:rFonts w:ascii="Comic Sans MS" w:hAnsi="Comic Sans MS" w:cs="Times New Roman"/>
          <w:bCs w:val="0"/>
          <w:i w:val="0"/>
          <w:smallCaps w:val="0"/>
          <w:kern w:val="0"/>
          <w:sz w:val="22"/>
          <w:szCs w:val="24"/>
          <w:lang w:val="fr-FR"/>
        </w:rPr>
        <w:t>ks</w:t>
      </w:r>
      <w:proofErr w:type="spellEnd"/>
      <w:r>
        <w:t xml:space="preserve">] wie: </w:t>
      </w:r>
      <w:r>
        <w:tab/>
      </w:r>
      <w:r>
        <w:pict>
          <v:shape id="_x0000_i1302" type="#_x0000_t75" style="width:47.8pt;height:31.45pt">
            <v:imagedata r:id="rId180" o:title="Xylophon_sw"/>
          </v:shape>
        </w:pict>
      </w:r>
      <w:r>
        <w:pict>
          <v:shape id="_x0000_i1303" type="#_x0000_t75" style="width:46.6pt;height:46pt">
            <v:imagedata r:id="rId181" o:title="RENARD"/>
          </v:shape>
        </w:pict>
      </w:r>
      <w:r>
        <w:pict>
          <v:shape id="_x0000_i1304" type="#_x0000_t75" style="width:46.6pt;height:43.55pt">
            <v:imagedata r:id="rId190" o:title="Keks_sw"/>
          </v:shape>
        </w:pict>
      </w:r>
    </w:p>
    <w:p w:rsidR="00880573" w:rsidRDefault="00880573" w:rsidP="00880573">
      <w:pPr>
        <w:rPr>
          <w:lang w:val="de-DE"/>
        </w:rPr>
      </w:pPr>
    </w:p>
    <w:p w:rsidR="00880573" w:rsidRDefault="00880573" w:rsidP="00880573">
      <w:pPr>
        <w:pStyle w:val="Titre2"/>
        <w:rPr>
          <w:lang w:val="de-DE"/>
        </w:rPr>
      </w:pPr>
      <w:r>
        <w:rPr>
          <w:lang w:val="de-DE"/>
        </w:rPr>
        <w:t>Male an, wenn du [</w:t>
      </w:r>
      <w:proofErr w:type="spellStart"/>
      <w:r>
        <w:rPr>
          <w:lang w:val="de-DE"/>
        </w:rPr>
        <w:t>ks</w:t>
      </w:r>
      <w:proofErr w:type="spellEnd"/>
      <w:r>
        <w:rPr>
          <w:lang w:val="de-DE"/>
        </w:rPr>
        <w:t>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7"/>
        <w:gridCol w:w="2420"/>
        <w:gridCol w:w="2475"/>
        <w:gridCol w:w="2445"/>
      </w:tblGrid>
      <w:tr w:rsidR="00880573" w:rsidTr="00625185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2586" w:type="dxa"/>
            <w:vAlign w:val="center"/>
          </w:tcPr>
          <w:p w:rsidR="00880573" w:rsidRDefault="00880573" w:rsidP="0062518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05" type="#_x0000_t75" style="width:75.65pt;height:73.2pt">
                  <v:imagedata r:id="rId186" o:title="SORCIERE"/>
                </v:shape>
              </w:pict>
            </w:r>
          </w:p>
        </w:tc>
        <w:tc>
          <w:tcPr>
            <w:tcW w:w="2586" w:type="dxa"/>
            <w:vAlign w:val="center"/>
          </w:tcPr>
          <w:p w:rsidR="00880573" w:rsidRDefault="00777A80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17" type="#_x0000_t75" style="width:70.8pt;height:75.05pt">
                  <v:imagedata r:id="rId191" o:title="acht_sw"/>
                </v:shape>
              </w:pict>
            </w:r>
          </w:p>
        </w:tc>
        <w:tc>
          <w:tcPr>
            <w:tcW w:w="2586" w:type="dxa"/>
            <w:vAlign w:val="center"/>
          </w:tcPr>
          <w:p w:rsidR="00880573" w:rsidRDefault="00777A80" w:rsidP="00777A80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16" type="#_x0000_t75" style="width:87.75pt;height:87.75pt">
                  <v:imagedata r:id="rId192" o:title="maman"/>
                </v:shape>
              </w:pict>
            </w:r>
          </w:p>
        </w:tc>
        <w:tc>
          <w:tcPr>
            <w:tcW w:w="2586" w:type="dxa"/>
            <w:vAlign w:val="center"/>
          </w:tcPr>
          <w:p w:rsidR="00880573" w:rsidRDefault="00880573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06" type="#_x0000_t75" style="width:78.65pt;height:80.45pt">
                  <v:imagedata r:id="rId184" o:title="sechs_sw"/>
                </v:shape>
              </w:pict>
            </w:r>
          </w:p>
        </w:tc>
      </w:tr>
    </w:tbl>
    <w:p w:rsidR="00880573" w:rsidRDefault="00880573" w:rsidP="00880573">
      <w:pPr>
        <w:rPr>
          <w:lang w:val="de-DE"/>
        </w:rPr>
      </w:pPr>
    </w:p>
    <w:p w:rsidR="00880573" w:rsidRDefault="00880573" w:rsidP="00880573">
      <w:pPr>
        <w:pStyle w:val="Titre2"/>
        <w:rPr>
          <w:lang w:val="de-DE"/>
        </w:rPr>
      </w:pPr>
      <w:r>
        <w:rPr>
          <w:lang w:val="de-DE"/>
        </w:rPr>
        <w:t>An welcher Stelle steht das [</w:t>
      </w:r>
      <w:proofErr w:type="spellStart"/>
      <w:r>
        <w:rPr>
          <w:lang w:val="de-DE"/>
        </w:rPr>
        <w:t>ks</w:t>
      </w:r>
      <w:proofErr w:type="spellEnd"/>
      <w:r>
        <w:rPr>
          <w:lang w:val="de-DE"/>
        </w:rPr>
        <w:t>]? Markiere das richtige Feld mit einem Kreuz.</w:t>
      </w:r>
    </w:p>
    <w:p w:rsidR="00880573" w:rsidRDefault="00880573" w:rsidP="00880573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"/>
        <w:gridCol w:w="594"/>
        <w:gridCol w:w="595"/>
        <w:gridCol w:w="594"/>
        <w:gridCol w:w="595"/>
        <w:gridCol w:w="594"/>
        <w:gridCol w:w="595"/>
        <w:gridCol w:w="594"/>
        <w:gridCol w:w="595"/>
        <w:gridCol w:w="594"/>
        <w:gridCol w:w="595"/>
        <w:gridCol w:w="594"/>
        <w:gridCol w:w="892"/>
        <w:gridCol w:w="892"/>
      </w:tblGrid>
      <w:tr w:rsidR="00880573" w:rsidTr="00625185">
        <w:tblPrEx>
          <w:tblCellMar>
            <w:top w:w="0" w:type="dxa"/>
            <w:bottom w:w="0" w:type="dxa"/>
          </w:tblCellMar>
        </w:tblPrEx>
        <w:trPr>
          <w:trHeight w:val="1985"/>
          <w:jc w:val="center"/>
        </w:trPr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pict>
                <v:shape id="_x0000_i1307" type="#_x0000_t75" style="width:64.15pt;height:42.35pt">
                  <v:imagedata r:id="rId180" o:title="Xylophon_sw"/>
                </v:shape>
              </w:pict>
            </w:r>
          </w:p>
        </w:tc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08" type="#_x0000_t75" style="width:81.7pt;height:60.5pt">
                  <v:imagedata r:id="rId193" o:title="SERRE"/>
                </v:shape>
              </w:pict>
            </w:r>
          </w:p>
        </w:tc>
        <w:tc>
          <w:tcPr>
            <w:tcW w:w="1784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09" type="#_x0000_t75" style="width:82.3pt;height:82.3pt">
                  <v:imagedata r:id="rId194" o:title="lezard"/>
                </v:shape>
              </w:pict>
            </w:r>
          </w:p>
        </w:tc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80573" w:rsidRDefault="00290700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10" type="#_x0000_t75" style="width:70.8pt;height:59.3pt">
                  <v:imagedata r:id="rId195" o:title="saxophone"/>
                </v:shape>
              </w:pict>
            </w:r>
          </w:p>
        </w:tc>
        <w:tc>
          <w:tcPr>
            <w:tcW w:w="17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11" type="#_x0000_t75" style="width:82.3pt;height:80.45pt">
                  <v:imagedata r:id="rId196" o:title="Achsel_sw"/>
                </v:shape>
              </w:pict>
            </w:r>
          </w:p>
        </w:tc>
      </w:tr>
      <w:tr w:rsidR="00880573" w:rsidTr="006251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94" w:type="dxa"/>
            <w:tcBorders>
              <w:left w:val="single" w:sz="18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right w:val="single" w:sz="18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right w:val="single" w:sz="18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18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right w:val="single" w:sz="18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right w:val="single" w:sz="18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18" w:space="0" w:color="auto"/>
              <w:right w:val="single" w:sz="2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right w:val="single" w:sz="18" w:space="0" w:color="auto"/>
            </w:tcBorders>
          </w:tcPr>
          <w:p w:rsidR="00880573" w:rsidRDefault="00880573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</w:tr>
    </w:tbl>
    <w:p w:rsidR="00880573" w:rsidRDefault="00880573" w:rsidP="00880573">
      <w:pPr>
        <w:pStyle w:val="Titre2"/>
        <w:rPr>
          <w:lang w:val="de-DE"/>
        </w:rPr>
      </w:pPr>
      <w:r>
        <w:rPr>
          <w:lang w:val="de-DE"/>
        </w:rPr>
        <w:t>Kreise die Buchstaben „x“ oder „</w:t>
      </w:r>
      <w:proofErr w:type="spellStart"/>
      <w:r>
        <w:rPr>
          <w:lang w:val="de-DE"/>
        </w:rPr>
        <w:t>chs</w:t>
      </w:r>
      <w:proofErr w:type="spellEnd"/>
      <w:r>
        <w:rPr>
          <w:lang w:val="de-DE"/>
        </w:rPr>
        <w:t>“ ein.</w:t>
      </w:r>
    </w:p>
    <w:p w:rsidR="00880573" w:rsidRDefault="00880573" w:rsidP="00880573">
      <w:pPr>
        <w:rPr>
          <w:lang w:val="de-D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4"/>
        <w:gridCol w:w="1724"/>
        <w:gridCol w:w="1842"/>
        <w:gridCol w:w="1606"/>
        <w:gridCol w:w="1724"/>
      </w:tblGrid>
      <w:tr w:rsidR="00777A80" w:rsidTr="00625185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1724" w:type="dxa"/>
            <w:vAlign w:val="center"/>
          </w:tcPr>
          <w:p w:rsidR="00777A80" w:rsidRDefault="00777A80" w:rsidP="00625185">
            <w:pPr>
              <w:jc w:val="center"/>
              <w:rPr>
                <w:lang w:val="de-DE"/>
              </w:rPr>
            </w:pPr>
            <w:r>
              <w:pict>
                <v:shape id="_x0000_i1319" type="#_x0000_t75" style="width:64.75pt;height:63.55pt">
                  <v:imagedata r:id="rId181" o:title="RENARD"/>
                </v:shape>
              </w:pict>
            </w:r>
          </w:p>
        </w:tc>
        <w:tc>
          <w:tcPr>
            <w:tcW w:w="1724" w:type="dxa"/>
            <w:vAlign w:val="center"/>
          </w:tcPr>
          <w:p w:rsidR="00777A80" w:rsidRDefault="00777A80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20" type="#_x0000_t75" style="width:79.25pt;height:75.05pt">
                  <v:imagedata r:id="rId197" o:title="G0429626"/>
                </v:shape>
              </w:pict>
            </w:r>
          </w:p>
        </w:tc>
        <w:tc>
          <w:tcPr>
            <w:tcW w:w="1842" w:type="dxa"/>
            <w:vAlign w:val="center"/>
          </w:tcPr>
          <w:p w:rsidR="00777A80" w:rsidRDefault="00777A80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21" type="#_x0000_t75" style="width:77.45pt;height:58.1pt">
                  <v:imagedata r:id="rId198" o:title="blaireau"/>
                </v:shape>
              </w:pict>
            </w:r>
          </w:p>
        </w:tc>
        <w:tc>
          <w:tcPr>
            <w:tcW w:w="1606" w:type="dxa"/>
            <w:vAlign w:val="center"/>
          </w:tcPr>
          <w:p w:rsidR="00777A80" w:rsidRDefault="00777A80" w:rsidP="0062518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22" type="#_x0000_t75" style="width:58.7pt;height:94.4pt">
                  <v:imagedata r:id="rId182" o:title="Nixe_sw"/>
                </v:shape>
              </w:pict>
            </w:r>
          </w:p>
        </w:tc>
        <w:tc>
          <w:tcPr>
            <w:tcW w:w="1724" w:type="dxa"/>
            <w:vAlign w:val="center"/>
          </w:tcPr>
          <w:p w:rsidR="00777A80" w:rsidRDefault="00777A80" w:rsidP="0062518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23" type="#_x0000_t75" style="width:68.35pt;height:46pt">
                  <v:imagedata r:id="rId187" o:title="TAUREAU"/>
                </v:shape>
              </w:pict>
            </w:r>
          </w:p>
        </w:tc>
      </w:tr>
      <w:tr w:rsidR="00777A80" w:rsidTr="00625185">
        <w:tblPrEx>
          <w:tblCellMar>
            <w:top w:w="0" w:type="dxa"/>
            <w:bottom w:w="0" w:type="dxa"/>
          </w:tblCellMar>
        </w:tblPrEx>
        <w:tc>
          <w:tcPr>
            <w:tcW w:w="1724" w:type="dxa"/>
            <w:vAlign w:val="center"/>
          </w:tcPr>
          <w:p w:rsidR="00777A80" w:rsidRDefault="00777A8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Fuchs</w:t>
            </w:r>
          </w:p>
        </w:tc>
        <w:tc>
          <w:tcPr>
            <w:tcW w:w="1724" w:type="dxa"/>
            <w:vAlign w:val="center"/>
          </w:tcPr>
          <w:p w:rsidR="00777A80" w:rsidRDefault="00777A8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Luchs</w:t>
            </w:r>
          </w:p>
        </w:tc>
        <w:tc>
          <w:tcPr>
            <w:tcW w:w="1842" w:type="dxa"/>
            <w:vAlign w:val="center"/>
          </w:tcPr>
          <w:p w:rsidR="00777A80" w:rsidRDefault="00777A8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Dachs</w:t>
            </w:r>
          </w:p>
        </w:tc>
        <w:tc>
          <w:tcPr>
            <w:tcW w:w="1606" w:type="dxa"/>
            <w:vAlign w:val="center"/>
          </w:tcPr>
          <w:p w:rsidR="00777A80" w:rsidRDefault="00777A8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Nixe</w:t>
            </w:r>
          </w:p>
        </w:tc>
        <w:tc>
          <w:tcPr>
            <w:tcW w:w="1724" w:type="dxa"/>
            <w:vAlign w:val="center"/>
          </w:tcPr>
          <w:p w:rsidR="00777A80" w:rsidRDefault="00777A8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Ochse</w:t>
            </w:r>
          </w:p>
        </w:tc>
      </w:tr>
    </w:tbl>
    <w:p w:rsidR="00880573" w:rsidRDefault="00880573" w:rsidP="00880573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p w:rsidR="00777A80" w:rsidRDefault="00777A80" w:rsidP="00777A80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 w:rsidR="00734AD0">
        <w:rPr>
          <w:rFonts w:ascii="DuCahier xp" w:hAnsi="DuCahier xp" w:cs="Times New Roman"/>
          <w:bCs w:val="0"/>
          <w:i w:val="0"/>
          <w:iCs w:val="0"/>
          <w:sz w:val="40"/>
          <w:szCs w:val="24"/>
        </w:rPr>
        <w:t>x</w:t>
      </w:r>
      <w:r>
        <w:rPr>
          <w:lang w:val="de-DE"/>
        </w:rPr>
        <w:t>“.</w:t>
      </w:r>
    </w:p>
    <w:p w:rsidR="00777A80" w:rsidRDefault="00777A80" w:rsidP="00777A80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7"/>
        <w:gridCol w:w="2460"/>
        <w:gridCol w:w="2481"/>
        <w:gridCol w:w="2409"/>
      </w:tblGrid>
      <w:tr w:rsidR="00777A80" w:rsidTr="00625185">
        <w:trPr>
          <w:cantSplit/>
        </w:trPr>
        <w:tc>
          <w:tcPr>
            <w:tcW w:w="2586" w:type="dxa"/>
            <w:vAlign w:val="center"/>
            <w:hideMark/>
          </w:tcPr>
          <w:p w:rsidR="00777A80" w:rsidRDefault="00777A80" w:rsidP="00625185">
            <w:pPr>
              <w:jc w:val="center"/>
              <w:rPr>
                <w:lang w:val="de-DE"/>
              </w:rPr>
            </w:pPr>
            <w:r>
              <w:object w:dxaOrig="14413" w:dyaOrig="12763">
                <v:shape id="_x0000_i1318" type="#_x0000_t75" style="width:78.65pt;height:69.6pt" o:ole="">
                  <v:imagedata r:id="rId199" o:title=""/>
                </v:shape>
                <o:OLEObject Type="Embed" ProgID="MSPhotoEd.3" ShapeID="_x0000_i1318" DrawAspect="Content" ObjectID="_1423490220" r:id="rId200"/>
              </w:object>
            </w:r>
          </w:p>
        </w:tc>
        <w:tc>
          <w:tcPr>
            <w:tcW w:w="2586" w:type="dxa"/>
            <w:vAlign w:val="center"/>
            <w:hideMark/>
          </w:tcPr>
          <w:p w:rsidR="00777A80" w:rsidRDefault="00777A80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24" type="#_x0000_t75" style="width:87.75pt;height:59.3pt">
                  <v:imagedata r:id="rId201" o:title="Taxi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777A80" w:rsidRDefault="00734AD0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25" type="#_x0000_t75" style="width:93.8pt;height:88.95pt">
                  <v:imagedata r:id="rId202" o:title="MC900332102[1]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777A80" w:rsidRDefault="00C21862" w:rsidP="00625185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26" type="#_x0000_t75" style="width:73.8pt;height:55.05pt">
                  <v:imagedata r:id="rId183" o:title="Mixer_sw"/>
                </v:shape>
              </w:pict>
            </w:r>
          </w:p>
        </w:tc>
      </w:tr>
      <w:tr w:rsidR="00777A80" w:rsidTr="00625185">
        <w:trPr>
          <w:cantSplit/>
        </w:trPr>
        <w:tc>
          <w:tcPr>
            <w:tcW w:w="2586" w:type="dxa"/>
            <w:hideMark/>
          </w:tcPr>
          <w:p w:rsidR="00777A80" w:rsidRDefault="00777A80" w:rsidP="00625185">
            <w:pPr>
              <w:pStyle w:val="Cursive"/>
              <w:rPr>
                <w:lang w:val="de-DE"/>
              </w:rPr>
            </w:pPr>
            <w:proofErr w:type="spellStart"/>
            <w:r>
              <w:rPr>
                <w:lang w:val="de-DE"/>
              </w:rPr>
              <w:t>bo_en</w:t>
            </w:r>
            <w:proofErr w:type="spellEnd"/>
          </w:p>
        </w:tc>
        <w:tc>
          <w:tcPr>
            <w:tcW w:w="2586" w:type="dxa"/>
            <w:hideMark/>
          </w:tcPr>
          <w:p w:rsidR="00777A80" w:rsidRDefault="00777A80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proofErr w:type="spellStart"/>
            <w:r>
              <w:rPr>
                <w:lang w:val="de-DE"/>
              </w:rPr>
              <w:t>Ta_i</w:t>
            </w:r>
            <w:proofErr w:type="spellEnd"/>
          </w:p>
        </w:tc>
        <w:tc>
          <w:tcPr>
            <w:tcW w:w="2586" w:type="dxa"/>
            <w:hideMark/>
          </w:tcPr>
          <w:p w:rsidR="00777A80" w:rsidRDefault="00734AD0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proofErr w:type="spellStart"/>
            <w:r>
              <w:rPr>
                <w:lang w:val="de-DE"/>
              </w:rPr>
              <w:t>Sphin</w:t>
            </w:r>
            <w:proofErr w:type="spellEnd"/>
            <w:r>
              <w:rPr>
                <w:lang w:val="de-DE"/>
              </w:rPr>
              <w:t>_</w:t>
            </w:r>
          </w:p>
        </w:tc>
        <w:tc>
          <w:tcPr>
            <w:tcW w:w="2586" w:type="dxa"/>
            <w:hideMark/>
          </w:tcPr>
          <w:p w:rsidR="00777A80" w:rsidRDefault="00C21862" w:rsidP="00625185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Mi_er</w:t>
            </w:r>
            <w:proofErr w:type="spellEnd"/>
          </w:p>
        </w:tc>
      </w:tr>
    </w:tbl>
    <w:p w:rsidR="00880573" w:rsidRDefault="00880573" w:rsidP="00880573">
      <w:pPr>
        <w:rPr>
          <w:sz w:val="2"/>
          <w:lang w:val="de-DE"/>
        </w:rPr>
      </w:pPr>
    </w:p>
    <w:p w:rsidR="00880573" w:rsidRDefault="00880573" w:rsidP="005617E8">
      <w:pPr>
        <w:rPr>
          <w:sz w:val="2"/>
          <w:lang w:val="de-DE"/>
        </w:rPr>
      </w:pPr>
    </w:p>
    <w:p w:rsidR="00C21862" w:rsidRDefault="00C21862" w:rsidP="00C21862">
      <w:pPr>
        <w:jc w:val="left"/>
        <w:rPr>
          <w:sz w:val="2"/>
          <w:lang w:val="de-DE"/>
        </w:rPr>
      </w:pPr>
      <w:r>
        <w:rPr>
          <w:sz w:val="2"/>
          <w:lang w:val="de-D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7"/>
      </w:tblGrid>
      <w:tr w:rsidR="00C21862" w:rsidTr="0062518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77" w:type="dxa"/>
            <w:vAlign w:val="center"/>
          </w:tcPr>
          <w:p w:rsidR="00C21862" w:rsidRDefault="00C21862" w:rsidP="00625185">
            <w:pPr>
              <w:jc w:val="center"/>
              <w:rPr>
                <w:lang w:val="nl-NL"/>
              </w:rPr>
            </w:pPr>
            <w:r>
              <w:rPr>
                <w:lang w:val="de-DE"/>
              </w:rPr>
              <w:pict>
                <v:shape id="_x0000_i1327" type="#_x0000_t75" style="width:29.05pt;height:33.9pt">
                  <v:imagedata r:id="rId8" o:title="Ohr_sw"/>
                </v:shape>
              </w:pict>
            </w:r>
            <w:r>
              <w:rPr>
                <w:lang w:val="nl-NL"/>
              </w:rPr>
              <w:t xml:space="preserve"> [l]</w:t>
            </w:r>
          </w:p>
          <w:p w:rsidR="00C21862" w:rsidRDefault="00C21862" w:rsidP="00625185">
            <w:pPr>
              <w:jc w:val="center"/>
              <w:rPr>
                <w:lang w:val="nl-NL"/>
              </w:rPr>
            </w:pPr>
          </w:p>
          <w:p w:rsidR="00C21862" w:rsidRDefault="00C21862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28" type="#_x0000_t75" style="width:42.95pt;height:33.3pt">
                  <v:imagedata r:id="rId9" o:title="OEIL"/>
                </v:shape>
              </w:pict>
            </w:r>
            <w:r>
              <w:rPr>
                <w:lang w:val="de-DE"/>
              </w:rPr>
              <w:t xml:space="preserve"> (l) wie in </w:t>
            </w:r>
            <w:r>
              <w:rPr>
                <w:lang w:val="de-DE"/>
              </w:rPr>
              <w:pict>
                <v:shape id="_x0000_i1329" type="#_x0000_t75" style="width:39.95pt;height:46pt">
                  <v:imagedata r:id="rId203" o:title="Leiter_sw"/>
                </v:shape>
              </w:pict>
            </w:r>
            <w:r>
              <w:rPr>
                <w:lang w:val="de-DE"/>
              </w:rPr>
              <w:t xml:space="preserve"> die  </w:t>
            </w:r>
            <w:r>
              <w:rPr>
                <w:b/>
                <w:bCs/>
                <w:lang w:val="de-DE"/>
              </w:rPr>
              <w:t>L</w:t>
            </w:r>
            <w:r>
              <w:rPr>
                <w:lang w:val="de-DE"/>
              </w:rPr>
              <w:t>eiter (</w:t>
            </w:r>
            <w:r w:rsidRPr="00C21862">
              <w:rPr>
                <w:rFonts w:ascii="DuCahier xp" w:hAnsi="DuCahier xp"/>
                <w:sz w:val="40"/>
                <w:lang w:val="de-DE"/>
              </w:rPr>
              <w:t>die</w:t>
            </w:r>
            <w:r>
              <w:rPr>
                <w:lang w:val="de-DE"/>
              </w:rPr>
              <w:t xml:space="preserve"> </w:t>
            </w:r>
            <w:r>
              <w:rPr>
                <w:rFonts w:ascii="DuCahier xp" w:hAnsi="DuCahier xp"/>
                <w:b/>
                <w:bCs/>
                <w:sz w:val="40"/>
                <w:lang w:val="de-DE"/>
              </w:rPr>
              <w:t>L</w:t>
            </w:r>
            <w:r>
              <w:rPr>
                <w:rFonts w:ascii="DuCahier xp" w:hAnsi="DuCahier xp"/>
                <w:sz w:val="40"/>
                <w:lang w:val="de-DE"/>
              </w:rPr>
              <w:t>eiter</w:t>
            </w:r>
            <w:r>
              <w:rPr>
                <w:lang w:val="de-DE"/>
              </w:rPr>
              <w:t>)</w:t>
            </w:r>
          </w:p>
        </w:tc>
      </w:tr>
    </w:tbl>
    <w:p w:rsidR="00C21862" w:rsidRDefault="00C21862" w:rsidP="00C21862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C21862" w:rsidTr="00625185">
        <w:tblPrEx>
          <w:tblCellMar>
            <w:top w:w="0" w:type="dxa"/>
            <w:bottom w:w="0" w:type="dxa"/>
          </w:tblCellMar>
        </w:tblPrEx>
        <w:trPr>
          <w:trHeight w:val="3969"/>
        </w:trPr>
        <w:tc>
          <w:tcPr>
            <w:tcW w:w="3259" w:type="dxa"/>
            <w:vAlign w:val="center"/>
          </w:tcPr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30" type="#_x0000_t75" style="width:102.85pt;height:92.55pt">
                  <v:imagedata r:id="rId204" o:title="Lupe_sw"/>
                </v:shape>
              </w:pict>
            </w: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die </w:t>
            </w:r>
            <w:proofErr w:type="spellStart"/>
            <w:r>
              <w:rPr>
                <w:b/>
                <w:bCs/>
                <w:sz w:val="24"/>
                <w:u w:val="single"/>
              </w:rPr>
              <w:t>L</w:t>
            </w:r>
            <w:r>
              <w:rPr>
                <w:sz w:val="24"/>
              </w:rPr>
              <w:t>upe</w:t>
            </w:r>
            <w:proofErr w:type="spellEnd"/>
          </w:p>
          <w:p w:rsidR="00C21862" w:rsidRDefault="00C21862" w:rsidP="00625185">
            <w:pPr>
              <w:spacing w:line="360" w:lineRule="auto"/>
              <w:jc w:val="center"/>
              <w:rPr>
                <w:rFonts w:ascii="DuCahier xp" w:hAnsi="DuCahier xp"/>
                <w:sz w:val="40"/>
              </w:rPr>
            </w:pPr>
            <w:r>
              <w:rPr>
                <w:rFonts w:ascii="DuCahier xp" w:hAnsi="DuCahier xp"/>
                <w:sz w:val="40"/>
              </w:rPr>
              <w:t xml:space="preserve">die </w:t>
            </w:r>
            <w:proofErr w:type="spellStart"/>
            <w:r>
              <w:rPr>
                <w:rFonts w:ascii="DuCahier xp" w:hAnsi="DuCahier xp"/>
                <w:b/>
                <w:bCs/>
                <w:sz w:val="40"/>
                <w:u w:val="single"/>
              </w:rPr>
              <w:t>L</w:t>
            </w:r>
            <w:r>
              <w:rPr>
                <w:rFonts w:ascii="DuCahier xp" w:hAnsi="DuCahier xp"/>
                <w:sz w:val="40"/>
              </w:rPr>
              <w:t>upe</w:t>
            </w:r>
            <w:proofErr w:type="spellEnd"/>
          </w:p>
        </w:tc>
        <w:tc>
          <w:tcPr>
            <w:tcW w:w="3259" w:type="dxa"/>
            <w:vAlign w:val="center"/>
          </w:tcPr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31" type="#_x0000_t75" style="width:99.25pt;height:99.25pt">
                  <v:imagedata r:id="rId205" o:title="Ball_sw"/>
                </v:shape>
              </w:pict>
            </w: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Ba</w:t>
            </w:r>
            <w:r>
              <w:rPr>
                <w:b/>
                <w:bCs/>
                <w:sz w:val="24"/>
                <w:u w:val="single"/>
                <w:lang w:val="de-DE"/>
              </w:rPr>
              <w:t>ll</w:t>
            </w:r>
          </w:p>
          <w:p w:rsidR="00C21862" w:rsidRDefault="00C21862" w:rsidP="00625185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Ba</w:t>
            </w:r>
            <w:r w:rsidR="00404A20" w:rsidRPr="00404A20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ll</w:t>
            </w:r>
          </w:p>
        </w:tc>
        <w:tc>
          <w:tcPr>
            <w:tcW w:w="3259" w:type="dxa"/>
            <w:vAlign w:val="center"/>
          </w:tcPr>
          <w:p w:rsidR="00C21862" w:rsidRDefault="00C21862" w:rsidP="00625185">
            <w:pPr>
              <w:pStyle w:val="Cursive"/>
              <w:rPr>
                <w:sz w:val="160"/>
                <w:lang w:val="de-DE"/>
              </w:rPr>
            </w:pPr>
            <w:r>
              <w:rPr>
                <w:sz w:val="160"/>
                <w:lang w:val="de-DE"/>
              </w:rPr>
              <w:t>11</w:t>
            </w: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e</w:t>
            </w:r>
            <w:r>
              <w:rPr>
                <w:b/>
                <w:bCs/>
                <w:sz w:val="24"/>
                <w:u w:val="single"/>
                <w:lang w:val="de-DE"/>
              </w:rPr>
              <w:t>l</w:t>
            </w:r>
            <w:r>
              <w:rPr>
                <w:sz w:val="24"/>
                <w:lang w:val="de-DE"/>
              </w:rPr>
              <w:t>f</w:t>
            </w:r>
          </w:p>
          <w:p w:rsidR="00C21862" w:rsidRDefault="00C21862" w:rsidP="00625185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e</w:t>
            </w:r>
            <w:r w:rsidR="00404A20" w:rsidRPr="00404A20">
              <w:rPr>
                <w:b/>
                <w:bCs/>
                <w:u w:val="single"/>
                <w:lang w:val="de-DE"/>
              </w:rPr>
              <w:t>l</w:t>
            </w:r>
            <w:r>
              <w:rPr>
                <w:lang w:val="de-DE"/>
              </w:rPr>
              <w:t>f</w:t>
            </w:r>
          </w:p>
        </w:tc>
      </w:tr>
      <w:tr w:rsidR="00C21862" w:rsidTr="00625185">
        <w:tblPrEx>
          <w:tblCellMar>
            <w:top w:w="0" w:type="dxa"/>
            <w:bottom w:w="0" w:type="dxa"/>
          </w:tblCellMar>
        </w:tblPrEx>
        <w:trPr>
          <w:trHeight w:val="3969"/>
        </w:trPr>
        <w:tc>
          <w:tcPr>
            <w:tcW w:w="3259" w:type="dxa"/>
            <w:vAlign w:val="center"/>
          </w:tcPr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32" type="#_x0000_t75" style="width:113.15pt;height:88.95pt">
                  <v:imagedata r:id="rId206" o:title="Lineal_sw"/>
                </v:shape>
              </w:pict>
            </w: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L</w:t>
            </w:r>
            <w:r>
              <w:rPr>
                <w:sz w:val="24"/>
                <w:lang w:val="de-DE"/>
              </w:rPr>
              <w:t>inea</w:t>
            </w:r>
            <w:r>
              <w:rPr>
                <w:b/>
                <w:bCs/>
                <w:sz w:val="24"/>
                <w:u w:val="single"/>
                <w:lang w:val="de-DE"/>
              </w:rPr>
              <w:t>l</w:t>
            </w:r>
          </w:p>
          <w:p w:rsidR="00C21862" w:rsidRDefault="00C21862" w:rsidP="00625185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 w:rsidR="00404A20">
              <w:rPr>
                <w:b/>
                <w:bCs/>
                <w:u w:val="single"/>
              </w:rPr>
              <w:t>L</w:t>
            </w:r>
            <w:proofErr w:type="spellStart"/>
            <w:r>
              <w:rPr>
                <w:lang w:val="de-DE"/>
              </w:rPr>
              <w:t>inea</w:t>
            </w:r>
            <w:r>
              <w:rPr>
                <w:b/>
                <w:bCs/>
                <w:lang w:val="de-DE"/>
              </w:rPr>
              <w:t>l</w:t>
            </w:r>
            <w:proofErr w:type="spellEnd"/>
          </w:p>
        </w:tc>
        <w:tc>
          <w:tcPr>
            <w:tcW w:w="3259" w:type="dxa"/>
            <w:vAlign w:val="center"/>
          </w:tcPr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33" type="#_x0000_t75" style="width:46.6pt;height:95pt">
                  <v:imagedata r:id="rId48" o:title="SUCETTE"/>
                </v:shape>
              </w:pict>
            </w: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proofErr w:type="spellStart"/>
            <w:r>
              <w:rPr>
                <w:b/>
                <w:bCs/>
                <w:sz w:val="24"/>
                <w:u w:val="single"/>
                <w:lang w:val="de-DE"/>
              </w:rPr>
              <w:t>L</w:t>
            </w:r>
            <w:r>
              <w:rPr>
                <w:sz w:val="24"/>
                <w:lang w:val="de-DE"/>
              </w:rPr>
              <w:t>o</w:t>
            </w:r>
            <w:r>
              <w:rPr>
                <w:b/>
                <w:bCs/>
                <w:sz w:val="24"/>
                <w:u w:val="single"/>
                <w:lang w:val="de-DE"/>
              </w:rPr>
              <w:t>ll</w:t>
            </w:r>
            <w:r>
              <w:rPr>
                <w:sz w:val="24"/>
                <w:lang w:val="de-DE"/>
              </w:rPr>
              <w:t>i</w:t>
            </w:r>
            <w:proofErr w:type="spellEnd"/>
          </w:p>
          <w:p w:rsidR="00C21862" w:rsidRDefault="00C21862" w:rsidP="00625185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r w:rsidR="00404A20">
              <w:rPr>
                <w:b/>
                <w:bCs/>
                <w:u w:val="single"/>
              </w:rPr>
              <w:t>L</w:t>
            </w:r>
            <w:proofErr w:type="spellStart"/>
            <w:r>
              <w:rPr>
                <w:lang w:val="de-DE"/>
              </w:rPr>
              <w:t>o</w:t>
            </w:r>
            <w:r w:rsidR="00404A20" w:rsidRPr="00404A20">
              <w:rPr>
                <w:b/>
                <w:bCs/>
                <w:u w:val="single"/>
                <w:lang w:val="de-DE"/>
              </w:rPr>
              <w:t>ll</w:t>
            </w:r>
            <w:r>
              <w:rPr>
                <w:lang w:val="de-DE"/>
              </w:rPr>
              <w:t>i</w:t>
            </w:r>
            <w:proofErr w:type="spellEnd"/>
          </w:p>
        </w:tc>
        <w:tc>
          <w:tcPr>
            <w:tcW w:w="3259" w:type="dxa"/>
            <w:vAlign w:val="center"/>
          </w:tcPr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34" type="#_x0000_t75" style="width:91.35pt;height:95.6pt">
                  <v:imagedata r:id="rId207" o:title="PULL"/>
                </v:shape>
              </w:pict>
            </w: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Pu</w:t>
            </w:r>
            <w:r>
              <w:rPr>
                <w:b/>
                <w:bCs/>
                <w:sz w:val="24"/>
                <w:u w:val="single"/>
                <w:lang w:val="de-DE"/>
              </w:rPr>
              <w:t>ll</w:t>
            </w:r>
            <w:r>
              <w:rPr>
                <w:sz w:val="24"/>
                <w:lang w:val="de-DE"/>
              </w:rPr>
              <w:t>over</w:t>
            </w:r>
          </w:p>
          <w:p w:rsidR="00C21862" w:rsidRDefault="00C21862" w:rsidP="00625185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Pu</w:t>
            </w:r>
            <w:r w:rsidR="00404A20" w:rsidRPr="00404A20">
              <w:rPr>
                <w:b/>
                <w:bCs/>
                <w:u w:val="single"/>
                <w:lang w:val="de-DE"/>
              </w:rPr>
              <w:t>ll</w:t>
            </w:r>
            <w:r>
              <w:rPr>
                <w:lang w:val="de-DE"/>
              </w:rPr>
              <w:t>over</w:t>
            </w:r>
          </w:p>
        </w:tc>
      </w:tr>
      <w:tr w:rsidR="00C21862" w:rsidTr="00625185">
        <w:tblPrEx>
          <w:tblCellMar>
            <w:top w:w="0" w:type="dxa"/>
            <w:bottom w:w="0" w:type="dxa"/>
          </w:tblCellMar>
        </w:tblPrEx>
        <w:trPr>
          <w:trHeight w:val="3969"/>
        </w:trPr>
        <w:tc>
          <w:tcPr>
            <w:tcW w:w="3259" w:type="dxa"/>
            <w:vAlign w:val="center"/>
          </w:tcPr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35" type="#_x0000_t75" style="width:85.3pt;height:82.3pt">
                  <v:imagedata r:id="rId208" o:title="Klebestift_sw"/>
                </v:shape>
              </w:pict>
            </w: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K</w:t>
            </w:r>
            <w:r>
              <w:rPr>
                <w:b/>
                <w:bCs/>
                <w:sz w:val="24"/>
                <w:u w:val="single"/>
                <w:lang w:val="de-DE"/>
              </w:rPr>
              <w:t>l</w:t>
            </w:r>
            <w:r>
              <w:rPr>
                <w:sz w:val="24"/>
                <w:lang w:val="de-DE"/>
              </w:rPr>
              <w:t>ebestift</w:t>
            </w:r>
          </w:p>
          <w:p w:rsidR="00C21862" w:rsidRDefault="00C21862" w:rsidP="00625185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K</w:t>
            </w:r>
            <w:r w:rsidRPr="00404A20">
              <w:rPr>
                <w:b/>
                <w:bCs/>
                <w:u w:val="single"/>
                <w:lang w:val="de-DE"/>
              </w:rPr>
              <w:t>l</w:t>
            </w:r>
            <w:r>
              <w:rPr>
                <w:lang w:val="de-DE"/>
              </w:rPr>
              <w:t>ebestift</w:t>
            </w:r>
          </w:p>
        </w:tc>
        <w:tc>
          <w:tcPr>
            <w:tcW w:w="3259" w:type="dxa"/>
            <w:vAlign w:val="center"/>
          </w:tcPr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ge</w:t>
            </w:r>
            <w:r>
              <w:rPr>
                <w:b/>
                <w:bCs/>
                <w:sz w:val="24"/>
                <w:u w:val="single"/>
                <w:lang w:val="de-DE"/>
              </w:rPr>
              <w:t>l</w:t>
            </w:r>
            <w:r>
              <w:rPr>
                <w:sz w:val="24"/>
                <w:lang w:val="de-DE"/>
              </w:rPr>
              <w:t>b</w:t>
            </w:r>
          </w:p>
          <w:p w:rsidR="00C21862" w:rsidRDefault="00C21862" w:rsidP="00625185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ge</w:t>
            </w:r>
            <w:r w:rsidR="00404A20" w:rsidRPr="00404A20">
              <w:rPr>
                <w:b/>
                <w:bCs/>
                <w:u w:val="single"/>
                <w:lang w:val="de-DE"/>
              </w:rPr>
              <w:t>l</w:t>
            </w:r>
            <w:r>
              <w:rPr>
                <w:lang w:val="de-DE"/>
              </w:rPr>
              <w:t>b</w:t>
            </w:r>
          </w:p>
        </w:tc>
        <w:tc>
          <w:tcPr>
            <w:tcW w:w="3259" w:type="dxa"/>
            <w:vAlign w:val="center"/>
          </w:tcPr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336" type="#_x0000_t75" style="width:98.6pt;height:107.1pt">
                  <v:imagedata r:id="rId209" o:title="STYLO"/>
                </v:shape>
              </w:pict>
            </w:r>
          </w:p>
          <w:p w:rsidR="00C21862" w:rsidRDefault="00C21862" w:rsidP="00625185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Fü</w:t>
            </w:r>
            <w:r>
              <w:rPr>
                <w:b/>
                <w:bCs/>
                <w:sz w:val="24"/>
                <w:u w:val="single"/>
                <w:lang w:val="de-DE"/>
              </w:rPr>
              <w:t>ll</w:t>
            </w:r>
            <w:r>
              <w:rPr>
                <w:sz w:val="24"/>
                <w:lang w:val="de-DE"/>
              </w:rPr>
              <w:t>er</w:t>
            </w:r>
          </w:p>
          <w:p w:rsidR="00C21862" w:rsidRDefault="00C21862" w:rsidP="00625185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Fü</w:t>
            </w:r>
            <w:r w:rsidR="00404A20" w:rsidRPr="00404A20">
              <w:rPr>
                <w:b/>
                <w:bCs/>
                <w:u w:val="single"/>
                <w:lang w:val="de-DE"/>
              </w:rPr>
              <w:t>ll</w:t>
            </w:r>
            <w:r>
              <w:rPr>
                <w:lang w:val="de-DE"/>
              </w:rPr>
              <w:t>er</w:t>
            </w:r>
          </w:p>
        </w:tc>
      </w:tr>
    </w:tbl>
    <w:p w:rsidR="00C21862" w:rsidRDefault="00C21862" w:rsidP="00C21862">
      <w:pPr>
        <w:rPr>
          <w:sz w:val="2"/>
          <w:lang w:val="de-DE"/>
        </w:rPr>
      </w:pPr>
    </w:p>
    <w:p w:rsidR="00C21862" w:rsidRDefault="00C21862" w:rsidP="00C21862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</w:t>
      </w:r>
    </w:p>
    <w:p w:rsidR="00C21862" w:rsidRDefault="00C21862" w:rsidP="00C21862">
      <w:pPr>
        <w:pStyle w:val="Titre1"/>
      </w:pPr>
      <w:r>
        <w:pict>
          <v:shape id="_x0000_s1269" type="#_x0000_t75" style="position:absolute;left:0;text-align:left;margin-left:63pt;margin-top:5.35pt;width:63pt;height:55.95pt;z-index:10">
            <v:imagedata r:id="rId20" o:title="lesen sw"/>
          </v:shape>
        </w:pict>
      </w:r>
      <w:r>
        <w:t xml:space="preserve">Laut [l] wie: </w:t>
      </w:r>
      <w:r>
        <w:tab/>
      </w:r>
      <w:r>
        <w:pict>
          <v:shape id="_x0000_i1337" type="#_x0000_t75" style="width:47.8pt;height:55.05pt">
            <v:imagedata r:id="rId203" o:title="Leiter_sw"/>
          </v:shape>
        </w:pict>
      </w:r>
      <w:r>
        <w:t>Leiter</w:t>
      </w:r>
    </w:p>
    <w:p w:rsidR="00C21862" w:rsidRDefault="00C21862" w:rsidP="00C21862">
      <w:pPr>
        <w:rPr>
          <w:lang w:val="de-DE"/>
        </w:rPr>
      </w:pPr>
    </w:p>
    <w:p w:rsidR="00C21862" w:rsidRDefault="00C21862" w:rsidP="00C21862">
      <w:pPr>
        <w:pStyle w:val="Titre2"/>
        <w:rPr>
          <w:lang w:val="de-DE"/>
        </w:rPr>
      </w:pPr>
      <w:r>
        <w:rPr>
          <w:lang w:val="de-DE"/>
        </w:rPr>
        <w:t>Male an, wenn du [l]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0"/>
        <w:gridCol w:w="2419"/>
        <w:gridCol w:w="2507"/>
        <w:gridCol w:w="2391"/>
      </w:tblGrid>
      <w:tr w:rsidR="00C21862" w:rsidTr="00625185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2586" w:type="dxa"/>
            <w:vAlign w:val="center"/>
          </w:tcPr>
          <w:p w:rsidR="00C21862" w:rsidRDefault="00C21862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38" type="#_x0000_t75" style="width:81.1pt;height:73.8pt">
                  <v:imagedata r:id="rId210" o:title="Laterne_sw"/>
                </v:shape>
              </w:pict>
            </w:r>
          </w:p>
        </w:tc>
        <w:tc>
          <w:tcPr>
            <w:tcW w:w="2586" w:type="dxa"/>
            <w:vAlign w:val="center"/>
          </w:tcPr>
          <w:p w:rsidR="00C21862" w:rsidRDefault="00C21862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39" type="#_x0000_t75" style="width:67.75pt;height:78.65pt">
                  <v:imagedata r:id="rId211" o:title="Apfel_sw"/>
                </v:shape>
              </w:pict>
            </w:r>
          </w:p>
        </w:tc>
        <w:tc>
          <w:tcPr>
            <w:tcW w:w="2586" w:type="dxa"/>
            <w:vAlign w:val="center"/>
          </w:tcPr>
          <w:p w:rsidR="00C21862" w:rsidRDefault="00C21862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40" type="#_x0000_t75" style="width:96.8pt;height:67.15pt">
                  <v:imagedata r:id="rId165" o:title="CHAT"/>
                </v:shape>
              </w:pict>
            </w:r>
          </w:p>
        </w:tc>
        <w:tc>
          <w:tcPr>
            <w:tcW w:w="2586" w:type="dxa"/>
            <w:vAlign w:val="center"/>
          </w:tcPr>
          <w:p w:rsidR="00C21862" w:rsidRPr="00404A20" w:rsidRDefault="00404A20" w:rsidP="00625185">
            <w:pPr>
              <w:pStyle w:val="Cursive"/>
              <w:rPr>
                <w:rFonts w:ascii="Bush" w:hAnsi="Bush"/>
                <w:b/>
                <w:bCs/>
                <w:sz w:val="96"/>
              </w:rPr>
            </w:pPr>
            <w:r>
              <w:rPr>
                <w:rFonts w:ascii="Bush" w:hAnsi="Bush"/>
                <w:b/>
                <w:bCs/>
                <w:sz w:val="96"/>
              </w:rPr>
              <w:t>11</w:t>
            </w:r>
          </w:p>
        </w:tc>
      </w:tr>
    </w:tbl>
    <w:p w:rsidR="00C21862" w:rsidRDefault="00C21862" w:rsidP="00C21862">
      <w:pPr>
        <w:rPr>
          <w:lang w:val="de-DE"/>
        </w:rPr>
      </w:pPr>
    </w:p>
    <w:p w:rsidR="00C21862" w:rsidRDefault="00C21862" w:rsidP="00C21862">
      <w:pPr>
        <w:pStyle w:val="Titre2"/>
        <w:rPr>
          <w:lang w:val="de-DE"/>
        </w:rPr>
      </w:pPr>
      <w:r>
        <w:rPr>
          <w:lang w:val="de-DE"/>
        </w:rPr>
        <w:t>An welcher Stelle steht das [l]? Markiere das richtige Feld mit einem Kreuz.</w:t>
      </w:r>
    </w:p>
    <w:p w:rsidR="00C21862" w:rsidRDefault="00C21862" w:rsidP="00C21862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"/>
        <w:gridCol w:w="892"/>
        <w:gridCol w:w="594"/>
        <w:gridCol w:w="595"/>
        <w:gridCol w:w="594"/>
        <w:gridCol w:w="594"/>
        <w:gridCol w:w="595"/>
        <w:gridCol w:w="595"/>
        <w:gridCol w:w="891"/>
        <w:gridCol w:w="892"/>
        <w:gridCol w:w="595"/>
        <w:gridCol w:w="594"/>
        <w:gridCol w:w="595"/>
      </w:tblGrid>
      <w:tr w:rsidR="00C21862" w:rsidTr="00625185">
        <w:tblPrEx>
          <w:tblCellMar>
            <w:top w:w="0" w:type="dxa"/>
            <w:bottom w:w="0" w:type="dxa"/>
          </w:tblCellMar>
        </w:tblPrEx>
        <w:trPr>
          <w:trHeight w:val="1985"/>
          <w:jc w:val="center"/>
        </w:trPr>
        <w:tc>
          <w:tcPr>
            <w:tcW w:w="1783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41" type="#_x0000_t75" style="width:67.15pt;height:81.1pt">
                  <v:imagedata r:id="rId212" o:title="Roller_sw"/>
                </v:shape>
              </w:pict>
            </w:r>
          </w:p>
        </w:tc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42" type="#_x0000_t75" style="width:81.7pt;height:1in">
                  <v:imagedata r:id="rId213" o:title="Elefant_sw"/>
                </v:shape>
              </w:pict>
            </w:r>
          </w:p>
        </w:tc>
        <w:tc>
          <w:tcPr>
            <w:tcW w:w="1784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43" type="#_x0000_t75" style="width:82.3pt;height:79.25pt">
                  <v:imagedata r:id="rId214" o:title="Krokodil_sw"/>
                </v:shape>
              </w:pict>
            </w:r>
          </w:p>
        </w:tc>
        <w:tc>
          <w:tcPr>
            <w:tcW w:w="1783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en-GB"/>
              </w:rPr>
              <w:pict>
                <v:shape id="_x0000_i1344" type="#_x0000_t75" style="width:79.25pt;height:70.8pt">
                  <v:imagedata r:id="rId204" o:title="Lupe_sw"/>
                </v:shape>
              </w:pict>
            </w:r>
          </w:p>
        </w:tc>
        <w:tc>
          <w:tcPr>
            <w:tcW w:w="1784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45" type="#_x0000_t75" style="width:82.3pt;height:77.45pt">
                  <v:imagedata r:id="rId215" o:title="Hampelmann_sw"/>
                </v:shape>
              </w:pict>
            </w:r>
          </w:p>
        </w:tc>
      </w:tr>
      <w:tr w:rsidR="00C21862" w:rsidTr="0062518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91" w:type="dxa"/>
            <w:tcBorders>
              <w:left w:val="single" w:sz="18" w:space="0" w:color="auto"/>
              <w:right w:val="single" w:sz="4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18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right w:val="single" w:sz="18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  <w:right w:val="single" w:sz="2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2" w:space="0" w:color="auto"/>
              <w:right w:val="single" w:sz="2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2" w:space="0" w:color="auto"/>
              <w:right w:val="single" w:sz="18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left w:val="single" w:sz="18" w:space="0" w:color="auto"/>
              <w:right w:val="single" w:sz="4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4" w:space="0" w:color="auto"/>
              <w:right w:val="single" w:sz="18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18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right w:val="single" w:sz="18" w:space="0" w:color="auto"/>
            </w:tcBorders>
          </w:tcPr>
          <w:p w:rsidR="00C21862" w:rsidRDefault="00C21862" w:rsidP="00625185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</w:tr>
    </w:tbl>
    <w:p w:rsidR="00C21862" w:rsidRDefault="00C21862" w:rsidP="00C21862">
      <w:pPr>
        <w:pStyle w:val="Titre2"/>
        <w:rPr>
          <w:lang w:val="de-DE"/>
        </w:rPr>
      </w:pPr>
      <w:r>
        <w:rPr>
          <w:lang w:val="de-DE"/>
        </w:rPr>
        <w:t>Kreise den Buchstaben „l“ ein.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4"/>
        <w:gridCol w:w="1724"/>
        <w:gridCol w:w="1842"/>
        <w:gridCol w:w="1606"/>
        <w:gridCol w:w="1724"/>
      </w:tblGrid>
      <w:tr w:rsidR="00404A20" w:rsidTr="00404A20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1724" w:type="dxa"/>
            <w:vAlign w:val="center"/>
          </w:tcPr>
          <w:p w:rsidR="00404A20" w:rsidRDefault="00404A20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50" type="#_x0000_t75" style="width:79.25pt;height:52.65pt">
                  <v:imagedata r:id="rId216" o:title="SALADE"/>
                </v:shape>
              </w:pict>
            </w:r>
          </w:p>
        </w:tc>
        <w:tc>
          <w:tcPr>
            <w:tcW w:w="1724" w:type="dxa"/>
            <w:vAlign w:val="center"/>
          </w:tcPr>
          <w:p w:rsidR="00404A20" w:rsidRDefault="00404A20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51" type="#_x0000_t75" style="width:60.5pt;height:80.45pt">
                  <v:imagedata r:id="rId217" o:title="Stuhl_sw"/>
                </v:shape>
              </w:pict>
            </w:r>
          </w:p>
        </w:tc>
        <w:tc>
          <w:tcPr>
            <w:tcW w:w="1842" w:type="dxa"/>
            <w:vAlign w:val="center"/>
          </w:tcPr>
          <w:p w:rsidR="00404A20" w:rsidRDefault="00404A20" w:rsidP="00625185">
            <w:pPr>
              <w:pStyle w:val="Cursive"/>
              <w:rPr>
                <w:b/>
                <w:bCs/>
                <w:sz w:val="120"/>
                <w:lang w:val="en-GB"/>
              </w:rPr>
            </w:pPr>
            <w:r>
              <w:rPr>
                <w:b/>
                <w:bCs/>
                <w:sz w:val="120"/>
                <w:lang w:val="en-GB"/>
              </w:rPr>
              <w:t>12</w:t>
            </w:r>
          </w:p>
        </w:tc>
        <w:tc>
          <w:tcPr>
            <w:tcW w:w="1606" w:type="dxa"/>
            <w:vAlign w:val="center"/>
          </w:tcPr>
          <w:p w:rsidR="00404A20" w:rsidRDefault="00404A20" w:rsidP="0062518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pict>
                <v:shape id="_x0000_i1352" type="#_x0000_t75" style="width:37.5pt;height:82.9pt">
                  <v:imagedata r:id="rId218" o:title="Glas_sw"/>
                </v:shape>
              </w:pict>
            </w:r>
          </w:p>
        </w:tc>
        <w:tc>
          <w:tcPr>
            <w:tcW w:w="1724" w:type="dxa"/>
            <w:vAlign w:val="center"/>
          </w:tcPr>
          <w:p w:rsidR="00404A20" w:rsidRDefault="00404A20" w:rsidP="0062518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pict>
                <v:shape id="_x0000_i1353" type="#_x0000_t75" style="width:78.65pt;height:42.95pt">
                  <v:imagedata r:id="rId219" o:title="Teller_sw"/>
                </v:shape>
              </w:pict>
            </w:r>
          </w:p>
        </w:tc>
      </w:tr>
      <w:tr w:rsidR="00404A20" w:rsidTr="00404A2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24" w:type="dxa"/>
            <w:vAlign w:val="center"/>
          </w:tcPr>
          <w:p w:rsidR="00404A20" w:rsidRDefault="00404A2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Salat</w:t>
            </w:r>
          </w:p>
        </w:tc>
        <w:tc>
          <w:tcPr>
            <w:tcW w:w="1724" w:type="dxa"/>
            <w:vAlign w:val="center"/>
          </w:tcPr>
          <w:p w:rsidR="00404A20" w:rsidRDefault="00404A2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Stuhl</w:t>
            </w:r>
          </w:p>
        </w:tc>
        <w:tc>
          <w:tcPr>
            <w:tcW w:w="1842" w:type="dxa"/>
            <w:vAlign w:val="center"/>
          </w:tcPr>
          <w:p w:rsidR="00404A20" w:rsidRDefault="00404A2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zwölf</w:t>
            </w:r>
          </w:p>
        </w:tc>
        <w:tc>
          <w:tcPr>
            <w:tcW w:w="1606" w:type="dxa"/>
            <w:vAlign w:val="center"/>
          </w:tcPr>
          <w:p w:rsidR="00404A20" w:rsidRDefault="00404A2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Glas</w:t>
            </w:r>
          </w:p>
        </w:tc>
        <w:tc>
          <w:tcPr>
            <w:tcW w:w="1724" w:type="dxa"/>
            <w:vAlign w:val="center"/>
          </w:tcPr>
          <w:p w:rsidR="00404A20" w:rsidRDefault="00404A20" w:rsidP="0062518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Teller</w:t>
            </w:r>
          </w:p>
        </w:tc>
      </w:tr>
    </w:tbl>
    <w:p w:rsidR="00C21862" w:rsidRDefault="00C21862" w:rsidP="00C21862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p w:rsidR="00C21862" w:rsidRDefault="00C21862" w:rsidP="00C21862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0"/>
          <w:szCs w:val="24"/>
        </w:rPr>
        <w:t>l</w:t>
      </w:r>
      <w:r>
        <w:rPr>
          <w:lang w:val="de-DE"/>
        </w:rPr>
        <w:t>“.</w:t>
      </w:r>
    </w:p>
    <w:p w:rsidR="00C21862" w:rsidRDefault="00C21862" w:rsidP="00C21862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8"/>
        <w:gridCol w:w="2434"/>
        <w:gridCol w:w="2436"/>
        <w:gridCol w:w="2449"/>
      </w:tblGrid>
      <w:tr w:rsidR="00C21862" w:rsidTr="0062518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86" w:type="dxa"/>
            <w:vAlign w:val="center"/>
          </w:tcPr>
          <w:p w:rsidR="00C21862" w:rsidRDefault="00C21862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46" type="#_x0000_t75" style="width:73.8pt;height:52.65pt">
                  <v:imagedata r:id="rId220" o:title="Telefon_sw"/>
                </v:shape>
              </w:pict>
            </w:r>
          </w:p>
        </w:tc>
        <w:tc>
          <w:tcPr>
            <w:tcW w:w="2586" w:type="dxa"/>
            <w:vAlign w:val="center"/>
          </w:tcPr>
          <w:p w:rsidR="00C21862" w:rsidRDefault="00C21862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47" type="#_x0000_t75" style="width:64.75pt;height:52.65pt">
                  <v:imagedata r:id="rId221" o:title="Sessel_sw"/>
                </v:shape>
              </w:pict>
            </w:r>
          </w:p>
        </w:tc>
        <w:tc>
          <w:tcPr>
            <w:tcW w:w="2586" w:type="dxa"/>
            <w:vAlign w:val="center"/>
          </w:tcPr>
          <w:p w:rsidR="00C21862" w:rsidRDefault="00C21862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48" type="#_x0000_t75" style="width:65.35pt;height:62.9pt">
                  <v:imagedata r:id="rId208" o:title="Klebestift_sw"/>
                </v:shape>
              </w:pict>
            </w:r>
          </w:p>
          <w:p w:rsidR="00404A20" w:rsidRDefault="00404A20" w:rsidP="00625185">
            <w:pPr>
              <w:jc w:val="center"/>
              <w:rPr>
                <w:lang w:val="de-DE"/>
              </w:rPr>
            </w:pPr>
          </w:p>
        </w:tc>
        <w:tc>
          <w:tcPr>
            <w:tcW w:w="2586" w:type="dxa"/>
            <w:vAlign w:val="center"/>
          </w:tcPr>
          <w:p w:rsidR="00C21862" w:rsidRDefault="00C21862" w:rsidP="00625185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349" type="#_x0000_t75" style="width:70.2pt;height:57.5pt">
                  <v:imagedata r:id="rId222" o:title="Vogel_sw"/>
                </v:shape>
              </w:pict>
            </w:r>
          </w:p>
          <w:p w:rsidR="00404A20" w:rsidRDefault="00404A20" w:rsidP="00625185">
            <w:pPr>
              <w:jc w:val="center"/>
              <w:rPr>
                <w:lang w:val="de-DE"/>
              </w:rPr>
            </w:pPr>
          </w:p>
        </w:tc>
      </w:tr>
      <w:tr w:rsidR="00C21862" w:rsidTr="0062518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86" w:type="dxa"/>
          </w:tcPr>
          <w:p w:rsidR="00C21862" w:rsidRDefault="00C21862" w:rsidP="00404A20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proofErr w:type="spellStart"/>
            <w:r>
              <w:rPr>
                <w:lang w:val="de-DE"/>
              </w:rPr>
              <w:t>Te</w:t>
            </w:r>
            <w:r w:rsidR="00404A20">
              <w:rPr>
                <w:lang w:val="de-DE"/>
              </w:rPr>
              <w:t>_</w:t>
            </w:r>
            <w:r>
              <w:rPr>
                <w:lang w:val="de-DE"/>
              </w:rPr>
              <w:t>efon</w:t>
            </w:r>
            <w:proofErr w:type="spellEnd"/>
          </w:p>
        </w:tc>
        <w:tc>
          <w:tcPr>
            <w:tcW w:w="2586" w:type="dxa"/>
          </w:tcPr>
          <w:p w:rsidR="00C21862" w:rsidRDefault="00C21862" w:rsidP="00404A20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Sesse</w:t>
            </w:r>
            <w:proofErr w:type="spellEnd"/>
            <w:r w:rsidR="00404A20">
              <w:rPr>
                <w:lang w:val="de-DE"/>
              </w:rPr>
              <w:t>_</w:t>
            </w:r>
          </w:p>
        </w:tc>
        <w:tc>
          <w:tcPr>
            <w:tcW w:w="2586" w:type="dxa"/>
          </w:tcPr>
          <w:p w:rsidR="00C21862" w:rsidRDefault="00C21862" w:rsidP="00404A20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K</w:t>
            </w:r>
            <w:r w:rsidR="00404A20">
              <w:rPr>
                <w:lang w:val="de-DE"/>
              </w:rPr>
              <w:t>_</w:t>
            </w:r>
            <w:r>
              <w:rPr>
                <w:lang w:val="de-DE"/>
              </w:rPr>
              <w:t>ebestift</w:t>
            </w:r>
            <w:proofErr w:type="spellEnd"/>
          </w:p>
        </w:tc>
        <w:tc>
          <w:tcPr>
            <w:tcW w:w="2586" w:type="dxa"/>
          </w:tcPr>
          <w:p w:rsidR="00C21862" w:rsidRDefault="00C21862" w:rsidP="00625185">
            <w:pPr>
              <w:pStyle w:val="Cursive"/>
            </w:pPr>
            <w:r>
              <w:t xml:space="preserve">der </w:t>
            </w:r>
            <w:proofErr w:type="spellStart"/>
            <w:r>
              <w:t>Voge</w:t>
            </w:r>
            <w:proofErr w:type="spellEnd"/>
            <w:r w:rsidR="00404A20">
              <w:t>_</w:t>
            </w:r>
          </w:p>
        </w:tc>
      </w:tr>
    </w:tbl>
    <w:p w:rsidR="00C21862" w:rsidRDefault="00C21862" w:rsidP="00C21862">
      <w:pPr>
        <w:rPr>
          <w:sz w:val="2"/>
          <w:lang w:val="de-DE"/>
        </w:rPr>
      </w:pPr>
    </w:p>
    <w:p w:rsidR="00C21862" w:rsidRDefault="00C21862" w:rsidP="00C21862">
      <w:pPr>
        <w:pStyle w:val="Pieddepage"/>
        <w:tabs>
          <w:tab w:val="clear" w:pos="4536"/>
          <w:tab w:val="clear" w:pos="9072"/>
        </w:tabs>
      </w:pPr>
    </w:p>
    <w:p w:rsidR="00C21862" w:rsidRDefault="00C21862" w:rsidP="00C21862">
      <w:pPr>
        <w:rPr>
          <w:sz w:val="2"/>
          <w:lang w:val="de-DE"/>
        </w:rPr>
      </w:pPr>
    </w:p>
    <w:p w:rsidR="009049C1" w:rsidRDefault="009049C1">
      <w:pPr>
        <w:rPr>
          <w:sz w:val="2"/>
          <w:lang w:val="de-DE"/>
        </w:rPr>
      </w:pPr>
      <w:bookmarkStart w:id="0" w:name="_GoBack"/>
      <w:bookmarkEnd w:id="0"/>
    </w:p>
    <w:sectPr w:rsidR="009049C1">
      <w:footerReference w:type="even" r:id="rId223"/>
      <w:footerReference w:type="default" r:id="rId224"/>
      <w:pgSz w:w="11906" w:h="16838"/>
      <w:pgMar w:top="851" w:right="851" w:bottom="851" w:left="1418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F65" w:rsidRDefault="00E12F65">
      <w:r>
        <w:separator/>
      </w:r>
    </w:p>
  </w:endnote>
  <w:endnote w:type="continuationSeparator" w:id="0">
    <w:p w:rsidR="00E12F65" w:rsidRDefault="00E1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" w:fontKey="{08C5108D-06F3-4A49-A651-491F74ACCC9C}"/>
    <w:embedBold r:id="rId2" w:fontKey="{1AA66E8B-7897-47EC-8D63-CEB6723FE9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CAB55E9C-BC1B-4074-9FF6-25E5964EBD28}"/>
    <w:embedBold r:id="rId4" w:fontKey="{498EDEA6-55E2-4BF0-B431-C0B855A41E85}"/>
  </w:font>
  <w:font w:name="DuCahier xp">
    <w:panose1 w:val="030B0500000000000000"/>
    <w:charset w:val="00"/>
    <w:family w:val="script"/>
    <w:pitch w:val="variable"/>
    <w:sig w:usb0="00000003" w:usb1="00000000" w:usb2="00000000" w:usb3="00000000" w:csb0="00000001" w:csb1="00000000"/>
    <w:embedRegular r:id="rId5" w:fontKey="{F7B87D22-6F38-41D6-AC6C-FA18FDDC5190}"/>
    <w:embedBold r:id="rId6" w:fontKey="{A0AF4CF3-3887-4BFC-AB11-35903117D8C3}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  <w:embedRegular r:id="rId7" w:fontKey="{8D07CF9B-C425-4EEB-9077-EF37A0C3211E}"/>
  </w:font>
  <w:font w:name="Bush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8" w:fontKey="{70757654-5F64-490A-BA12-916BD0E6CE4C}"/>
    <w:embedBold r:id="rId9" w:fontKey="{62DF321B-3FAF-4C16-8B95-4D046832FE87}"/>
  </w:font>
  <w:font w:name="Tigerteeth IC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D5" w:rsidRDefault="009252D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252D5" w:rsidRDefault="009252D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2D5" w:rsidRDefault="009252D5">
    <w:pPr>
      <w:pStyle w:val="Pieddepage"/>
      <w:ind w:right="360"/>
      <w:rPr>
        <w:lang w:val="de-DE"/>
      </w:rPr>
    </w:pPr>
    <w:r>
      <w:rPr>
        <w:lang w:val="de-DE"/>
      </w:rPr>
      <w:t xml:space="preserve">Deutsch </w:t>
    </w:r>
    <w:r>
      <w:rPr>
        <w:lang w:val="de-DE"/>
      </w:rPr>
      <w:tab/>
    </w:r>
    <w:r w:rsidRPr="001E5633">
      <w:rPr>
        <w:lang w:val="de-DE"/>
      </w:rPr>
      <w:t>http://ressourc</w:t>
    </w:r>
    <w:r>
      <w:rPr>
        <w:lang w:val="de-DE"/>
      </w:rPr>
      <w:t>esclassesbilingues.eklablog.com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F65" w:rsidRDefault="00E12F65">
      <w:r>
        <w:separator/>
      </w:r>
    </w:p>
  </w:footnote>
  <w:footnote w:type="continuationSeparator" w:id="0">
    <w:p w:rsidR="00E12F65" w:rsidRDefault="00E12F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D615E"/>
    <w:multiLevelType w:val="hybridMultilevel"/>
    <w:tmpl w:val="B1129286"/>
    <w:lvl w:ilvl="0" w:tplc="932443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embedTrueTypeFonts/>
  <w:proofState w:spelling="clean" w:grammar="clean"/>
  <w:attachedTemplate r:id="rId1"/>
  <w:doNotTrackMoves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7816"/>
    <w:rsid w:val="0001370D"/>
    <w:rsid w:val="00037816"/>
    <w:rsid w:val="000B39DC"/>
    <w:rsid w:val="001E5633"/>
    <w:rsid w:val="00290700"/>
    <w:rsid w:val="002916B2"/>
    <w:rsid w:val="002D27F5"/>
    <w:rsid w:val="003201F8"/>
    <w:rsid w:val="00334291"/>
    <w:rsid w:val="003726FD"/>
    <w:rsid w:val="00393993"/>
    <w:rsid w:val="003A0579"/>
    <w:rsid w:val="00404A20"/>
    <w:rsid w:val="004E218C"/>
    <w:rsid w:val="0055757E"/>
    <w:rsid w:val="005617E8"/>
    <w:rsid w:val="006806F2"/>
    <w:rsid w:val="006B4BBE"/>
    <w:rsid w:val="00734AD0"/>
    <w:rsid w:val="00777A80"/>
    <w:rsid w:val="00880573"/>
    <w:rsid w:val="009049C1"/>
    <w:rsid w:val="0091211E"/>
    <w:rsid w:val="009252D5"/>
    <w:rsid w:val="009D23A3"/>
    <w:rsid w:val="00AB1A1E"/>
    <w:rsid w:val="00B00D0F"/>
    <w:rsid w:val="00BA3334"/>
    <w:rsid w:val="00C21862"/>
    <w:rsid w:val="00C64C04"/>
    <w:rsid w:val="00C65BA6"/>
    <w:rsid w:val="00D22EB7"/>
    <w:rsid w:val="00E12F65"/>
    <w:rsid w:val="00E40A10"/>
    <w:rsid w:val="00E676FA"/>
    <w:rsid w:val="00E833AB"/>
    <w:rsid w:val="00FA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A80"/>
    <w:pPr>
      <w:jc w:val="both"/>
    </w:pPr>
    <w:rPr>
      <w:rFonts w:ascii="Comic Sans MS" w:hAnsi="Comic Sans MS"/>
      <w:sz w:val="22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240" w:after="60"/>
      <w:jc w:val="center"/>
      <w:outlineLvl w:val="0"/>
    </w:pPr>
    <w:rPr>
      <w:rFonts w:ascii="Arial" w:hAnsi="Arial" w:cs="Arial"/>
      <w:bCs/>
      <w:i/>
      <w:smallCaps/>
      <w:kern w:val="32"/>
      <w:sz w:val="28"/>
      <w:szCs w:val="32"/>
      <w:u w:val="dash"/>
      <w:lang w:val="de-DE"/>
    </w:rPr>
  </w:style>
  <w:style w:type="paragraph" w:styleId="Titre2">
    <w:name w:val="heading 2"/>
    <w:basedOn w:val="Normal"/>
    <w:next w:val="Normal"/>
    <w:link w:val="Titre2Car"/>
    <w:autoRedefine/>
    <w:qFormat/>
    <w:pPr>
      <w:keepNext/>
      <w:spacing w:before="240" w:after="60"/>
      <w:outlineLvl w:val="1"/>
    </w:pPr>
    <w:rPr>
      <w:rFonts w:ascii="Arial" w:hAnsi="Arial" w:cs="Arial"/>
      <w:bCs/>
      <w:i/>
      <w:iCs/>
      <w:sz w:val="24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049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customStyle="1" w:styleId="Cursive">
    <w:name w:val="Cursive"/>
    <w:basedOn w:val="Normal"/>
    <w:next w:val="Normal"/>
    <w:pPr>
      <w:jc w:val="center"/>
    </w:pPr>
    <w:rPr>
      <w:rFonts w:ascii="DuCahier xp" w:hAnsi="DuCahier xp"/>
      <w:sz w:val="40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rsid w:val="00E676FA"/>
    <w:rPr>
      <w:rFonts w:ascii="Arial" w:hAnsi="Arial" w:cs="Arial"/>
      <w:bCs/>
      <w:i/>
      <w:smallCaps/>
      <w:kern w:val="32"/>
      <w:sz w:val="28"/>
      <w:szCs w:val="32"/>
      <w:u w:val="dash"/>
      <w:lang w:val="de-DE"/>
    </w:rPr>
  </w:style>
  <w:style w:type="character" w:customStyle="1" w:styleId="Titre2Car">
    <w:name w:val="Titre 2 Car"/>
    <w:link w:val="Titre2"/>
    <w:rsid w:val="00E676FA"/>
    <w:rPr>
      <w:rFonts w:ascii="Arial" w:hAnsi="Arial" w:cs="Arial"/>
      <w:bCs/>
      <w:i/>
      <w:iCs/>
      <w:sz w:val="24"/>
      <w:szCs w:val="28"/>
    </w:rPr>
  </w:style>
  <w:style w:type="character" w:customStyle="1" w:styleId="PieddepageCar">
    <w:name w:val="Pied de page Car"/>
    <w:link w:val="Pieddepage"/>
    <w:rsid w:val="00E676FA"/>
    <w:rPr>
      <w:rFonts w:ascii="Comic Sans MS" w:hAnsi="Comic Sans MS"/>
      <w:sz w:val="22"/>
      <w:szCs w:val="24"/>
    </w:rPr>
  </w:style>
  <w:style w:type="character" w:customStyle="1" w:styleId="Titre3Car">
    <w:name w:val="Titre 3 Car"/>
    <w:link w:val="Titre3"/>
    <w:uiPriority w:val="9"/>
    <w:semiHidden/>
    <w:rsid w:val="009049C1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4.png"/><Relationship Id="rId226" Type="http://schemas.openxmlformats.org/officeDocument/2006/relationships/theme" Target="theme/theme1.xml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0.wmf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5.png"/><Relationship Id="rId211" Type="http://schemas.openxmlformats.org/officeDocument/2006/relationships/image" Target="media/image20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1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92" Type="http://schemas.openxmlformats.org/officeDocument/2006/relationships/image" Target="media/image182.png"/><Relationship Id="rId197" Type="http://schemas.openxmlformats.org/officeDocument/2006/relationships/image" Target="media/image187.wmf"/><Relationship Id="rId206" Type="http://schemas.openxmlformats.org/officeDocument/2006/relationships/image" Target="media/image195.png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7.wmf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png"/><Relationship Id="rId187" Type="http://schemas.openxmlformats.org/officeDocument/2006/relationships/image" Target="media/image177.png"/><Relationship Id="rId217" Type="http://schemas.openxmlformats.org/officeDocument/2006/relationships/image" Target="media/image20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2.jpe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2" Type="http://schemas.openxmlformats.org/officeDocument/2006/relationships/image" Target="media/image191.wmf"/><Relationship Id="rId207" Type="http://schemas.openxmlformats.org/officeDocument/2006/relationships/image" Target="media/image196.png"/><Relationship Id="rId223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oleObject" Target="embeddings/oleObject2.bin"/><Relationship Id="rId167" Type="http://schemas.openxmlformats.org/officeDocument/2006/relationships/image" Target="media/image157.png"/><Relationship Id="rId188" Type="http://schemas.openxmlformats.org/officeDocument/2006/relationships/image" Target="media/image178.wmf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3" Type="http://schemas.openxmlformats.org/officeDocument/2006/relationships/image" Target="media/image202.png"/><Relationship Id="rId218" Type="http://schemas.openxmlformats.org/officeDocument/2006/relationships/image" Target="media/image20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http://www.schulbilder.org/kajak-t13711.jpg" TargetMode="External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2.png"/><Relationship Id="rId208" Type="http://schemas.openxmlformats.org/officeDocument/2006/relationships/image" Target="media/image197.png"/><Relationship Id="rId19" Type="http://schemas.openxmlformats.org/officeDocument/2006/relationships/image" Target="media/image12.png"/><Relationship Id="rId224" Type="http://schemas.openxmlformats.org/officeDocument/2006/relationships/footer" Target="footer2.xml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8.png"/><Relationship Id="rId168" Type="http://schemas.openxmlformats.org/officeDocument/2006/relationships/image" Target="media/image15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8.png"/><Relationship Id="rId3" Type="http://schemas.microsoft.com/office/2007/relationships/stylesWithEffects" Target="stylesWithEffects.xml"/><Relationship Id="rId214" Type="http://schemas.openxmlformats.org/officeDocument/2006/relationships/image" Target="media/image203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48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8.png"/><Relationship Id="rId190" Type="http://schemas.openxmlformats.org/officeDocument/2006/relationships/image" Target="media/image180.png"/><Relationship Id="rId204" Type="http://schemas.openxmlformats.org/officeDocument/2006/relationships/image" Target="media/image193.png"/><Relationship Id="rId220" Type="http://schemas.openxmlformats.org/officeDocument/2006/relationships/image" Target="media/image209.png"/><Relationship Id="rId225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143" Type="http://schemas.openxmlformats.org/officeDocument/2006/relationships/image" Target="media/image136.wmf"/><Relationship Id="rId148" Type="http://schemas.openxmlformats.org/officeDocument/2006/relationships/image" Target="media/image139.png"/><Relationship Id="rId164" Type="http://schemas.openxmlformats.org/officeDocument/2006/relationships/image" Target="media/image154.wmf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0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oleObject" Target="embeddings/oleObject3.bin"/><Relationship Id="rId16" Type="http://schemas.openxmlformats.org/officeDocument/2006/relationships/image" Target="media/image9.png"/><Relationship Id="rId221" Type="http://schemas.openxmlformats.org/officeDocument/2006/relationships/image" Target="media/image210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44" Type="http://schemas.openxmlformats.org/officeDocument/2006/relationships/oleObject" Target="embeddings/oleObject1.bin"/><Relationship Id="rId90" Type="http://schemas.openxmlformats.org/officeDocument/2006/relationships/image" Target="media/image83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R4%20COLMAR%20MAI%202004\Martine\Fiches%20sons\Son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Sons</Template>
  <TotalTime>1</TotalTime>
  <Pages>20</Pages>
  <Words>1219</Words>
  <Characters>6708</Characters>
  <Application>Microsoft Office Word</Application>
  <DocSecurity>0</DocSecurity>
  <Lines>55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52</vt:i4>
      </vt:variant>
    </vt:vector>
  </HeadingPairs>
  <TitlesOfParts>
    <vt:vector size="53" baseType="lpstr">
      <vt:lpstr/>
      <vt:lpstr>Laut [b] wie: 	 </vt:lpstr>
      <vt:lpstr>    Male an, wenn du [b] hörst.</vt:lpstr>
      <vt:lpstr>    An welcher Stelle steht das [b]? Markiere das richtige Feld mit einem Kreuz.</vt:lpstr>
      <vt:lpstr>    Kreise den Buchstaben „b“ ein.</vt:lpstr>
      <vt:lpstr>    Schreibe das fehlende „b“.</vt:lpstr>
      <vt:lpstr>Laut [ç] wie: 	   </vt:lpstr>
      <vt:lpstr>    Male an, wenn du [ç] hörst.</vt:lpstr>
      <vt:lpstr>    An welcher Stelle steht das [ç]? Markiere das richtige Feld mit einem Kreuz.</vt:lpstr>
      <vt:lpstr>    Kreise den Buchstaben (ch) oder (g) ein.</vt:lpstr>
      <vt:lpstr>    Schreibe das fehlende „ch“.</vt:lpstr>
      <vt:lpstr>Laut [d] wie: 	 </vt:lpstr>
      <vt:lpstr>    Male an, wenn du [d] hörst.</vt:lpstr>
      <vt:lpstr>    An welcher Stelle steht das [d]? Markiere das richtige Feld mit einem Kreuz.</vt:lpstr>
      <vt:lpstr>    Kreise den Buchstaben „d“ ein.</vt:lpstr>
      <vt:lpstr>    Schreibe das fehlende „d“.</vt:lpstr>
      <vt:lpstr>Laut [f] wie: 	 oder 	 </vt:lpstr>
      <vt:lpstr>    Male an, wenn du [f] hörst.</vt:lpstr>
      <vt:lpstr>    An welcher Stelle steht das [f]? Markiere das richtige Feld mit einem Kreuz.</vt:lpstr>
      <vt:lpstr>    Kreise den Buchstaben „v“ oder „f“ ein.</vt:lpstr>
      <vt:lpstr>    Schreibe das fehlende „V“ oder „F“.</vt:lpstr>
      <vt:lpstr>    </vt:lpstr>
      <vt:lpstr>Laut [g] wie: 	 </vt:lpstr>
      <vt:lpstr>    Male an, wenn du [g] hörst.</vt:lpstr>
      <vt:lpstr>    An welcher Stelle steht das [g]? Markiere das richtige Feld mit einem Kreuz.</vt:lpstr>
      <vt:lpstr>    Kreise den Buchstaben „g“ ein.</vt:lpstr>
      <vt:lpstr>    Schreibe das fehlende „g“.</vt:lpstr>
      <vt:lpstr>    </vt:lpstr>
      <vt:lpstr>Laut [h] wie: 	 </vt:lpstr>
      <vt:lpstr>    Male an, wenn du [h] hörst.</vt:lpstr>
      <vt:lpstr>    An welche Steller steht das [h]? Markiere das richtige Feld mit einem Kreuz.</vt:lpstr>
      <vt:lpstr>    Kreise den Buchstaben „h“ ein.</vt:lpstr>
      <vt:lpstr>    Schreibe das fehlende „h“.</vt:lpstr>
      <vt:lpstr>Laut [j] wie: 	 </vt:lpstr>
      <vt:lpstr>    Male an, wenn du [j] hörst.</vt:lpstr>
      <vt:lpstr>    An welcher Stelle steht das [j]? Markiere das richtige Feld mit einem Kreuz.</vt:lpstr>
      <vt:lpstr>    Kreise den Buchstaben „j“ ein.</vt:lpstr>
      <vt:lpstr>    Schreibe das fehlende „j“ oder „J“.</vt:lpstr>
      <vt:lpstr>Laut [k] wie: 	   </vt:lpstr>
      <vt:lpstr>    Male an, wenn du [k] hörst.</vt:lpstr>
      <vt:lpstr>    An welcher Stelle steht das [k]? Markiere das richtige Feld mit einem Kreuz.</vt:lpstr>
      <vt:lpstr>    Kreise die Buchstaben „k“, „ck“ oder „ch“ ein.</vt:lpstr>
      <vt:lpstr>    Schreibe das fehlende „k“.</vt:lpstr>
      <vt:lpstr>Laut [ks] wie: 	   </vt:lpstr>
      <vt:lpstr>    Male an, wenn du [ks] hörst.</vt:lpstr>
      <vt:lpstr>    An welcher Stelle steht das [ks]? Markiere das richtige Feld mit einem Kreuz.</vt:lpstr>
      <vt:lpstr>    Kreise die Buchstaben „x“ oder „chs“ ein.</vt:lpstr>
      <vt:lpstr>    Schreibe das fehlende „x“.</vt:lpstr>
      <vt:lpstr>Laut [l] wie: 	 Leiter</vt:lpstr>
      <vt:lpstr>    Male an, wenn du [l] hörst.</vt:lpstr>
      <vt:lpstr>    An welcher Stelle steht das [l]? Markiere das richtige Feld mit einem Kreuz.</vt:lpstr>
      <vt:lpstr>    Kreise den Buchstaben „l“ ein.</vt:lpstr>
      <vt:lpstr>    Schreibe das fehlende „l“.</vt:lpstr>
    </vt:vector>
  </TitlesOfParts>
  <Company/>
  <LinksUpToDate>false</LinksUpToDate>
  <CharactersWithSpaces>7912</CharactersWithSpaces>
  <SharedDoc>false</SharedDoc>
  <HLinks>
    <vt:vector size="174" baseType="variant">
      <vt:variant>
        <vt:i4>4063262</vt:i4>
      </vt:variant>
      <vt:variant>
        <vt:i4>1043</vt:i4>
      </vt:variant>
      <vt:variant>
        <vt:i4>1027</vt:i4>
      </vt:variant>
      <vt:variant>
        <vt:i4>1</vt:i4>
      </vt:variant>
      <vt:variant>
        <vt:lpwstr>C:\R4 COLMAR MAI 2004\Martine\Cliparts\Blume_sw.gif</vt:lpwstr>
      </vt:variant>
      <vt:variant>
        <vt:lpwstr/>
      </vt:variant>
      <vt:variant>
        <vt:i4>2228295</vt:i4>
      </vt:variant>
      <vt:variant>
        <vt:i4>1069</vt:i4>
      </vt:variant>
      <vt:variant>
        <vt:i4>1028</vt:i4>
      </vt:variant>
      <vt:variant>
        <vt:i4>1</vt:i4>
      </vt:variant>
      <vt:variant>
        <vt:lpwstr>..\Cliparts\Brille_sw.gif</vt:lpwstr>
      </vt:variant>
      <vt:variant>
        <vt:lpwstr/>
      </vt:variant>
      <vt:variant>
        <vt:i4>5439538</vt:i4>
      </vt:variant>
      <vt:variant>
        <vt:i4>1093</vt:i4>
      </vt:variant>
      <vt:variant>
        <vt:i4>1029</vt:i4>
      </vt:variant>
      <vt:variant>
        <vt:i4>1</vt:i4>
      </vt:variant>
      <vt:variant>
        <vt:lpwstr>..\Cliparts\Bleistift_sw.gif</vt:lpwstr>
      </vt:variant>
      <vt:variant>
        <vt:lpwstr/>
      </vt:variant>
      <vt:variant>
        <vt:i4>2359389</vt:i4>
      </vt:variant>
      <vt:variant>
        <vt:i4>1123</vt:i4>
      </vt:variant>
      <vt:variant>
        <vt:i4>1030</vt:i4>
      </vt:variant>
      <vt:variant>
        <vt:i4>1</vt:i4>
      </vt:variant>
      <vt:variant>
        <vt:lpwstr>..\Cliparts\Globus_sw.gif</vt:lpwstr>
      </vt:variant>
      <vt:variant>
        <vt:lpwstr/>
      </vt:variant>
      <vt:variant>
        <vt:i4>5439532</vt:i4>
      </vt:variant>
      <vt:variant>
        <vt:i4>1148</vt:i4>
      </vt:variant>
      <vt:variant>
        <vt:i4>1048</vt:i4>
      </vt:variant>
      <vt:variant>
        <vt:i4>1</vt:i4>
      </vt:variant>
      <vt:variant>
        <vt:lpwstr>..\Cliparts\Scherben_sw.gif</vt:lpwstr>
      </vt:variant>
      <vt:variant>
        <vt:lpwstr/>
      </vt:variant>
      <vt:variant>
        <vt:i4>2949210</vt:i4>
      </vt:variant>
      <vt:variant>
        <vt:i4>1176</vt:i4>
      </vt:variant>
      <vt:variant>
        <vt:i4>1049</vt:i4>
      </vt:variant>
      <vt:variant>
        <vt:i4>1</vt:i4>
      </vt:variant>
      <vt:variant>
        <vt:lpwstr>..\Cliparts\Verband_sw.gif</vt:lpwstr>
      </vt:variant>
      <vt:variant>
        <vt:lpwstr/>
      </vt:variant>
      <vt:variant>
        <vt:i4>5832745</vt:i4>
      </vt:variant>
      <vt:variant>
        <vt:i4>1202</vt:i4>
      </vt:variant>
      <vt:variant>
        <vt:i4>1050</vt:i4>
      </vt:variant>
      <vt:variant>
        <vt:i4>1</vt:i4>
      </vt:variant>
      <vt:variant>
        <vt:lpwstr>..\Cliparts\schreiben_sw.gif</vt:lpwstr>
      </vt:variant>
      <vt:variant>
        <vt:lpwstr/>
      </vt:variant>
      <vt:variant>
        <vt:i4>3997772</vt:i4>
      </vt:variant>
      <vt:variant>
        <vt:i4>1225</vt:i4>
      </vt:variant>
      <vt:variant>
        <vt:i4>1051</vt:i4>
      </vt:variant>
      <vt:variant>
        <vt:i4>1</vt:i4>
      </vt:variant>
      <vt:variant>
        <vt:lpwstr>..\Cliparts\Brunnen_sw.gif</vt:lpwstr>
      </vt:variant>
      <vt:variant>
        <vt:lpwstr/>
      </vt:variant>
      <vt:variant>
        <vt:i4>4718631</vt:i4>
      </vt:variant>
      <vt:variant>
        <vt:i4>1251</vt:i4>
      </vt:variant>
      <vt:variant>
        <vt:i4>1052</vt:i4>
      </vt:variant>
      <vt:variant>
        <vt:i4>1</vt:i4>
      </vt:variant>
      <vt:variant>
        <vt:lpwstr>..\Cliparts\Beet_sw.gif</vt:lpwstr>
      </vt:variant>
      <vt:variant>
        <vt:lpwstr/>
      </vt:variant>
      <vt:variant>
        <vt:i4>4653077</vt:i4>
      </vt:variant>
      <vt:variant>
        <vt:i4>1271</vt:i4>
      </vt:variant>
      <vt:variant>
        <vt:i4>1053</vt:i4>
      </vt:variant>
      <vt:variant>
        <vt:i4>1</vt:i4>
      </vt:variant>
      <vt:variant>
        <vt:lpwstr>..\Cliparts\LIT.BMP</vt:lpwstr>
      </vt:variant>
      <vt:variant>
        <vt:lpwstr/>
      </vt:variant>
      <vt:variant>
        <vt:i4>6226037</vt:i4>
      </vt:variant>
      <vt:variant>
        <vt:i4>1488</vt:i4>
      </vt:variant>
      <vt:variant>
        <vt:i4>1032</vt:i4>
      </vt:variant>
      <vt:variant>
        <vt:i4>1</vt:i4>
      </vt:variant>
      <vt:variant>
        <vt:lpwstr>C:\R4 COLMAR MAI 2004\Martine\Cliparts\Heft_sw.gif</vt:lpwstr>
      </vt:variant>
      <vt:variant>
        <vt:lpwstr/>
      </vt:variant>
      <vt:variant>
        <vt:i4>5243001</vt:i4>
      </vt:variant>
      <vt:variant>
        <vt:i4>1490</vt:i4>
      </vt:variant>
      <vt:variant>
        <vt:i4>1033</vt:i4>
      </vt:variant>
      <vt:variant>
        <vt:i4>1</vt:i4>
      </vt:variant>
      <vt:variant>
        <vt:lpwstr>C:\R4 COLMAR MAI 2004\Martine\Cliparts\Buch_sw.gif</vt:lpwstr>
      </vt:variant>
      <vt:variant>
        <vt:lpwstr/>
      </vt:variant>
      <vt:variant>
        <vt:i4>4587624</vt:i4>
      </vt:variant>
      <vt:variant>
        <vt:i4>1492</vt:i4>
      </vt:variant>
      <vt:variant>
        <vt:i4>1034</vt:i4>
      </vt:variant>
      <vt:variant>
        <vt:i4>1</vt:i4>
      </vt:variant>
      <vt:variant>
        <vt:lpwstr>C:\R4 COLMAR MAI 2004\Martine\Cliparts\Baum_sw.gif</vt:lpwstr>
      </vt:variant>
      <vt:variant>
        <vt:lpwstr/>
      </vt:variant>
      <vt:variant>
        <vt:i4>5701733</vt:i4>
      </vt:variant>
      <vt:variant>
        <vt:i4>1494</vt:i4>
      </vt:variant>
      <vt:variant>
        <vt:i4>1035</vt:i4>
      </vt:variant>
      <vt:variant>
        <vt:i4>1</vt:i4>
      </vt:variant>
      <vt:variant>
        <vt:lpwstr>C:\R4 COLMAR MAI 2004\Martine\Cliparts\Gras_sw.gif</vt:lpwstr>
      </vt:variant>
      <vt:variant>
        <vt:lpwstr/>
      </vt:variant>
      <vt:variant>
        <vt:i4>3342407</vt:i4>
      </vt:variant>
      <vt:variant>
        <vt:i4>1576</vt:i4>
      </vt:variant>
      <vt:variant>
        <vt:i4>1036</vt:i4>
      </vt:variant>
      <vt:variant>
        <vt:i4>1</vt:i4>
      </vt:variant>
      <vt:variant>
        <vt:lpwstr>..\Cliparts\Johannisbeeren_sw.gif</vt:lpwstr>
      </vt:variant>
      <vt:variant>
        <vt:lpwstr/>
      </vt:variant>
      <vt:variant>
        <vt:i4>5963834</vt:i4>
      </vt:variant>
      <vt:variant>
        <vt:i4>1578</vt:i4>
      </vt:variant>
      <vt:variant>
        <vt:i4>1037</vt:i4>
      </vt:variant>
      <vt:variant>
        <vt:i4>1</vt:i4>
      </vt:variant>
      <vt:variant>
        <vt:lpwstr>..\Cliparts\Batterie_sw.gif</vt:lpwstr>
      </vt:variant>
      <vt:variant>
        <vt:lpwstr/>
      </vt:variant>
      <vt:variant>
        <vt:i4>5767224</vt:i4>
      </vt:variant>
      <vt:variant>
        <vt:i4>1580</vt:i4>
      </vt:variant>
      <vt:variant>
        <vt:i4>1038</vt:i4>
      </vt:variant>
      <vt:variant>
        <vt:i4>1</vt:i4>
      </vt:variant>
      <vt:variant>
        <vt:lpwstr>..\Cliparts\Schraube_sw.gif</vt:lpwstr>
      </vt:variant>
      <vt:variant>
        <vt:lpwstr/>
      </vt:variant>
      <vt:variant>
        <vt:i4>5963809</vt:i4>
      </vt:variant>
      <vt:variant>
        <vt:i4>1582</vt:i4>
      </vt:variant>
      <vt:variant>
        <vt:i4>1039</vt:i4>
      </vt:variant>
      <vt:variant>
        <vt:i4>1</vt:i4>
      </vt:variant>
      <vt:variant>
        <vt:lpwstr>..\Cliparts\Badeanzug_sw.gif</vt:lpwstr>
      </vt:variant>
      <vt:variant>
        <vt:lpwstr/>
      </vt:variant>
      <vt:variant>
        <vt:i4>3735641</vt:i4>
      </vt:variant>
      <vt:variant>
        <vt:i4>1584</vt:i4>
      </vt:variant>
      <vt:variant>
        <vt:i4>1040</vt:i4>
      </vt:variant>
      <vt:variant>
        <vt:i4>1</vt:i4>
      </vt:variant>
      <vt:variant>
        <vt:lpwstr>..\Cliparts\Klebestift_sw.gif</vt:lpwstr>
      </vt:variant>
      <vt:variant>
        <vt:lpwstr/>
      </vt:variant>
      <vt:variant>
        <vt:i4>4194354</vt:i4>
      </vt:variant>
      <vt:variant>
        <vt:i4>1637</vt:i4>
      </vt:variant>
      <vt:variant>
        <vt:i4>1054</vt:i4>
      </vt:variant>
      <vt:variant>
        <vt:i4>1</vt:i4>
      </vt:variant>
      <vt:variant>
        <vt:lpwstr>..\Cliparts\Gabel_sw.gif</vt:lpwstr>
      </vt:variant>
      <vt:variant>
        <vt:lpwstr/>
      </vt:variant>
      <vt:variant>
        <vt:i4>4259872</vt:i4>
      </vt:variant>
      <vt:variant>
        <vt:i4>1639</vt:i4>
      </vt:variant>
      <vt:variant>
        <vt:i4>1055</vt:i4>
      </vt:variant>
      <vt:variant>
        <vt:i4>1</vt:i4>
      </vt:variant>
      <vt:variant>
        <vt:lpwstr>..\Cliparts\Baby_sw.gif</vt:lpwstr>
      </vt:variant>
      <vt:variant>
        <vt:lpwstr/>
      </vt:variant>
      <vt:variant>
        <vt:i4>2949211</vt:i4>
      </vt:variant>
      <vt:variant>
        <vt:i4>1641</vt:i4>
      </vt:variant>
      <vt:variant>
        <vt:i4>1041</vt:i4>
      </vt:variant>
      <vt:variant>
        <vt:i4>1</vt:i4>
      </vt:variant>
      <vt:variant>
        <vt:lpwstr>..\Cliparts\Cowboy_sw.gif</vt:lpwstr>
      </vt:variant>
      <vt:variant>
        <vt:lpwstr/>
      </vt:variant>
      <vt:variant>
        <vt:i4>3997772</vt:i4>
      </vt:variant>
      <vt:variant>
        <vt:i4>1643</vt:i4>
      </vt:variant>
      <vt:variant>
        <vt:i4>1042</vt:i4>
      </vt:variant>
      <vt:variant>
        <vt:i4>1</vt:i4>
      </vt:variant>
      <vt:variant>
        <vt:lpwstr>..\Cliparts\Brunnen_sw.gif</vt:lpwstr>
      </vt:variant>
      <vt:variant>
        <vt:lpwstr/>
      </vt:variant>
      <vt:variant>
        <vt:i4>4653098</vt:i4>
      </vt:variant>
      <vt:variant>
        <vt:i4>1645</vt:i4>
      </vt:variant>
      <vt:variant>
        <vt:i4>1043</vt:i4>
      </vt:variant>
      <vt:variant>
        <vt:i4>1</vt:i4>
      </vt:variant>
      <vt:variant>
        <vt:lpwstr>..\Cliparts\Farbe_sw.gif</vt:lpwstr>
      </vt:variant>
      <vt:variant>
        <vt:lpwstr/>
      </vt:variant>
      <vt:variant>
        <vt:i4>3932243</vt:i4>
      </vt:variant>
      <vt:variant>
        <vt:i4>1730</vt:i4>
      </vt:variant>
      <vt:variant>
        <vt:i4>1044</vt:i4>
      </vt:variant>
      <vt:variant>
        <vt:i4>1</vt:i4>
      </vt:variant>
      <vt:variant>
        <vt:lpwstr>..\Cliparts\sieben_sw.gif</vt:lpwstr>
      </vt:variant>
      <vt:variant>
        <vt:lpwstr/>
      </vt:variant>
      <vt:variant>
        <vt:i4>4194363</vt:i4>
      </vt:variant>
      <vt:variant>
        <vt:i4>1732</vt:i4>
      </vt:variant>
      <vt:variant>
        <vt:i4>1047</vt:i4>
      </vt:variant>
      <vt:variant>
        <vt:i4>1</vt:i4>
      </vt:variant>
      <vt:variant>
        <vt:lpwstr>..\Cliparts\Nabel_sw.gif</vt:lpwstr>
      </vt:variant>
      <vt:variant>
        <vt:lpwstr/>
      </vt:variant>
      <vt:variant>
        <vt:i4>3342406</vt:i4>
      </vt:variant>
      <vt:variant>
        <vt:i4>1734</vt:i4>
      </vt:variant>
      <vt:variant>
        <vt:i4>1045</vt:i4>
      </vt:variant>
      <vt:variant>
        <vt:i4>1</vt:i4>
      </vt:variant>
      <vt:variant>
        <vt:lpwstr>..\Cliparts\Zwiebel_sw.gif</vt:lpwstr>
      </vt:variant>
      <vt:variant>
        <vt:lpwstr/>
      </vt:variant>
      <vt:variant>
        <vt:i4>2359389</vt:i4>
      </vt:variant>
      <vt:variant>
        <vt:i4>1736</vt:i4>
      </vt:variant>
      <vt:variant>
        <vt:i4>1046</vt:i4>
      </vt:variant>
      <vt:variant>
        <vt:i4>1</vt:i4>
      </vt:variant>
      <vt:variant>
        <vt:lpwstr>..\Cliparts\Globus_sw.gif</vt:lpwstr>
      </vt:variant>
      <vt:variant>
        <vt:lpwstr/>
      </vt:variant>
      <vt:variant>
        <vt:i4>5374045</vt:i4>
      </vt:variant>
      <vt:variant>
        <vt:i4>-1</vt:i4>
      </vt:variant>
      <vt:variant>
        <vt:i4>1026</vt:i4>
      </vt:variant>
      <vt:variant>
        <vt:i4>1</vt:i4>
      </vt:variant>
      <vt:variant>
        <vt:lpwstr>..\..\..\Mes images\Umi ein Teddy\Schwarz weiss\lesen sw.jpg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KLIEBER CELINE</dc:creator>
  <cp:lastModifiedBy>Martine SUTER</cp:lastModifiedBy>
  <cp:revision>3</cp:revision>
  <cp:lastPrinted>2013-02-27T16:10:00Z</cp:lastPrinted>
  <dcterms:created xsi:type="dcterms:W3CDTF">2013-02-27T16:10:00Z</dcterms:created>
  <dcterms:modified xsi:type="dcterms:W3CDTF">2013-02-27T16:10:00Z</dcterms:modified>
</cp:coreProperties>
</file>