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7B8C" w:rsidRDefault="00047B8C" w:rsidP="00047B8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A77D3" wp14:editId="31F39C0A">
                <wp:simplePos x="0" y="0"/>
                <wp:positionH relativeFrom="column">
                  <wp:posOffset>-219075</wp:posOffset>
                </wp:positionH>
                <wp:positionV relativeFrom="paragraph">
                  <wp:posOffset>375920</wp:posOffset>
                </wp:positionV>
                <wp:extent cx="4290646" cy="5005754"/>
                <wp:effectExtent l="38100" t="50800" r="53340" b="4889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06CF9" id="Rectangle : coins arrondis 9" o:spid="_x0000_s1026" style="position:absolute;margin-left:-17.25pt;margin-top:29.6pt;width:337.85pt;height:39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61D99" wp14:editId="599A3811">
                <wp:simplePos x="0" y="0"/>
                <wp:positionH relativeFrom="column">
                  <wp:posOffset>4736123</wp:posOffset>
                </wp:positionH>
                <wp:positionV relativeFrom="paragraph">
                  <wp:posOffset>373234</wp:posOffset>
                </wp:positionV>
                <wp:extent cx="4290646" cy="5005754"/>
                <wp:effectExtent l="38100" t="50800" r="53340" b="4889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6E43D" id="Rectangle : coins arrondis 11" o:spid="_x0000_s1026" style="position:absolute;margin-left:372.9pt;margin-top:29.4pt;width:337.85pt;height:39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047B8C" w:rsidRDefault="00855166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581025</wp:posOffset>
                </wp:positionV>
                <wp:extent cx="3457575" cy="3648075"/>
                <wp:effectExtent l="0" t="0" r="0" b="0"/>
                <wp:wrapNone/>
                <wp:docPr id="13346226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C04617" w:rsidP="0085516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Containers/UBF8T346G9.ms/WebArchiveCopyPasteTempFiles/com.microsoft.Word/51DESyxwyRL._AC_UF1000,1000_QL80_.jpg"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2502" cy="3422015"/>
                                  <wp:effectExtent l="0" t="0" r="0" b="0"/>
                                  <wp:docPr id="63936501" name="Image 17" descr="Rumpelstiltskin : Ladybird: Amazon.fr: Liv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Rumpelstiltskin : Ladybird: Amazon.fr: Liv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38" b="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624" cy="343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.15pt;margin-top:45.75pt;width:272.25pt;height:287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" fillcolor="white [3201]" stroked="f" strokeweight=".5pt">
                <v:textbox>
                  <w:txbxContent>
                    <w:p w:rsidR="00855166" w:rsidRDefault="00C04617" w:rsidP="0085516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Containers/UBF8T346G9.ms/WebArchiveCopyPasteTempFiles/com.microsoft.Word/51DESyxwyRL._AC_UF1000,1000_QL80_.jpg"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12502" cy="3422015"/>
                            <wp:effectExtent l="0" t="0" r="0" b="0"/>
                            <wp:docPr id="63936501" name="Image 17" descr="Rumpelstiltskin : Ladybird: Amazon.fr: Liv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Rumpelstiltskin : Ladybird: Amazon.fr: Liv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738" b="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9624" cy="343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46019F" w:rsidRDefault="0009046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12793" wp14:editId="5B97E62D">
                <wp:simplePos x="0" y="0"/>
                <wp:positionH relativeFrom="column">
                  <wp:posOffset>5570855</wp:posOffset>
                </wp:positionH>
                <wp:positionV relativeFrom="paragraph">
                  <wp:posOffset>3989070</wp:posOffset>
                </wp:positionV>
                <wp:extent cx="2907030" cy="777600"/>
                <wp:effectExtent l="0" t="0" r="127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MEUNIER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2793" id="Zone de texte 8" o:spid="_x0000_s1027" type="#_x0000_t202" style="position:absolute;margin-left:438.65pt;margin-top:314.1pt;width:228.9pt;height:6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" fillcolor="white [3201]" stroked="f" strokeweight=".5pt">
                <v:textbox>
                  <w:txbxContent>
                    <w:p w:rsidR="00047B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 MEUNIER</w:t>
                      </w:r>
                    </w:p>
                  </w:txbxContent>
                </v:textbox>
              </v:shape>
            </w:pict>
          </mc:Fallback>
        </mc:AlternateContent>
      </w:r>
    </w:p>
    <w:p w:rsidR="0046019F" w:rsidRDefault="0046019F"/>
    <w:p w:rsidR="0046019F" w:rsidRDefault="007078AF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15C1B5" wp14:editId="64B50D86">
                <wp:simplePos x="0" y="0"/>
                <wp:positionH relativeFrom="column">
                  <wp:posOffset>5139055</wp:posOffset>
                </wp:positionH>
                <wp:positionV relativeFrom="paragraph">
                  <wp:posOffset>165735</wp:posOffset>
                </wp:positionV>
                <wp:extent cx="3457575" cy="3371850"/>
                <wp:effectExtent l="0" t="0" r="0" b="6350"/>
                <wp:wrapNone/>
                <wp:docPr id="67030776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7078AF" w:rsidP="0085516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0957" cy="3279140"/>
                                  <wp:effectExtent l="0" t="0" r="0" b="0"/>
                                  <wp:docPr id="60351489" name="Image 28" descr="Meunier ; Série sur les métiers, image d'Epinal du 19ème sièc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Meunier ; Série sur les métiers, image d'Epinal du 19ème sièc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158" cy="3289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C1B5" id="_x0000_s1028" type="#_x0000_t202" style="position:absolute;margin-left:404.65pt;margin-top:13.05pt;width:272.25pt;height:265.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" fillcolor="white [3201]" stroked="f" strokeweight=".5pt">
                <v:textbox>
                  <w:txbxContent>
                    <w:p w:rsidR="00855166" w:rsidRDefault="007078AF" w:rsidP="0085516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0957" cy="3279140"/>
                            <wp:effectExtent l="0" t="0" r="0" b="0"/>
                            <wp:docPr id="60351489" name="Image 28" descr="Meunier ; Série sur les métiers, image d'Epinal du 19ème sièc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Meunier ; Série sur les métiers, image d'Epinal du 19ème sièc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8158" cy="3289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46019F" w:rsidRDefault="0046019F"/>
    <w:p w:rsidR="0046019F" w:rsidRDefault="0046019F"/>
    <w:p w:rsidR="0046019F" w:rsidRDefault="0046019F"/>
    <w:p w:rsidR="00047B8C" w:rsidRDefault="00047B8C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5308D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B602EC" wp14:editId="069B0908">
                <wp:simplePos x="0" y="0"/>
                <wp:positionH relativeFrom="column">
                  <wp:posOffset>588010</wp:posOffset>
                </wp:positionH>
                <wp:positionV relativeFrom="paragraph">
                  <wp:posOffset>140970</wp:posOffset>
                </wp:positionV>
                <wp:extent cx="2625969" cy="773723"/>
                <wp:effectExtent l="0" t="0" r="3175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969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LUTIN</w:t>
                            </w:r>
                          </w:p>
                          <w:p w:rsidR="007078AF" w:rsidRPr="00521B7A" w:rsidRDefault="007078AF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RUMPELSTILTSKIN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02EC" id="Zone de texte 10" o:spid="_x0000_s1029" type="#_x0000_t202" style="position:absolute;margin-left:46.3pt;margin-top:11.1pt;width:206.75pt;height:6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" fillcolor="white [3201]" stroked="f" strokeweight=".5pt">
                <v:textbox>
                  <w:txbxContent>
                    <w:p w:rsidR="00047B8C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 LUTIN</w:t>
                      </w:r>
                    </w:p>
                    <w:p w:rsidR="007078AF" w:rsidRPr="00521B7A" w:rsidRDefault="007078AF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RUMPELSTILTSKIN</w:t>
                      </w:r>
                    </w:p>
                  </w:txbxContent>
                </v:textbox>
              </v:shape>
            </w:pict>
          </mc:Fallback>
        </mc:AlternateContent>
      </w:r>
    </w:p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047B8C" w:rsidRDefault="00047B8C"/>
    <w:p w:rsidR="00047B8C" w:rsidRDefault="00047B8C" w:rsidP="00047B8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A77D3" wp14:editId="31F39C0A">
                <wp:simplePos x="0" y="0"/>
                <wp:positionH relativeFrom="column">
                  <wp:posOffset>-219075</wp:posOffset>
                </wp:positionH>
                <wp:positionV relativeFrom="paragraph">
                  <wp:posOffset>375920</wp:posOffset>
                </wp:positionV>
                <wp:extent cx="4290646" cy="5005754"/>
                <wp:effectExtent l="38100" t="50800" r="53340" b="48895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ABAFB" id="Rectangle : coins arrondis 15" o:spid="_x0000_s1026" style="position:absolute;margin-left:-17.25pt;margin-top:29.6pt;width:337.85pt;height:39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B61D99" wp14:editId="599A3811">
                <wp:simplePos x="0" y="0"/>
                <wp:positionH relativeFrom="column">
                  <wp:posOffset>4736123</wp:posOffset>
                </wp:positionH>
                <wp:positionV relativeFrom="paragraph">
                  <wp:posOffset>373234</wp:posOffset>
                </wp:positionV>
                <wp:extent cx="4290646" cy="5005754"/>
                <wp:effectExtent l="38100" t="50800" r="53340" b="4889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46092" id="Rectangle : coins arrondis 17" o:spid="_x0000_s1026" style="position:absolute;margin-left:372.9pt;margin-top:29.4pt;width:337.85pt;height:39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855166" w:rsidRDefault="00855166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471170</wp:posOffset>
                </wp:positionV>
                <wp:extent cx="3324225" cy="3667125"/>
                <wp:effectExtent l="0" t="0" r="3175" b="3175"/>
                <wp:wrapNone/>
                <wp:docPr id="190654323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855166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1EECA" wp14:editId="13F2C7CD">
                                  <wp:extent cx="2933700" cy="4332148"/>
                                  <wp:effectExtent l="0" t="0" r="0" b="0"/>
                                  <wp:docPr id="563997312" name="Image 5" descr="Rumpelstilzchen, 1891. NRumpelstiltskin /et la fille de meunier. Dessin,  1891, par le juge Henry Ford pour le conte de fées des frères Grimm Photo  Stock - Ala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umpelstilzchen, 1891. NRumpelstiltskin /et la fille de meunier. Dessin,  1891, par le juge Henry Ford pour le conte de fées des frères Grimm Photo  Stock - Ala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801" cy="434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30" type="#_x0000_t202" style="position:absolute;margin-left:22.15pt;margin-top:37.1pt;width:261.75pt;height:288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" fillcolor="white [3201]" stroked="f" strokeweight=".5pt">
                <v:textbox>
                  <w:txbxContent>
                    <w:p w:rsidR="00855166" w:rsidRDefault="00855166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C1EECA" wp14:editId="13F2C7CD">
                            <wp:extent cx="2933700" cy="4332148"/>
                            <wp:effectExtent l="0" t="0" r="0" b="0"/>
                            <wp:docPr id="563997312" name="Image 5" descr="Rumpelstilzchen, 1891. NRumpelstiltskin /et la fille de meunier. Dessin,  1891, par le juge Henry Ford pour le conte de fées des frères Grimm Photo  Stock - Ala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umpelstilzchen, 1891. NRumpelstiltskin /et la fille de meunier. Dessin,  1891, par le juge Henry Ford pour le conte de fées des frères Grimm Photo  Stock - Ala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801" cy="434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047B8C" w:rsidRDefault="0085516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B602EC" wp14:editId="069B0908">
                <wp:simplePos x="0" y="0"/>
                <wp:positionH relativeFrom="column">
                  <wp:posOffset>464185</wp:posOffset>
                </wp:positionH>
                <wp:positionV relativeFrom="paragraph">
                  <wp:posOffset>4095115</wp:posOffset>
                </wp:positionV>
                <wp:extent cx="2625969" cy="773723"/>
                <wp:effectExtent l="0" t="0" r="3175" b="12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969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A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FILLE DU MEUNIER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02EC" id="Zone de texte 16" o:spid="_x0000_s1031" type="#_x0000_t202" style="position:absolute;margin-left:36.55pt;margin-top:322.45pt;width:206.75pt;height:6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" fillcolor="white [3201]" stroked="f" strokeweight=".5pt">
                <v:textbox>
                  <w:txbxContent>
                    <w:p w:rsidR="00653A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LA FILLE DU MEUNIER</w:t>
                      </w:r>
                    </w:p>
                  </w:txbxContent>
                </v:textbox>
              </v:shape>
            </w:pict>
          </mc:Fallback>
        </mc:AlternateContent>
      </w:r>
      <w:r w:rsidR="000904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412793" wp14:editId="5B97E62D">
                <wp:simplePos x="0" y="0"/>
                <wp:positionH relativeFrom="column">
                  <wp:posOffset>5570855</wp:posOffset>
                </wp:positionH>
                <wp:positionV relativeFrom="paragraph">
                  <wp:posOffset>4001575</wp:posOffset>
                </wp:positionV>
                <wp:extent cx="2907030" cy="779243"/>
                <wp:effectExtent l="0" t="0" r="127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9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PAILLE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2793" id="Zone de texte 14" o:spid="_x0000_s1032" type="#_x0000_t202" style="position:absolute;margin-left:438.65pt;margin-top:315.1pt;width:228.9pt;height:61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" fillcolor="white [3201]" stroked="f" strokeweight=".5pt">
                <v:textbox>
                  <w:txbxContent>
                    <w:p w:rsidR="00047B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LA PAILLE</w:t>
                      </w:r>
                    </w:p>
                  </w:txbxContent>
                </v:textbox>
              </v:shape>
            </w:pict>
          </mc:Fallback>
        </mc:AlternateContent>
      </w:r>
    </w:p>
    <w:p w:rsidR="00047B8C" w:rsidRDefault="00047B8C"/>
    <w:p w:rsidR="00047B8C" w:rsidRDefault="00047B8C"/>
    <w:p w:rsidR="00047B8C" w:rsidRDefault="00047B8C"/>
    <w:p w:rsidR="0046019F" w:rsidRDefault="0046019F"/>
    <w:p w:rsidR="00090464" w:rsidRDefault="00090464"/>
    <w:p w:rsidR="00855166" w:rsidRDefault="00855166"/>
    <w:p w:rsidR="00855166" w:rsidRDefault="00855166"/>
    <w:p w:rsidR="00855166" w:rsidRDefault="005308D2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15875</wp:posOffset>
                </wp:positionV>
                <wp:extent cx="3590925" cy="1924050"/>
                <wp:effectExtent l="0" t="0" r="3175" b="6350"/>
                <wp:wrapNone/>
                <wp:docPr id="1855326900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855166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Containers/UBF8T346G9.ms/WebArchiveCopyPasteTempFiles/com.microsoft.Word/9k="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39697" cy="1771650"/>
                                  <wp:effectExtent l="0" t="0" r="0" b="0"/>
                                  <wp:docPr id="454501810" name="Image 8" descr="Le choix de la paille – Artisan.e de ma v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Le choix de la paille – Artisan.e de ma v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3304" cy="177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margin-left:397.9pt;margin-top:1.25pt;width:282.75pt;height:151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" fillcolor="white [3201]" stroked="f" strokeweight=".5pt">
                <v:textbox>
                  <w:txbxContent>
                    <w:p w:rsidR="00855166" w:rsidRDefault="00855166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Containers/UBF8T346G9.ms/WebArchiveCopyPasteTempFiles/com.microsoft.Word/9k="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39697" cy="1771650"/>
                            <wp:effectExtent l="0" t="0" r="0" b="0"/>
                            <wp:docPr id="454501810" name="Image 8" descr="Le choix de la paille – Artisan.e de ma v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Le choix de la paille – Artisan.e de ma v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3304" cy="1773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047B8C" w:rsidRDefault="00047B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9A77D3" wp14:editId="31F39C0A">
                <wp:simplePos x="0" y="0"/>
                <wp:positionH relativeFrom="column">
                  <wp:posOffset>-219075</wp:posOffset>
                </wp:positionH>
                <wp:positionV relativeFrom="paragraph">
                  <wp:posOffset>375920</wp:posOffset>
                </wp:positionV>
                <wp:extent cx="4290646" cy="5005754"/>
                <wp:effectExtent l="38100" t="50800" r="53340" b="4889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D914F" id="Rectangle : coins arrondis 21" o:spid="_x0000_s1026" style="position:absolute;margin-left:-17.25pt;margin-top:29.6pt;width:337.85pt;height:39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B61D99" wp14:editId="599A3811">
                <wp:simplePos x="0" y="0"/>
                <wp:positionH relativeFrom="column">
                  <wp:posOffset>4736123</wp:posOffset>
                </wp:positionH>
                <wp:positionV relativeFrom="paragraph">
                  <wp:posOffset>373234</wp:posOffset>
                </wp:positionV>
                <wp:extent cx="4290646" cy="5005754"/>
                <wp:effectExtent l="38100" t="50800" r="53340" b="48895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5C0273" id="Rectangle : coins arrondis 23" o:spid="_x0000_s1026" style="position:absolute;margin-left:372.9pt;margin-top:29.4pt;width:337.85pt;height:394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047B8C" w:rsidRDefault="00047B8C"/>
    <w:p w:rsidR="00047B8C" w:rsidRDefault="00521B7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412793" wp14:editId="5B97E62D">
                <wp:simplePos x="0" y="0"/>
                <wp:positionH relativeFrom="column">
                  <wp:posOffset>5488305</wp:posOffset>
                </wp:positionH>
                <wp:positionV relativeFrom="paragraph">
                  <wp:posOffset>4036060</wp:posOffset>
                </wp:positionV>
                <wp:extent cx="2907030" cy="777600"/>
                <wp:effectExtent l="0" t="0" r="127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BAGUE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2793" id="Zone de texte 20" o:spid="_x0000_s1034" type="#_x0000_t202" style="position:absolute;margin-left:432.15pt;margin-top:317.8pt;width:228.9pt;height:6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" fillcolor="white [3201]" stroked="f" strokeweight=".5pt">
                <v:textbox>
                  <w:txbxContent>
                    <w:p w:rsidR="00047B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LA BAGUE</w:t>
                      </w:r>
                    </w:p>
                  </w:txbxContent>
                </v:textbox>
              </v:shape>
            </w:pict>
          </mc:Fallback>
        </mc:AlternateContent>
      </w:r>
      <w:r w:rsidR="000904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B602EC" wp14:editId="069B0908">
                <wp:simplePos x="0" y="0"/>
                <wp:positionH relativeFrom="column">
                  <wp:posOffset>600075</wp:posOffset>
                </wp:positionH>
                <wp:positionV relativeFrom="paragraph">
                  <wp:posOffset>4140737</wp:posOffset>
                </wp:positionV>
                <wp:extent cx="2625969" cy="773723"/>
                <wp:effectExtent l="0" t="0" r="3175" b="127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969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COLLIER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02EC" id="Zone de texte 22" o:spid="_x0000_s1035" type="#_x0000_t202" style="position:absolute;margin-left:47.25pt;margin-top:326.05pt;width:206.75pt;height:60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" fillcolor="white [3201]" stroked="f" strokeweight=".5pt">
                <v:textbox>
                  <w:txbxContent>
                    <w:p w:rsidR="00047B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 COLLIER</w:t>
                      </w:r>
                    </w:p>
                  </w:txbxContent>
                </v:textbox>
              </v:shape>
            </w:pict>
          </mc:Fallback>
        </mc:AlternateContent>
      </w:r>
    </w:p>
    <w:p w:rsidR="00047B8C" w:rsidRDefault="00047B8C"/>
    <w:p w:rsidR="00047B8C" w:rsidRDefault="00C04617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9B31822" wp14:editId="26B1B13C">
                <wp:simplePos x="0" y="0"/>
                <wp:positionH relativeFrom="column">
                  <wp:posOffset>5196205</wp:posOffset>
                </wp:positionH>
                <wp:positionV relativeFrom="paragraph">
                  <wp:posOffset>127635</wp:posOffset>
                </wp:positionV>
                <wp:extent cx="3324225" cy="3182620"/>
                <wp:effectExtent l="0" t="0" r="3175" b="5080"/>
                <wp:wrapNone/>
                <wp:docPr id="142419659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18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5308D2" w:rsidP="00855166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Containers/UBF8T346G9.ms/WebArchiveCopyPasteTempFiles/com.microsoft.Word/ring-3505305_640.png"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D988" wp14:editId="549F1E7B">
                                  <wp:extent cx="3134995" cy="3134995"/>
                                  <wp:effectExtent l="0" t="0" r="0" b="0"/>
                                  <wp:docPr id="1010508984" name="Image 10" descr="La Bague Avec La Pierre, Bij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La Bague Avec La Pierre, Bij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995" cy="313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1822" id="_x0000_s1036" type="#_x0000_t202" style="position:absolute;margin-left:409.15pt;margin-top:10.05pt;width:261.75pt;height:250.6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" fillcolor="white [3201]" stroked="f" strokeweight=".5pt">
                <v:textbox>
                  <w:txbxContent>
                    <w:p w:rsidR="00855166" w:rsidRDefault="005308D2" w:rsidP="00855166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Containers/UBF8T346G9.ms/WebArchiveCopyPasteTempFiles/com.microsoft.Word/ring-3505305_640.png"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D988" wp14:editId="549F1E7B">
                            <wp:extent cx="3134995" cy="3134995"/>
                            <wp:effectExtent l="0" t="0" r="0" b="0"/>
                            <wp:docPr id="1010508984" name="Image 10" descr="La Bague Avec La Pierre, Bij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La Bague Avec La Pierre, Bij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995" cy="3134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F5B17" w:rsidRDefault="007F5B17" w:rsidP="00047B8C"/>
    <w:p w:rsidR="007F5B17" w:rsidRDefault="007F5B17" w:rsidP="00047B8C"/>
    <w:p w:rsidR="007F5B17" w:rsidRDefault="005308D2" w:rsidP="00047B8C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B31822" wp14:editId="26B1B13C">
                <wp:simplePos x="0" y="0"/>
                <wp:positionH relativeFrom="column">
                  <wp:posOffset>281305</wp:posOffset>
                </wp:positionH>
                <wp:positionV relativeFrom="paragraph">
                  <wp:posOffset>180340</wp:posOffset>
                </wp:positionV>
                <wp:extent cx="3324225" cy="2486025"/>
                <wp:effectExtent l="0" t="0" r="3175" b="3175"/>
                <wp:wrapNone/>
                <wp:docPr id="202375294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C04617" w:rsidP="00855166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Containers/UBF8T346G9.ms/WebArchiveCopyPasteTempFiles/com.microsoft.Word/pearls-1084303_640.png"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34995" cy="2039620"/>
                                  <wp:effectExtent l="0" t="0" r="1905" b="5080"/>
                                  <wp:docPr id="1303371640" name="Image 9" descr="Perles, Collier, Bijoux, Bijo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erles, Collier, Bijoux, Bij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99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1822" id="_x0000_s1037" type="#_x0000_t202" style="position:absolute;margin-left:22.15pt;margin-top:14.2pt;width:261.75pt;height:195.7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" fillcolor="white [3201]" stroked="f" strokeweight=".5pt">
                <v:textbox>
                  <w:txbxContent>
                    <w:p w:rsidR="00855166" w:rsidRDefault="00C04617" w:rsidP="00855166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Containers/UBF8T346G9.ms/WebArchiveCopyPasteTempFiles/com.microsoft.Word/pearls-1084303_640.png"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34995" cy="2039620"/>
                            <wp:effectExtent l="0" t="0" r="1905" b="5080"/>
                            <wp:docPr id="1303371640" name="Image 9" descr="Perles, Collier, Bijoux, Bijo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erles, Collier, Bijoux, Bij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995" cy="203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F5B17" w:rsidRDefault="007F5B17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855166" w:rsidRDefault="00855166" w:rsidP="00047B8C"/>
    <w:p w:rsidR="00047B8C" w:rsidRDefault="00047B8C" w:rsidP="00047B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9A77D3" wp14:editId="31F39C0A">
                <wp:simplePos x="0" y="0"/>
                <wp:positionH relativeFrom="column">
                  <wp:posOffset>-219075</wp:posOffset>
                </wp:positionH>
                <wp:positionV relativeFrom="paragraph">
                  <wp:posOffset>375920</wp:posOffset>
                </wp:positionV>
                <wp:extent cx="4290646" cy="5005754"/>
                <wp:effectExtent l="38100" t="50800" r="53340" b="4889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B6AC56" id="Rectangle : coins arrondis 27" o:spid="_x0000_s1026" style="position:absolute;margin-left:-17.25pt;margin-top:29.6pt;width:337.85pt;height:394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B61D99" wp14:editId="599A3811">
                <wp:simplePos x="0" y="0"/>
                <wp:positionH relativeFrom="column">
                  <wp:posOffset>4736123</wp:posOffset>
                </wp:positionH>
                <wp:positionV relativeFrom="paragraph">
                  <wp:posOffset>373234</wp:posOffset>
                </wp:positionV>
                <wp:extent cx="4290646" cy="5005754"/>
                <wp:effectExtent l="38100" t="50800" r="53340" b="4889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F2531" id="Rectangle : coins arrondis 29" o:spid="_x0000_s1026" style="position:absolute;margin-left:372.9pt;margin-top:29.4pt;width:337.85pt;height:39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047B8C" w:rsidRDefault="00047B8C"/>
    <w:p w:rsidR="00047B8C" w:rsidRDefault="0009046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B602EC" wp14:editId="069B0908">
                <wp:simplePos x="0" y="0"/>
                <wp:positionH relativeFrom="column">
                  <wp:posOffset>682527</wp:posOffset>
                </wp:positionH>
                <wp:positionV relativeFrom="paragraph">
                  <wp:posOffset>4095115</wp:posOffset>
                </wp:positionV>
                <wp:extent cx="2625969" cy="773723"/>
                <wp:effectExtent l="0" t="0" r="3175" b="127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969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02EC" id="Zone de texte 28" o:spid="_x0000_s1038" type="#_x0000_t202" style="position:absolute;margin-left:53.75pt;margin-top:322.45pt;width:206.75pt;height:6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" fillcolor="white [3201]" stroked="f" strokeweight=".5pt">
                <v:textbox>
                  <w:txbxContent>
                    <w:p w:rsidR="00047B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LA FORÊT</w:t>
                      </w:r>
                    </w:p>
                  </w:txbxContent>
                </v:textbox>
              </v:shape>
            </w:pict>
          </mc:Fallback>
        </mc:AlternateContent>
      </w:r>
    </w:p>
    <w:p w:rsidR="007F5B17" w:rsidRDefault="00855166" w:rsidP="007F5B17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B31822" wp14:editId="26B1B13C">
                <wp:simplePos x="0" y="0"/>
                <wp:positionH relativeFrom="column">
                  <wp:posOffset>5510530</wp:posOffset>
                </wp:positionH>
                <wp:positionV relativeFrom="paragraph">
                  <wp:posOffset>180340</wp:posOffset>
                </wp:positionV>
                <wp:extent cx="2981325" cy="3667125"/>
                <wp:effectExtent l="0" t="0" r="3175" b="3175"/>
                <wp:wrapNone/>
                <wp:docPr id="55226979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C04617" w:rsidP="00855166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Containers/UBF8T346G9.ms/WebArchiveCopyPasteTempFiles/com.microsoft.Word/images?q=tbnANd9GcQJIFntMB2z0CrEC276YAspr4CHfahGQkigbQ&amp;usqp=CAU"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5575" cy="3473795"/>
                                  <wp:effectExtent l="0" t="0" r="0" b="6350"/>
                                  <wp:docPr id="1156216995" name="Image 16" descr="Dessins, Irlandaise et son Rouet, Page 5095, Oeuvres d'Artis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Dessins, Irlandaise et son Rouet, Page 5095, Oeuvres d'Artis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9117" cy="3478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31822" id="_x0000_s1039" type="#_x0000_t202" style="position:absolute;margin-left:433.9pt;margin-top:14.2pt;width:234.75pt;height:288.7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" fillcolor="white [3201]" stroked="f" strokeweight=".5pt">
                <v:textbox>
                  <w:txbxContent>
                    <w:p w:rsidR="00855166" w:rsidRDefault="00C04617" w:rsidP="00855166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Containers/UBF8T346G9.ms/WebArchiveCopyPasteTempFiles/com.microsoft.Word/images?q=tbnANd9GcQJIFntMB2z0CrEC276YAspr4CHfahGQkigbQ&amp;usqp=CAU"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5575" cy="3473795"/>
                            <wp:effectExtent l="0" t="0" r="0" b="6350"/>
                            <wp:docPr id="1156216995" name="Image 16" descr="Dessins, Irlandaise et son Rouet, Page 5095, Oeuvres d'Artis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Dessins, Irlandaise et son Rouet, Page 5095, Oeuvres d'Artis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9117" cy="3478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855166" w:rsidRDefault="005308D2" w:rsidP="007F5B17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B31822" wp14:editId="26B1B13C">
                <wp:simplePos x="0" y="0"/>
                <wp:positionH relativeFrom="column">
                  <wp:posOffset>-33020</wp:posOffset>
                </wp:positionH>
                <wp:positionV relativeFrom="paragraph">
                  <wp:posOffset>51435</wp:posOffset>
                </wp:positionV>
                <wp:extent cx="3924300" cy="3209925"/>
                <wp:effectExtent l="0" t="0" r="0" b="3175"/>
                <wp:wrapNone/>
                <wp:docPr id="593408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166" w:rsidRDefault="00C04617" w:rsidP="00855166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Containers/UBF8T346G9.ms/WebArchiveCopyPasteTempFiles/com.microsoft.Word/forest-1699078_640.jpg"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48367" cy="2962275"/>
                                  <wp:effectExtent l="0" t="0" r="1905" b="0"/>
                                  <wp:docPr id="909390705" name="Image 13" descr="Forêt, Arbre, Pays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Forêt, Arbre, Pays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8019" cy="296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1822" id="_x0000_s1040" type="#_x0000_t202" style="position:absolute;margin-left:-2.6pt;margin-top:4.05pt;width:309pt;height:25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" fillcolor="white [3201]" stroked="f" strokeweight=".5pt">
                <v:textbox>
                  <w:txbxContent>
                    <w:p w:rsidR="00855166" w:rsidRDefault="00C04617" w:rsidP="00855166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Containers/UBF8T346G9.ms/WebArchiveCopyPasteTempFiles/com.microsoft.Word/forest-1699078_640.jpg"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48367" cy="2962275"/>
                            <wp:effectExtent l="0" t="0" r="1905" b="0"/>
                            <wp:docPr id="909390705" name="Image 13" descr="Forêt, Arbre, Pays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Forêt, Arbre, Pays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8019" cy="296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855166" w:rsidRDefault="00855166" w:rsidP="007F5B17"/>
    <w:p w:rsidR="00855166" w:rsidRDefault="00855166" w:rsidP="007F5B17"/>
    <w:p w:rsidR="00855166" w:rsidRDefault="00855166" w:rsidP="007F5B17"/>
    <w:p w:rsidR="00855166" w:rsidRDefault="00855166" w:rsidP="007F5B17"/>
    <w:p w:rsidR="00855166" w:rsidRDefault="00855166" w:rsidP="007F5B17"/>
    <w:p w:rsidR="00855166" w:rsidRDefault="00855166" w:rsidP="007F5B17"/>
    <w:p w:rsidR="00855166" w:rsidRDefault="00855166" w:rsidP="007F5B17"/>
    <w:p w:rsidR="007F5B17" w:rsidRDefault="007F5B17"/>
    <w:p w:rsidR="007F5B17" w:rsidRDefault="007F5B17"/>
    <w:p w:rsidR="007F5B17" w:rsidRDefault="007F5B17"/>
    <w:p w:rsidR="007F5B17" w:rsidRDefault="007F5B17"/>
    <w:p w:rsidR="007F5B17" w:rsidRDefault="007F5B17"/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855166" w:rsidRDefault="005308D2" w:rsidP="0071036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412793" wp14:editId="5B97E62D">
                <wp:simplePos x="0" y="0"/>
                <wp:positionH relativeFrom="column">
                  <wp:posOffset>5510530</wp:posOffset>
                </wp:positionH>
                <wp:positionV relativeFrom="paragraph">
                  <wp:posOffset>174625</wp:posOffset>
                </wp:positionV>
                <wp:extent cx="2907030" cy="638175"/>
                <wp:effectExtent l="0" t="0" r="127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7B8C" w:rsidRPr="00B10DF2" w:rsidRDefault="00855166" w:rsidP="00047B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ROUET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2793" id="Zone de texte 26" o:spid="_x0000_s1041" type="#_x0000_t202" style="position:absolute;margin-left:433.9pt;margin-top:13.75pt;width:228.9pt;height:5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" fillcolor="white [3201]" stroked="f" strokeweight=".5pt">
                <v:textbox>
                  <w:txbxContent>
                    <w:p w:rsidR="00047B8C" w:rsidRPr="00B10DF2" w:rsidRDefault="00855166" w:rsidP="00047B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 ROUET</w:t>
                      </w:r>
                    </w:p>
                  </w:txbxContent>
                </v:textbox>
              </v:shape>
            </w:pict>
          </mc:Fallback>
        </mc:AlternateContent>
      </w:r>
    </w:p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855166" w:rsidRDefault="00855166" w:rsidP="0071036C"/>
    <w:p w:rsidR="0071036C" w:rsidRDefault="0071036C" w:rsidP="0071036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9E9F9C" wp14:editId="1F5E053B">
                <wp:simplePos x="0" y="0"/>
                <wp:positionH relativeFrom="column">
                  <wp:posOffset>-219075</wp:posOffset>
                </wp:positionH>
                <wp:positionV relativeFrom="paragraph">
                  <wp:posOffset>375920</wp:posOffset>
                </wp:positionV>
                <wp:extent cx="4290646" cy="5005754"/>
                <wp:effectExtent l="38100" t="50800" r="53340" b="48895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936A5" id="Rectangle : coins arrondis 53" o:spid="_x0000_s1026" style="position:absolute;margin-left:-17.25pt;margin-top:29.6pt;width:337.85pt;height:39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&#13;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BECC0B" wp14:editId="71A6A2BA">
                <wp:simplePos x="0" y="0"/>
                <wp:positionH relativeFrom="column">
                  <wp:posOffset>4736123</wp:posOffset>
                </wp:positionH>
                <wp:positionV relativeFrom="paragraph">
                  <wp:posOffset>373234</wp:posOffset>
                </wp:positionV>
                <wp:extent cx="4290646" cy="5005754"/>
                <wp:effectExtent l="38100" t="50800" r="53340" b="4889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93F734" id="Rectangle : coins arrondis 55" o:spid="_x0000_s1026" style="position:absolute;margin-left:372.9pt;margin-top:29.4pt;width:337.85pt;height:394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71036C" w:rsidRDefault="0071036C"/>
    <w:p w:rsidR="0071036C" w:rsidRDefault="0071036C"/>
    <w:p w:rsidR="0071036C" w:rsidRDefault="00A7009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A14587" wp14:editId="3FF51B2B">
                <wp:simplePos x="0" y="0"/>
                <wp:positionH relativeFrom="column">
                  <wp:posOffset>4919980</wp:posOffset>
                </wp:positionH>
                <wp:positionV relativeFrom="paragraph">
                  <wp:posOffset>137160</wp:posOffset>
                </wp:positionV>
                <wp:extent cx="3838575" cy="3481705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48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36C" w:rsidRDefault="00A7009C" w:rsidP="0071036C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Containers/UBF8T346G9.ms/WebArchiveCopyPasteTempFiles/com.microsoft.Word/emoji-2009485_640.png"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39813" cy="2876550"/>
                                  <wp:effectExtent l="0" t="0" r="0" b="0"/>
                                  <wp:docPr id="1769682107" name="Image 1" descr="Emoji, Pleurs, Émoticône, Visage, Tris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moji, Pleurs, Émoticône, Visage, Tris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9542" cy="2883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14587" id="_x0000_t202" coordsize="21600,21600" o:spt="202" path="m,l,21600r21600,l21600,xe">
                <v:stroke joinstyle="miter"/>
                <v:path gradientshapeok="t" o:connecttype="rect"/>
              </v:shapetype>
              <v:shape id="Zone de texte 50" o:spid="_x0000_s1042" type="#_x0000_t202" style="position:absolute;margin-left:387.4pt;margin-top:10.8pt;width:302.25pt;height:274.1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" fillcolor="white [3201]" stroked="f" strokeweight=".5pt">
                <v:textbox>
                  <w:txbxContent>
                    <w:p w:rsidR="0071036C" w:rsidRDefault="00A7009C" w:rsidP="0071036C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Containers/UBF8T346G9.ms/WebArchiveCopyPasteTempFiles/com.microsoft.Word/emoji-2009485_640.png"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39813" cy="2876550"/>
                            <wp:effectExtent l="0" t="0" r="0" b="0"/>
                            <wp:docPr id="1769682107" name="Image 1" descr="Emoji, Pleurs, Émoticône, Visage, Tris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moji, Pleurs, Émoticône, Visage, Tris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9542" cy="2883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0461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201345" wp14:editId="1E8FFEF5">
                <wp:simplePos x="0" y="0"/>
                <wp:positionH relativeFrom="column">
                  <wp:posOffset>186055</wp:posOffset>
                </wp:positionH>
                <wp:positionV relativeFrom="paragraph">
                  <wp:posOffset>137160</wp:posOffset>
                </wp:positionV>
                <wp:extent cx="3540369" cy="3257550"/>
                <wp:effectExtent l="0" t="0" r="3175" b="63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36C" w:rsidRPr="00B10DF2" w:rsidRDefault="005308D2" w:rsidP="0071036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Containers/UBF8T346G9.ms/WebArchiveCopyPasteTempFiles/com.microsoft.Word/castle-1299233_640.png"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05984" wp14:editId="2CF70062">
                                  <wp:extent cx="2804100" cy="3076575"/>
                                  <wp:effectExtent l="0" t="0" r="3175" b="0"/>
                                  <wp:docPr id="1037000540" name="Image 18" descr="Château, Médiéval, Tourel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Château, Médiéval, Tourel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27" t="2055" r="10791" b="-2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624" cy="3113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1345" id="Zone de texte 51" o:spid="_x0000_s1043" type="#_x0000_t202" style="position:absolute;margin-left:14.65pt;margin-top:10.8pt;width:278.75pt;height:25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" fillcolor="white [3201]" stroked="f" strokeweight=".5pt">
                <v:textbox>
                  <w:txbxContent>
                    <w:p w:rsidR="0071036C" w:rsidRPr="00B10DF2" w:rsidRDefault="005308D2" w:rsidP="0071036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Containers/UBF8T346G9.ms/WebArchiveCopyPasteTempFiles/com.microsoft.Word/castle-1299233_640.png"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805984" wp14:editId="2CF70062">
                            <wp:extent cx="2804100" cy="3076575"/>
                            <wp:effectExtent l="0" t="0" r="3175" b="0"/>
                            <wp:docPr id="1037000540" name="Image 18" descr="Château, Médiéval, Tourel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Château, Médiéval, Tourel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27" t="2055" r="10791" b="-2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37624" cy="3113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1036C" w:rsidRDefault="0071036C"/>
    <w:p w:rsidR="0071036C" w:rsidRDefault="0071036C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855166"/>
    <w:p w:rsidR="00855166" w:rsidRDefault="005308D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34BC06" wp14:editId="231DDC71">
                <wp:simplePos x="0" y="0"/>
                <wp:positionH relativeFrom="column">
                  <wp:posOffset>5570855</wp:posOffset>
                </wp:positionH>
                <wp:positionV relativeFrom="paragraph">
                  <wp:posOffset>154305</wp:posOffset>
                </wp:positionV>
                <wp:extent cx="2907030" cy="779145"/>
                <wp:effectExtent l="0" t="0" r="127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77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36C" w:rsidRPr="00B10DF2" w:rsidRDefault="00C04617" w:rsidP="0071036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PLEURER À CHAUDES LARMES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BC06" id="Zone de texte 52" o:spid="_x0000_s1044" type="#_x0000_t202" style="position:absolute;margin-left:438.65pt;margin-top:12.15pt;width:228.9pt;height:61.3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" fillcolor="white [3201]" stroked="f" strokeweight=".5pt">
                <v:textbox>
                  <w:txbxContent>
                    <w:p w:rsidR="0071036C" w:rsidRPr="00B10DF2" w:rsidRDefault="00C04617" w:rsidP="0071036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PLEURER À CHAUDES LARMES</w:t>
                      </w:r>
                    </w:p>
                  </w:txbxContent>
                </v:textbox>
              </v:shape>
            </w:pict>
          </mc:Fallback>
        </mc:AlternateContent>
      </w:r>
      <w:r w:rsidR="00C04617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151130</wp:posOffset>
                </wp:positionV>
                <wp:extent cx="2543175" cy="714375"/>
                <wp:effectExtent l="0" t="0" r="0" b="0"/>
                <wp:wrapNone/>
                <wp:docPr id="2858057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4617" w:rsidRDefault="00C04617" w:rsidP="005308D2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CHATEAU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45" type="#_x0000_t202" style="position:absolute;margin-left:43.9pt;margin-top:11.9pt;width:200.25pt;height:5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" fillcolor="white [3201]" stroked="f" strokeweight=".5pt">
                <v:textbox>
                  <w:txbxContent>
                    <w:p w:rsidR="00C04617" w:rsidRDefault="00C04617" w:rsidP="005308D2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>LE CHATEAU</w:t>
                      </w:r>
                    </w:p>
                  </w:txbxContent>
                </v:textbox>
              </v:shape>
            </w:pict>
          </mc:Fallback>
        </mc:AlternateContent>
      </w:r>
    </w:p>
    <w:p w:rsidR="0071036C" w:rsidRDefault="0071036C"/>
    <w:p w:rsidR="0071036C" w:rsidRDefault="0071036C"/>
    <w:p w:rsidR="0071036C" w:rsidRDefault="0071036C"/>
    <w:p w:rsidR="005308D2" w:rsidRDefault="005308D2"/>
    <w:p w:rsidR="005308D2" w:rsidRDefault="005308D2"/>
    <w:p w:rsidR="005308D2" w:rsidRDefault="005308D2"/>
    <w:p w:rsidR="005308D2" w:rsidRDefault="005308D2"/>
    <w:p w:rsidR="005308D2" w:rsidRDefault="00B453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1660BE7" wp14:editId="52E375B5">
                <wp:simplePos x="0" y="0"/>
                <wp:positionH relativeFrom="column">
                  <wp:posOffset>5057775</wp:posOffset>
                </wp:positionH>
                <wp:positionV relativeFrom="paragraph">
                  <wp:posOffset>50800</wp:posOffset>
                </wp:positionV>
                <wp:extent cx="4290646" cy="5005754"/>
                <wp:effectExtent l="38100" t="50800" r="53340" b="48895"/>
                <wp:wrapNone/>
                <wp:docPr id="1496943805" name="Rectangle : coins arrondis 149694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6555E" id="Rectangle : coins arrondis 1496943805" o:spid="_x0000_s1026" style="position:absolute;margin-left:398.25pt;margin-top:4pt;width:337.85pt;height:394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" fillcolor="white [3201]" strokecolor="#70ad47 [3209]" strokeweight="1pt">
                <v:stroke joinstyle="miter"/>
              </v:roundrect>
            </w:pict>
          </mc:Fallback>
        </mc:AlternateContent>
      </w:r>
      <w:r w:rsidR="005308D2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65B5E2" wp14:editId="4DFF884D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4290646" cy="5005754"/>
                <wp:effectExtent l="38100" t="50800" r="53340" b="48895"/>
                <wp:wrapNone/>
                <wp:docPr id="805364249" name="Rectangle : coins arrondis 805364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8090D2" id="Rectangle : coins arrondis 805364249" o:spid="_x0000_s1026" style="position:absolute;margin-left:0;margin-top:4pt;width:337.85pt;height:394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5308D2" w:rsidRDefault="005308D2"/>
    <w:p w:rsidR="005308D2" w:rsidRDefault="00B45360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99695</wp:posOffset>
                </wp:positionV>
                <wp:extent cx="3552825" cy="3219450"/>
                <wp:effectExtent l="0" t="0" r="3175" b="6350"/>
                <wp:wrapNone/>
                <wp:docPr id="202115317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60" w:rsidRDefault="00B45360" w:rsidP="00B45360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Containers/UBF8T346G9.ms/WebArchiveCopyPasteTempFiles/com.microsoft.Word/2Q=="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2752725"/>
                                  <wp:effectExtent l="0" t="0" r="3175" b="3175"/>
                                  <wp:docPr id="654488436" name="Image 26" descr="Bobine fil à coudre 1000m tout tissus Amann Belfil - Moutarde FUS1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Bobine fil à coudre 1000m tout tissus Amann Belfil - Moutarde FUS1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46" type="#_x0000_t202" style="position:absolute;margin-left:437.65pt;margin-top:7.85pt;width:279.75pt;height:253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" fillcolor="white [3201]" stroked="f" strokeweight=".5pt">
                <v:textbox>
                  <w:txbxContent>
                    <w:p w:rsidR="00B45360" w:rsidRDefault="00B45360" w:rsidP="00B45360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Containers/UBF8T346G9.ms/WebArchiveCopyPasteTempFiles/com.microsoft.Word/2Q=="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2752725"/>
                            <wp:effectExtent l="0" t="0" r="3175" b="3175"/>
                            <wp:docPr id="654488436" name="Image 26" descr="Bobine fil à coudre 1000m tout tissus Amann Belfil - Moutarde FUS1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Bobine fil à coudre 1000m tout tissus Amann Belfil - Moutarde FUS1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308D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605154</wp:posOffset>
                </wp:positionH>
                <wp:positionV relativeFrom="paragraph">
                  <wp:posOffset>185419</wp:posOffset>
                </wp:positionV>
                <wp:extent cx="3324225" cy="3667125"/>
                <wp:effectExtent l="0" t="0" r="3175" b="3175"/>
                <wp:wrapNone/>
                <wp:docPr id="1951192851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08D2" w:rsidRDefault="005308D2" w:rsidP="005308D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Containers/UBF8T346G9.ms/WebArchiveCopyPasteTempFiles/com.microsoft.Word/Z"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5500" cy="3683809"/>
                                  <wp:effectExtent l="0" t="0" r="0" b="0"/>
                                  <wp:docPr id="331114183" name="Image 23" descr="21 meilleures idées sur Quenouille | quenouille, rouet, fil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21 meilleures idées sur Quenouille | quenouille, rouet, fil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768" cy="3691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.65pt;margin-top:14.6pt;width:261.75pt;height:28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" fillcolor="white [3201]" stroked="f" strokeweight=".5pt">
                <v:textbox>
                  <w:txbxContent>
                    <w:p w:rsidR="005308D2" w:rsidRDefault="005308D2" w:rsidP="005308D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Containers/UBF8T346G9.ms/WebArchiveCopyPasteTempFiles/com.microsoft.Word/Z"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5500" cy="3683809"/>
                            <wp:effectExtent l="0" t="0" r="0" b="0"/>
                            <wp:docPr id="331114183" name="Image 23" descr="21 meilleures idées sur Quenouille | quenouille, rouet, fil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21 meilleures idées sur Quenouille | quenouille, rouet, fil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768" cy="3691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5308D2"/>
    <w:p w:rsidR="005308D2" w:rsidRDefault="00B45360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E607E9B" wp14:editId="36E5DA99">
                <wp:simplePos x="0" y="0"/>
                <wp:positionH relativeFrom="column">
                  <wp:posOffset>6167755</wp:posOffset>
                </wp:positionH>
                <wp:positionV relativeFrom="paragraph">
                  <wp:posOffset>1467485</wp:posOffset>
                </wp:positionV>
                <wp:extent cx="2305050" cy="657225"/>
                <wp:effectExtent l="0" t="0" r="6350" b="3175"/>
                <wp:wrapNone/>
                <wp:docPr id="125480792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60" w:rsidRDefault="00B45360" w:rsidP="00B45360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BOBINE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7E9B" id="_x0000_s1048" type="#_x0000_t202" style="position:absolute;margin-left:485.65pt;margin-top:115.55pt;width:181.5pt;height:51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" fillcolor="white [3201]" stroked="f" strokeweight=".5pt">
                <v:textbox>
                  <w:txbxContent>
                    <w:p w:rsidR="00B45360" w:rsidRDefault="00B45360" w:rsidP="00B45360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 xml:space="preserve">LA </w:t>
                      </w:r>
                      <w:r>
                        <w:rPr>
                          <w:sz w:val="48"/>
                          <w:szCs w:val="48"/>
                        </w:rPr>
                        <w:t>BOBINE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607E9B" wp14:editId="36E5DA99">
                <wp:simplePos x="0" y="0"/>
                <wp:positionH relativeFrom="column">
                  <wp:posOffset>1005205</wp:posOffset>
                </wp:positionH>
                <wp:positionV relativeFrom="paragraph">
                  <wp:posOffset>1674495</wp:posOffset>
                </wp:positionV>
                <wp:extent cx="2305050" cy="561975"/>
                <wp:effectExtent l="0" t="0" r="6350" b="0"/>
                <wp:wrapNone/>
                <wp:docPr id="71081364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60" w:rsidRDefault="00B45360" w:rsidP="00B45360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LA QUENOUILLE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7E9B" id="_x0000_s1049" type="#_x0000_t202" style="position:absolute;margin-left:79.15pt;margin-top:131.85pt;width:181.5pt;height:4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" fillcolor="white [3201]" stroked="f" strokeweight=".5pt">
                <v:textbox>
                  <w:txbxContent>
                    <w:p w:rsidR="00B45360" w:rsidRDefault="00B45360" w:rsidP="00B45360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>LA QUENOUILLE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"/Users/catherinegrados/Library/Group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1036990" name="Image 24" descr="Bobine fil à coudre 1000m tout tissus Amann Belfil - Moutarde FUS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bine fil à coudre 1000m tout tissus Amann Belfil - Moutarde FUS11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078AF" w:rsidRDefault="007078AF"/>
    <w:p w:rsidR="007078AF" w:rsidRDefault="007078AF"/>
    <w:p w:rsidR="007078AF" w:rsidRDefault="007078AF"/>
    <w:p w:rsidR="007078AF" w:rsidRDefault="007078AF"/>
    <w:p w:rsidR="00A7009C" w:rsidRDefault="00A700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EC58A5" wp14:editId="2C118ACF">
                <wp:simplePos x="0" y="0"/>
                <wp:positionH relativeFrom="column">
                  <wp:posOffset>4876800</wp:posOffset>
                </wp:positionH>
                <wp:positionV relativeFrom="paragraph">
                  <wp:posOffset>50800</wp:posOffset>
                </wp:positionV>
                <wp:extent cx="4290646" cy="5005754"/>
                <wp:effectExtent l="50800" t="50800" r="53340" b="48895"/>
                <wp:wrapNone/>
                <wp:docPr id="1526538002" name="Rectangle : coins arrondis 1526538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9A8D51" id="Rectangle : coins arrondis 1526538002" o:spid="_x0000_s1026" style="position:absolute;margin-left:384pt;margin-top:4pt;width:337.85pt;height:394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" fillcolor="white [320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CE2AB03" wp14:editId="2EC77CCA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4290646" cy="5005754"/>
                <wp:effectExtent l="50800" t="50800" r="53340" b="48895"/>
                <wp:wrapNone/>
                <wp:docPr id="1202012579" name="Rectangle : coins arrondis 120201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DD2081" id="Rectangle : coins arrondis 1202012579" o:spid="_x0000_s1026" style="position:absolute;margin-left:0;margin-top:4pt;width:337.85pt;height:394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" fillcolor="white [3201]" stroked="f" strokeweight="1pt">
                <v:stroke joinstyle="miter"/>
              </v:roundrect>
            </w:pict>
          </mc:Fallback>
        </mc:AlternateContent>
      </w:r>
    </w:p>
    <w:p w:rsidR="00A7009C" w:rsidRDefault="00A7009C"/>
    <w:p w:rsidR="00A7009C" w:rsidRDefault="00A7009C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118745</wp:posOffset>
                </wp:positionV>
                <wp:extent cx="3762375" cy="3495675"/>
                <wp:effectExtent l="0" t="0" r="0" b="0"/>
                <wp:wrapNone/>
                <wp:docPr id="84989091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09C" w:rsidRDefault="00A7009C" w:rsidP="00A7009C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Containers/UBF8T346G9.ms/WebArchiveCopyPasteTempFiles/com.microsoft.Word/tower-306416_640.png"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1165" cy="3397885"/>
                                  <wp:effectExtent l="0" t="0" r="0" b="5715"/>
                                  <wp:docPr id="1943758035" name="Image 7" descr="La Tour, Brique, Château, Donjon, Geô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La Tour, Brique, Château, Donjon, Geô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165" cy="339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406.15pt;margin-top:9.35pt;width:296.25pt;height:275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" fillcolor="white [3201]" stroked="f" strokeweight=".5pt">
                <v:textbox>
                  <w:txbxContent>
                    <w:p w:rsidR="00A7009C" w:rsidRDefault="00A7009C" w:rsidP="00A7009C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Containers/UBF8T346G9.ms/WebArchiveCopyPasteTempFiles/com.microsoft.Word/tower-306416_640.png"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1165" cy="3397885"/>
                            <wp:effectExtent l="0" t="0" r="0" b="5715"/>
                            <wp:docPr id="1943758035" name="Image 7" descr="La Tour, Brique, Château, Donjon, Geô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La Tour, Brique, Château, Donjon, Geô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165" cy="339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118745</wp:posOffset>
                </wp:positionV>
                <wp:extent cx="4010025" cy="3648075"/>
                <wp:effectExtent l="0" t="0" r="3175" b="0"/>
                <wp:wrapNone/>
                <wp:docPr id="60793125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09C" w:rsidRDefault="00A7009C"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Containers/UBF8T346G9.ms/WebArchiveCopyPasteTempFiles/com.microsoft.Word/9782017171089-001-T.jpeg"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71553" cy="3495675"/>
                                  <wp:effectExtent l="0" t="0" r="2540" b="0"/>
                                  <wp:docPr id="1926543994" name="Image 5" descr="Mentir, c'est quoi ? | hachette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entir, c'est quoi ? | hachette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84" t="33172" r="9124" b="149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8287" cy="3510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51" type="#_x0000_t202" style="position:absolute;margin-left:7.9pt;margin-top:9.35pt;width:315.75pt;height:287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" fillcolor="white [3201]" stroked="f" strokeweight=".5pt">
                <v:textbox>
                  <w:txbxContent>
                    <w:p w:rsidR="00A7009C" w:rsidRDefault="00A7009C"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Containers/UBF8T346G9.ms/WebArchiveCopyPasteTempFiles/com.microsoft.Word/9782017171089-001-T.jpeg"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71553" cy="3495675"/>
                            <wp:effectExtent l="0" t="0" r="2540" b="0"/>
                            <wp:docPr id="1926543994" name="Image 5" descr="Mentir, c'est quoi ? | hachette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entir, c'est quoi ? | hachette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84" t="33172" r="9124" b="149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8287" cy="3510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3CD6CF" wp14:editId="0109A4C3">
                <wp:simplePos x="0" y="0"/>
                <wp:positionH relativeFrom="column">
                  <wp:posOffset>5904230</wp:posOffset>
                </wp:positionH>
                <wp:positionV relativeFrom="paragraph">
                  <wp:posOffset>49530</wp:posOffset>
                </wp:positionV>
                <wp:extent cx="2305050" cy="561975"/>
                <wp:effectExtent l="0" t="0" r="6350" b="0"/>
                <wp:wrapNone/>
                <wp:docPr id="95743947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09C" w:rsidRDefault="00A7009C" w:rsidP="00A7009C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DONJON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CD6CF" id="_x0000_s1052" type="#_x0000_t202" style="position:absolute;margin-left:464.9pt;margin-top:3.9pt;width:181.5pt;height:44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" fillcolor="white [3201]" stroked="f" strokeweight=".5pt">
                <v:textbox>
                  <w:txbxContent>
                    <w:p w:rsidR="00A7009C" w:rsidRDefault="00A7009C" w:rsidP="00A7009C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>LE DONJON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7796CE" wp14:editId="6CE11D7F">
                <wp:simplePos x="0" y="0"/>
                <wp:positionH relativeFrom="column">
                  <wp:posOffset>995680</wp:posOffset>
                </wp:positionH>
                <wp:positionV relativeFrom="paragraph">
                  <wp:posOffset>116205</wp:posOffset>
                </wp:positionV>
                <wp:extent cx="2305050" cy="561975"/>
                <wp:effectExtent l="0" t="0" r="6350" b="0"/>
                <wp:wrapNone/>
                <wp:docPr id="157029488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09C" w:rsidRDefault="00A7009C" w:rsidP="00A7009C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MENTIR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96CE" id="_x0000_s1053" type="#_x0000_t202" style="position:absolute;margin-left:78.4pt;margin-top:9.15pt;width:181.5pt;height:44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" fillcolor="white [3201]" stroked="f" strokeweight=".5pt">
                <v:textbox>
                  <w:txbxContent>
                    <w:p w:rsidR="00A7009C" w:rsidRDefault="00A7009C" w:rsidP="00A7009C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>MENTIR</w:t>
                      </w:r>
                    </w:p>
                  </w:txbxContent>
                </v:textbox>
              </v:shape>
            </w:pict>
          </mc:Fallback>
        </mc:AlternateContent>
      </w:r>
    </w:p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7078AF" w:rsidRDefault="00710688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62D2B70" wp14:editId="2DE81BD7">
                <wp:simplePos x="0" y="0"/>
                <wp:positionH relativeFrom="column">
                  <wp:posOffset>4791075</wp:posOffset>
                </wp:positionH>
                <wp:positionV relativeFrom="paragraph">
                  <wp:posOffset>50800</wp:posOffset>
                </wp:positionV>
                <wp:extent cx="4290646" cy="5005754"/>
                <wp:effectExtent l="38100" t="50800" r="53340" b="48895"/>
                <wp:wrapNone/>
                <wp:docPr id="283695141" name="Rectangle : coins arrondis 283695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D2063" id="Rectangle : coins arrondis 283695141" o:spid="_x0000_s1026" style="position:absolute;margin-left:377.25pt;margin-top:4pt;width:337.85pt;height:394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" fillcolor="white [3201]" strokecolor="#70ad47 [3209]" strokeweight="1pt">
                <v:stroke joinstyle="miter"/>
              </v:roundrect>
            </w:pict>
          </mc:Fallback>
        </mc:AlternateContent>
      </w:r>
      <w:r w:rsidR="007078A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3B164A0" wp14:editId="576E3693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4290646" cy="5005754"/>
                <wp:effectExtent l="38100" t="50800" r="53340" b="48895"/>
                <wp:wrapNone/>
                <wp:docPr id="1869487224" name="Rectangle : coins arrondis 1869487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6" cy="5005754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4908C" id="Rectangle : coins arrondis 1869487224" o:spid="_x0000_s1026" style="position:absolute;margin-left:0;margin-top:4pt;width:337.85pt;height:394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" fillcolor="white [3201]" strokecolor="#70ad47 [3209]" strokeweight="1pt">
                <v:stroke joinstyle="miter"/>
              </v:roundrect>
            </w:pict>
          </mc:Fallback>
        </mc:AlternateContent>
      </w:r>
    </w:p>
    <w:p w:rsidR="007078AF" w:rsidRDefault="00710688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13FC6C" wp14:editId="5EC77E85">
                <wp:simplePos x="0" y="0"/>
                <wp:positionH relativeFrom="column">
                  <wp:posOffset>5243830</wp:posOffset>
                </wp:positionH>
                <wp:positionV relativeFrom="paragraph">
                  <wp:posOffset>133350</wp:posOffset>
                </wp:positionV>
                <wp:extent cx="3438525" cy="3676650"/>
                <wp:effectExtent l="0" t="0" r="3175" b="6350"/>
                <wp:wrapNone/>
                <wp:docPr id="211807726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0688" w:rsidRDefault="00A7009C" w:rsidP="00710688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"/Users/catherinegrados/Library/Group Containers/UBF8T346G9.ms/WebArchiveCopyPasteTempFiles/com.microsoft.Word/playing-card-161495_640.png"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08126" cy="3219450"/>
                                  <wp:effectExtent l="0" t="0" r="0" b="0"/>
                                  <wp:docPr id="1985838219" name="Image 2" descr="Carte À Jouer, Roi, Jeu De Car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arte À Jouer, Roi, Jeu De Car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06" t="15969" r="22520" b="38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255" cy="3243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FC6C" id="_x0000_s1054" type="#_x0000_t202" style="position:absolute;margin-left:412.9pt;margin-top:10.5pt;width:270.75pt;height:289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" fillcolor="white [3201]" stroked="f" strokeweight=".5pt">
                <v:textbox>
                  <w:txbxContent>
                    <w:p w:rsidR="00710688" w:rsidRDefault="00A7009C" w:rsidP="00710688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"/Users/catherinegrados/Library/Group Containers/UBF8T346G9.ms/WebArchiveCopyPasteTempFiles/com.microsoft.Word/playing-card-161495_640.png"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08126" cy="3219450"/>
                            <wp:effectExtent l="0" t="0" r="0" b="0"/>
                            <wp:docPr id="1985838219" name="Image 2" descr="Carte À Jouer, Roi, Jeu De Car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arte À Jouer, Roi, Jeu De Car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06" t="15969" r="22520" b="38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8255" cy="3243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078AF" w:rsidRDefault="007078AF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24312F7" wp14:editId="023B5D62">
                <wp:simplePos x="0" y="0"/>
                <wp:positionH relativeFrom="column">
                  <wp:posOffset>338455</wp:posOffset>
                </wp:positionH>
                <wp:positionV relativeFrom="paragraph">
                  <wp:posOffset>109220</wp:posOffset>
                </wp:positionV>
                <wp:extent cx="3638550" cy="3429000"/>
                <wp:effectExtent l="0" t="0" r="6350" b="0"/>
                <wp:wrapNone/>
                <wp:docPr id="47164847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8AF" w:rsidRDefault="00710688" w:rsidP="00710688">
                            <w:r>
                              <w:fldChar w:fldCharType="begin"/>
                            </w:r>
                            <w:r>
                              <w:instrText xml:space="preserve"> INCLUDEPICTURE "https://img.freepik.com/vecteurs-premium/esquisse-realiste-dessinee-main-ancien-moulin-vent-representant-batiment-architectural-vintage-format-vectoriel_379823-5372.jpg"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1DCDD" wp14:editId="4482E253">
                                  <wp:extent cx="3467100" cy="3467100"/>
                                  <wp:effectExtent l="0" t="0" r="0" b="0"/>
                                  <wp:docPr id="551892324" name="Image 33" descr="Vecteur esquisse réaliste dessinée à la main d'un ancien moulin à vent représentant un bâtiment architectural vintage en format vectori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Vecteur esquisse réaliste dessinée à la main d'un ancien moulin à vent représentant un bâtiment architectural vintage en format vectori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12F7" id="_x0000_s1051" type="#_x0000_t202" style="position:absolute;margin-left:26.65pt;margin-top:8.6pt;width:286.5pt;height:27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" fillcolor="white [3201]" stroked="f" strokeweight=".5pt">
                <v:textbox>
                  <w:txbxContent>
                    <w:p w:rsidR="007078AF" w:rsidRDefault="00710688" w:rsidP="00710688">
                      <w:r>
                        <w:fldChar w:fldCharType="begin"/>
                      </w:r>
                      <w:r>
                        <w:instrText xml:space="preserve"> INCLUDEPICTURE "https://img.freepik.com/vecteurs-premium/esquisse-realiste-dessinee-main-ancien-moulin-vent-representant-batiment-architectural-vintage-format-vectoriel_379823-5372.jpg"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01DCDD" wp14:editId="4482E253">
                            <wp:extent cx="3467100" cy="3467100"/>
                            <wp:effectExtent l="0" t="0" r="0" b="0"/>
                            <wp:docPr id="551892324" name="Image 33" descr="Vecteur esquisse réaliste dessinée à la main d'un ancien moulin à vent représentant un bâtiment architectural vintage en format vectori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Vecteur esquisse réaliste dessinée à la main d'un ancien moulin à vent représentant un bâtiment architectural vintage en format vectori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346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5308D2" w:rsidRDefault="005308D2"/>
    <w:p w:rsidR="00855166" w:rsidRDefault="00855166"/>
    <w:p w:rsidR="00855166" w:rsidRDefault="00855166"/>
    <w:p w:rsidR="00A7009C" w:rsidRDefault="00A7009C"/>
    <w:p w:rsidR="00A7009C" w:rsidRDefault="00A7009C"/>
    <w:p w:rsidR="00A7009C" w:rsidRDefault="00A7009C"/>
    <w:p w:rsidR="00A7009C" w:rsidRDefault="00A7009C"/>
    <w:p w:rsidR="00A7009C" w:rsidRDefault="00A7009C"/>
    <w:p w:rsidR="00535B80" w:rsidRDefault="00A7009C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24312F7" wp14:editId="023B5D62">
                <wp:simplePos x="0" y="0"/>
                <wp:positionH relativeFrom="column">
                  <wp:posOffset>986155</wp:posOffset>
                </wp:positionH>
                <wp:positionV relativeFrom="paragraph">
                  <wp:posOffset>2044700</wp:posOffset>
                </wp:positionV>
                <wp:extent cx="2305050" cy="561975"/>
                <wp:effectExtent l="0" t="0" r="6350" b="0"/>
                <wp:wrapNone/>
                <wp:docPr id="86163949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8AF" w:rsidRDefault="007078AF" w:rsidP="007078AF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12F7" id="_x0000_s1056" type="#_x0000_t202" style="position:absolute;margin-left:77.65pt;margin-top:161pt;width:181.5pt;height:44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" fillcolor="white [3201]" stroked="f" strokeweight=".5pt">
                <v:textbox>
                  <w:txbxContent>
                    <w:p w:rsidR="007078AF" w:rsidRDefault="007078AF" w:rsidP="007078AF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>LE MOULIN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EDF70A" wp14:editId="642AFA9F">
                <wp:simplePos x="0" y="0"/>
                <wp:positionH relativeFrom="column">
                  <wp:posOffset>5891530</wp:posOffset>
                </wp:positionH>
                <wp:positionV relativeFrom="paragraph">
                  <wp:posOffset>2051050</wp:posOffset>
                </wp:positionV>
                <wp:extent cx="2305050" cy="561975"/>
                <wp:effectExtent l="0" t="0" r="6350" b="0"/>
                <wp:wrapNone/>
                <wp:docPr id="53017994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09C" w:rsidRDefault="00A7009C" w:rsidP="00A7009C">
                            <w:pPr>
                              <w:jc w:val="center"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LE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ROI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F70A" id="_x0000_s1057" type="#_x0000_t202" style="position:absolute;margin-left:463.9pt;margin-top:161.5pt;width:181.5pt;height:44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" fillcolor="white [3201]" stroked="f" strokeweight=".5pt">
                <v:textbox>
                  <w:txbxContent>
                    <w:p w:rsidR="00A7009C" w:rsidRDefault="00A7009C" w:rsidP="00A7009C">
                      <w:pPr>
                        <w:jc w:val="center"/>
                      </w:pPr>
                      <w:r>
                        <w:rPr>
                          <w:sz w:val="48"/>
                          <w:szCs w:val="48"/>
                        </w:rPr>
                        <w:t xml:space="preserve">LE </w:t>
                      </w:r>
                      <w:r>
                        <w:rPr>
                          <w:sz w:val="48"/>
                          <w:szCs w:val="48"/>
                        </w:rPr>
                        <w:t>ROI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5B80" w:rsidSect="00B10DF2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8BB"/>
    <w:rsid w:val="00047B8C"/>
    <w:rsid w:val="00090464"/>
    <w:rsid w:val="00172100"/>
    <w:rsid w:val="001F3E53"/>
    <w:rsid w:val="0020397C"/>
    <w:rsid w:val="0046019F"/>
    <w:rsid w:val="00521B7A"/>
    <w:rsid w:val="005308D2"/>
    <w:rsid w:val="00535B80"/>
    <w:rsid w:val="00653A8C"/>
    <w:rsid w:val="00694928"/>
    <w:rsid w:val="006F70BF"/>
    <w:rsid w:val="007078AF"/>
    <w:rsid w:val="0071036C"/>
    <w:rsid w:val="00710688"/>
    <w:rsid w:val="00761AE8"/>
    <w:rsid w:val="007F5B17"/>
    <w:rsid w:val="00855166"/>
    <w:rsid w:val="00976D2E"/>
    <w:rsid w:val="009C28BB"/>
    <w:rsid w:val="009F01F1"/>
    <w:rsid w:val="00A123BF"/>
    <w:rsid w:val="00A7009C"/>
    <w:rsid w:val="00B10DF2"/>
    <w:rsid w:val="00B45360"/>
    <w:rsid w:val="00C04617"/>
    <w:rsid w:val="00EB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49A4D"/>
  <w15:chartTrackingRefBased/>
  <w15:docId w15:val="{9FBC6485-D87D-ED4D-9273-D6FA25D4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76D2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6D2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1B7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B7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2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1.jpeg"/><Relationship Id="rId32" Type="http://schemas.openxmlformats.org/officeDocument/2006/relationships/image" Target="media/image130.jpeg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png"/><Relationship Id="rId27" Type="http://schemas.openxmlformats.org/officeDocument/2006/relationships/image" Target="media/image120.jpeg"/><Relationship Id="rId30" Type="http://schemas.openxmlformats.org/officeDocument/2006/relationships/image" Target="media/image15.png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grados/Library/Group%20Containers/UBF8T346G9.Office/User%20Content.localized/Templates.localized/Imagie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Imagier.dotx</Template>
  <TotalTime>12</TotalTime>
  <Pages>8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Catherine Grados</cp:lastModifiedBy>
  <cp:revision>5</cp:revision>
  <cp:lastPrinted>2024-01-21T14:19:00Z</cp:lastPrinted>
  <dcterms:created xsi:type="dcterms:W3CDTF">2024-01-20T14:26:00Z</dcterms:created>
  <dcterms:modified xsi:type="dcterms:W3CDTF">2024-01-21T14:19:00Z</dcterms:modified>
</cp:coreProperties>
</file>