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34" w:rsidRDefault="00A3079E">
      <w:r>
        <w:rPr>
          <w:noProof/>
          <w:lang w:eastAsia="fr-FR"/>
        </w:rPr>
        <w:drawing>
          <wp:inline distT="0" distB="0" distL="0" distR="0">
            <wp:extent cx="6222262" cy="3481885"/>
            <wp:effectExtent l="19050" t="0" r="7088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2" cy="34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79E" w:rsidRDefault="00A3079E"/>
    <w:p w:rsidR="00A3079E" w:rsidRDefault="00A3079E">
      <w:r>
        <w:rPr>
          <w:noProof/>
          <w:lang w:eastAsia="fr-FR"/>
        </w:rPr>
        <w:drawing>
          <wp:inline distT="0" distB="0" distL="0" distR="0">
            <wp:extent cx="6383222" cy="360443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76" cy="360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79E" w:rsidRDefault="00A3079E"/>
    <w:p w:rsidR="00A3079E" w:rsidRDefault="00A3079E"/>
    <w:p w:rsidR="00A3079E" w:rsidRDefault="00A3079E"/>
    <w:p w:rsidR="00A3079E" w:rsidRDefault="00A3079E"/>
    <w:p w:rsidR="00A3079E" w:rsidRDefault="00A3079E" w:rsidP="00A3079E">
      <w:pPr>
        <w:tabs>
          <w:tab w:val="left" w:pos="509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-591820</wp:posOffset>
            </wp:positionV>
            <wp:extent cx="7508240" cy="42100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/>
    <w:p w:rsidR="00A3079E" w:rsidRDefault="00A3079E">
      <w:pPr>
        <w:rPr>
          <w:noProof/>
          <w:lang w:eastAsia="fr-FR"/>
        </w:rPr>
      </w:pPr>
    </w:p>
    <w:p w:rsidR="00A3079E" w:rsidRDefault="003D1EF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243205</wp:posOffset>
            </wp:positionV>
            <wp:extent cx="7019290" cy="3965575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-102870</wp:posOffset>
            </wp:positionV>
            <wp:extent cx="7030085" cy="3976370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>
      <w:pPr>
        <w:rPr>
          <w:noProof/>
          <w:lang w:eastAsia="fr-FR"/>
        </w:rPr>
      </w:pPr>
    </w:p>
    <w:p w:rsidR="00A3079E" w:rsidRDefault="00A3079E"/>
    <w:p w:rsidR="00A3079E" w:rsidRDefault="00A3079E"/>
    <w:p w:rsidR="00A3079E" w:rsidRDefault="00A3079E"/>
    <w:p w:rsidR="00A3079E" w:rsidRDefault="00A3079E">
      <w:pPr>
        <w:rPr>
          <w:sz w:val="40"/>
          <w:szCs w:val="40"/>
          <w:lang w:val="es-ES"/>
        </w:rPr>
      </w:pPr>
      <w:proofErr w:type="gramStart"/>
      <w:r w:rsidRPr="00A3079E">
        <w:rPr>
          <w:sz w:val="40"/>
          <w:szCs w:val="40"/>
          <w:lang w:val="es-ES"/>
        </w:rPr>
        <w:t>MARA :</w:t>
      </w:r>
      <w:proofErr w:type="gramEnd"/>
      <w:r w:rsidRPr="00A3079E">
        <w:rPr>
          <w:sz w:val="40"/>
          <w:szCs w:val="40"/>
          <w:lang w:val="es-ES"/>
        </w:rPr>
        <w:t xml:space="preserve"> </w:t>
      </w:r>
      <w:r>
        <w:rPr>
          <w:sz w:val="40"/>
          <w:szCs w:val="40"/>
          <w:lang w:val="es-ES"/>
        </w:rPr>
        <w:t xml:space="preserve"> (</w:t>
      </w:r>
      <w:proofErr w:type="spellStart"/>
      <w:r>
        <w:rPr>
          <w:sz w:val="40"/>
          <w:szCs w:val="40"/>
          <w:lang w:val="es-ES"/>
        </w:rPr>
        <w:t>genially</w:t>
      </w:r>
      <w:proofErr w:type="spellEnd"/>
      <w:r>
        <w:rPr>
          <w:sz w:val="40"/>
          <w:szCs w:val="40"/>
          <w:lang w:val="es-ES"/>
        </w:rPr>
        <w:t xml:space="preserve">) </w:t>
      </w:r>
      <w:hyperlink r:id="rId10" w:history="1">
        <w:r w:rsidRPr="00A3079E">
          <w:rPr>
            <w:rStyle w:val="Lienhypertexte"/>
            <w:sz w:val="40"/>
            <w:szCs w:val="40"/>
            <w:lang w:val="es-ES"/>
          </w:rPr>
          <w:t>https://view.genial.ly/65a819778aa6830015610fbf/presentation-presentacion-esencial</w:t>
        </w:r>
      </w:hyperlink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476250</wp:posOffset>
            </wp:positionV>
            <wp:extent cx="6211570" cy="346583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  <w:r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-283210</wp:posOffset>
            </wp:positionV>
            <wp:extent cx="6944995" cy="3933825"/>
            <wp:effectExtent l="19050" t="0" r="825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>
      <w:pPr>
        <w:rPr>
          <w:noProof/>
          <w:sz w:val="40"/>
          <w:szCs w:val="40"/>
          <w:lang w:val="es-ES" w:eastAsia="fr-FR"/>
        </w:rPr>
      </w:pP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  <w:r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287020</wp:posOffset>
            </wp:positionV>
            <wp:extent cx="6955790" cy="3933825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</w:p>
    <w:p w:rsidR="00A3079E" w:rsidRPr="009962CD" w:rsidRDefault="00A3079E" w:rsidP="00A3079E">
      <w:pPr>
        <w:jc w:val="center"/>
        <w:rPr>
          <w:b/>
          <w:noProof/>
          <w:sz w:val="40"/>
          <w:szCs w:val="40"/>
          <w:u w:val="single"/>
          <w:lang w:val="es-ES" w:eastAsia="fr-FR"/>
        </w:rPr>
      </w:pPr>
    </w:p>
    <w:p w:rsidR="00A3079E" w:rsidRPr="00A3079E" w:rsidRDefault="00A3079E" w:rsidP="00A3079E">
      <w:pPr>
        <w:jc w:val="center"/>
        <w:rPr>
          <w:b/>
          <w:noProof/>
          <w:sz w:val="40"/>
          <w:szCs w:val="40"/>
          <w:u w:val="single"/>
          <w:lang w:eastAsia="fr-FR"/>
        </w:rPr>
      </w:pPr>
      <w:r w:rsidRPr="00A3079E">
        <w:rPr>
          <w:b/>
          <w:noProof/>
          <w:sz w:val="40"/>
          <w:szCs w:val="40"/>
          <w:u w:val="single"/>
          <w:lang w:eastAsia="fr-FR"/>
        </w:rPr>
        <w:t>SOFÍA</w:t>
      </w:r>
    </w:p>
    <w:p w:rsidR="00A3079E" w:rsidRDefault="009962CD">
      <w:pPr>
        <w:rPr>
          <w:noProof/>
          <w:sz w:val="40"/>
          <w:szCs w:val="40"/>
          <w:lang w:eastAsia="fr-FR"/>
        </w:rPr>
      </w:pPr>
      <w:r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-485125</wp:posOffset>
            </wp:positionH>
            <wp:positionV relativeFrom="paragraph">
              <wp:posOffset>-144883</wp:posOffset>
            </wp:positionV>
            <wp:extent cx="6655981" cy="527210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81" cy="52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79E" w:rsidRDefault="00A3079E">
      <w:pPr>
        <w:rPr>
          <w:noProof/>
          <w:sz w:val="40"/>
          <w:szCs w:val="40"/>
          <w:lang w:eastAsia="fr-FR"/>
        </w:rPr>
      </w:pPr>
    </w:p>
    <w:p w:rsidR="00A3079E" w:rsidRDefault="00A3079E">
      <w:pPr>
        <w:rPr>
          <w:noProof/>
          <w:sz w:val="40"/>
          <w:szCs w:val="40"/>
          <w:lang w:eastAsia="fr-FR"/>
        </w:rPr>
      </w:pPr>
    </w:p>
    <w:p w:rsidR="00A3079E" w:rsidRDefault="00A3079E">
      <w:pPr>
        <w:rPr>
          <w:noProof/>
          <w:sz w:val="40"/>
          <w:szCs w:val="40"/>
          <w:lang w:eastAsia="fr-FR"/>
        </w:rPr>
      </w:pPr>
    </w:p>
    <w:p w:rsidR="00A3079E" w:rsidRDefault="00A3079E">
      <w:pPr>
        <w:rPr>
          <w:noProof/>
          <w:sz w:val="40"/>
          <w:szCs w:val="40"/>
          <w:lang w:eastAsia="fr-FR"/>
        </w:rPr>
      </w:pPr>
    </w:p>
    <w:p w:rsidR="00A3079E" w:rsidRDefault="00A3079E">
      <w:pPr>
        <w:rPr>
          <w:noProof/>
          <w:sz w:val="40"/>
          <w:szCs w:val="40"/>
          <w:lang w:eastAsia="fr-FR"/>
        </w:rPr>
      </w:pPr>
    </w:p>
    <w:p w:rsidR="00A3079E" w:rsidRDefault="00A3079E">
      <w:pPr>
        <w:rPr>
          <w:sz w:val="40"/>
          <w:szCs w:val="40"/>
          <w:lang w:val="es-ES"/>
        </w:rPr>
      </w:pPr>
    </w:p>
    <w:p w:rsidR="00A3079E" w:rsidRPr="00A3079E" w:rsidRDefault="00A3079E">
      <w:pPr>
        <w:rPr>
          <w:sz w:val="40"/>
          <w:szCs w:val="40"/>
          <w:lang w:val="es-ES"/>
        </w:rPr>
      </w:pPr>
    </w:p>
    <w:p w:rsidR="00A3079E" w:rsidRDefault="00A3079E">
      <w:pPr>
        <w:rPr>
          <w:lang w:val="es-ES"/>
        </w:rPr>
      </w:pPr>
    </w:p>
    <w:p w:rsidR="00A13336" w:rsidRDefault="00A13336">
      <w:pPr>
        <w:rPr>
          <w:lang w:val="es-ES"/>
        </w:rPr>
      </w:pPr>
    </w:p>
    <w:p w:rsidR="00A13336" w:rsidRDefault="00A13336">
      <w:pPr>
        <w:rPr>
          <w:lang w:val="es-ES"/>
        </w:rPr>
      </w:pPr>
    </w:p>
    <w:p w:rsidR="00A13336" w:rsidRDefault="00A13336">
      <w:pPr>
        <w:rPr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215900</wp:posOffset>
            </wp:positionV>
            <wp:extent cx="5288280" cy="4252595"/>
            <wp:effectExtent l="19050" t="0" r="762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336" w:rsidRDefault="00A13336" w:rsidP="00A13336">
      <w:pPr>
        <w:jc w:val="center"/>
        <w:rPr>
          <w:b/>
          <w:sz w:val="32"/>
          <w:szCs w:val="32"/>
          <w:lang w:val="es-ES"/>
        </w:rPr>
      </w:pPr>
    </w:p>
    <w:p w:rsidR="00A13336" w:rsidRDefault="00A13336" w:rsidP="00A13336">
      <w:pPr>
        <w:jc w:val="center"/>
        <w:rPr>
          <w:b/>
          <w:sz w:val="32"/>
          <w:szCs w:val="32"/>
          <w:lang w:val="es-ES"/>
        </w:rPr>
      </w:pPr>
    </w:p>
    <w:p w:rsidR="00A13336" w:rsidRDefault="00A13336" w:rsidP="00A13336">
      <w:pPr>
        <w:jc w:val="center"/>
        <w:rPr>
          <w:b/>
          <w:sz w:val="32"/>
          <w:szCs w:val="32"/>
          <w:lang w:val="es-ES"/>
        </w:rPr>
      </w:pPr>
    </w:p>
    <w:p w:rsidR="00A13336" w:rsidRPr="00A13336" w:rsidRDefault="00A13336" w:rsidP="00A13336">
      <w:pPr>
        <w:ind w:left="2124" w:firstLine="708"/>
        <w:jc w:val="center"/>
        <w:rPr>
          <w:b/>
          <w:sz w:val="32"/>
          <w:szCs w:val="32"/>
          <w:lang w:val="es-ES"/>
        </w:rPr>
      </w:pPr>
      <w:r w:rsidRPr="00A13336">
        <w:rPr>
          <w:b/>
          <w:sz w:val="32"/>
          <w:szCs w:val="32"/>
          <w:lang w:val="es-ES"/>
        </w:rPr>
        <w:t>NICOLE</w:t>
      </w:r>
    </w:p>
    <w:p w:rsidR="00A13336" w:rsidRDefault="00A13336">
      <w:pPr>
        <w:rPr>
          <w:lang w:val="es-ES"/>
        </w:rPr>
      </w:pPr>
    </w:p>
    <w:p w:rsidR="00A13336" w:rsidRDefault="00A13336">
      <w:pPr>
        <w:rPr>
          <w:lang w:val="es-ES"/>
        </w:rPr>
      </w:pPr>
    </w:p>
    <w:p w:rsidR="00A13336" w:rsidRDefault="00A13336">
      <w:pPr>
        <w:rPr>
          <w:lang w:val="es-ES"/>
        </w:rPr>
      </w:pPr>
    </w:p>
    <w:p w:rsidR="00A13336" w:rsidRDefault="00A13336">
      <w:pPr>
        <w:rPr>
          <w:lang w:val="es-ES"/>
        </w:rPr>
      </w:pPr>
    </w:p>
    <w:p w:rsidR="00A13336" w:rsidRDefault="00A13336">
      <w:pPr>
        <w:rPr>
          <w:lang w:val="es-ES"/>
        </w:rPr>
      </w:pPr>
    </w:p>
    <w:p w:rsidR="00A13336" w:rsidRDefault="00A13336">
      <w:pPr>
        <w:rPr>
          <w:lang w:val="es-ES"/>
        </w:rPr>
      </w:pPr>
    </w:p>
    <w:p w:rsidR="00A13336" w:rsidRPr="00A13336" w:rsidRDefault="00A13336" w:rsidP="00A13336">
      <w:pPr>
        <w:jc w:val="right"/>
        <w:rPr>
          <w:b/>
          <w:sz w:val="36"/>
          <w:szCs w:val="36"/>
          <w:lang w:val="es-ES"/>
        </w:rPr>
      </w:pPr>
      <w:r w:rsidRPr="00A13336">
        <w:rPr>
          <w:b/>
          <w:sz w:val="36"/>
          <w:szCs w:val="36"/>
          <w:lang w:val="es-ES"/>
        </w:rPr>
        <w:lastRenderedPageBreak/>
        <w:t>Suite NICOLE</w:t>
      </w:r>
    </w:p>
    <w:p w:rsidR="00A13336" w:rsidRPr="00A3079E" w:rsidRDefault="00A13336">
      <w:pPr>
        <w:rPr>
          <w:lang w:val="es-ES"/>
        </w:rPr>
      </w:pPr>
      <w:r>
        <w:rPr>
          <w:noProof/>
          <w:lang w:eastAsia="fr-FR"/>
        </w:rPr>
        <w:drawing>
          <wp:inline distT="0" distB="0" distL="0" distR="0">
            <wp:extent cx="5656580" cy="3253740"/>
            <wp:effectExtent l="19050" t="0" r="127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336" w:rsidRPr="00A3079E" w:rsidSect="000A7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compat/>
  <w:rsids>
    <w:rsidRoot w:val="003D1EFD"/>
    <w:rsid w:val="000A2BC5"/>
    <w:rsid w:val="000A7E34"/>
    <w:rsid w:val="003D1EFD"/>
    <w:rsid w:val="007C2EC4"/>
    <w:rsid w:val="009372B6"/>
    <w:rsid w:val="009962CD"/>
    <w:rsid w:val="00A13336"/>
    <w:rsid w:val="00A3079E"/>
    <w:rsid w:val="00CA3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E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9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307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view.genial.ly/65a819778aa6830015610fbf/presentation-presentacion-esenci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bmi\Downloads\Alumnos-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CB77B-AB4A-4425-89D3-31CB4D884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Alumnos-word</Template>
  <TotalTime>13</TotalTime>
  <Pages>6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Miralles</dc:creator>
  <cp:lastModifiedBy>Sébastien Miralles</cp:lastModifiedBy>
  <cp:revision>2</cp:revision>
  <dcterms:created xsi:type="dcterms:W3CDTF">2024-02-01T12:35:00Z</dcterms:created>
  <dcterms:modified xsi:type="dcterms:W3CDTF">2024-02-01T12:53:00Z</dcterms:modified>
</cp:coreProperties>
</file>